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4703A" w14:textId="77777777" w:rsidR="00D665F5" w:rsidRDefault="006302E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302E3">
        <w:rPr>
          <w:sz w:val="22"/>
          <w:szCs w:val="22"/>
        </w:rPr>
        <w:t>Niepołomice</w:t>
      </w:r>
      <w:r w:rsidR="00D665F5" w:rsidRPr="00D91931">
        <w:rPr>
          <w:sz w:val="22"/>
          <w:szCs w:val="22"/>
        </w:rPr>
        <w:t xml:space="preserve"> dnia: </w:t>
      </w:r>
      <w:r w:rsidRPr="006302E3">
        <w:rPr>
          <w:sz w:val="22"/>
          <w:szCs w:val="22"/>
        </w:rPr>
        <w:t>2021-08-27</w:t>
      </w:r>
    </w:p>
    <w:p w14:paraId="18323A9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9FF4ED5" w14:textId="77777777" w:rsidR="00D665F5" w:rsidRPr="00D91931" w:rsidRDefault="006302E3" w:rsidP="00577BC6">
      <w:pPr>
        <w:spacing w:after="40"/>
        <w:rPr>
          <w:b/>
          <w:bCs/>
          <w:sz w:val="22"/>
          <w:szCs w:val="22"/>
        </w:rPr>
      </w:pPr>
      <w:r w:rsidRPr="006302E3">
        <w:rPr>
          <w:b/>
          <w:bCs/>
          <w:sz w:val="22"/>
          <w:szCs w:val="22"/>
        </w:rPr>
        <w:t>GMINA NIEPOŁOMICE</w:t>
      </w:r>
    </w:p>
    <w:p w14:paraId="32802B41" w14:textId="77777777" w:rsidR="00D665F5" w:rsidRPr="00BD5546" w:rsidRDefault="006302E3" w:rsidP="00D665F5">
      <w:pPr>
        <w:rPr>
          <w:sz w:val="22"/>
          <w:szCs w:val="22"/>
        </w:rPr>
      </w:pPr>
      <w:r w:rsidRPr="006302E3">
        <w:rPr>
          <w:sz w:val="22"/>
          <w:szCs w:val="22"/>
        </w:rPr>
        <w:t>Pl. Zwycięstwa</w:t>
      </w:r>
      <w:r w:rsidR="00D665F5" w:rsidRPr="00BD5546">
        <w:rPr>
          <w:sz w:val="22"/>
          <w:szCs w:val="22"/>
        </w:rPr>
        <w:t xml:space="preserve"> </w:t>
      </w:r>
      <w:r w:rsidRPr="006302E3">
        <w:rPr>
          <w:sz w:val="22"/>
          <w:szCs w:val="22"/>
        </w:rPr>
        <w:t>13</w:t>
      </w:r>
    </w:p>
    <w:p w14:paraId="7A082956" w14:textId="77777777" w:rsidR="00D665F5" w:rsidRPr="00BD5546" w:rsidRDefault="006302E3" w:rsidP="00D665F5">
      <w:pPr>
        <w:rPr>
          <w:sz w:val="22"/>
          <w:szCs w:val="22"/>
        </w:rPr>
      </w:pPr>
      <w:r w:rsidRPr="006302E3">
        <w:rPr>
          <w:sz w:val="22"/>
          <w:szCs w:val="22"/>
        </w:rPr>
        <w:t>32-005</w:t>
      </w:r>
      <w:r w:rsidR="00D665F5" w:rsidRPr="00BD5546">
        <w:rPr>
          <w:sz w:val="22"/>
          <w:szCs w:val="22"/>
        </w:rPr>
        <w:t xml:space="preserve"> </w:t>
      </w:r>
      <w:r w:rsidRPr="006302E3">
        <w:rPr>
          <w:sz w:val="22"/>
          <w:szCs w:val="22"/>
        </w:rPr>
        <w:t>Niepołomice</w:t>
      </w:r>
    </w:p>
    <w:p w14:paraId="3354F84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C49FB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B3021F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02E3" w:rsidRPr="006302E3">
        <w:rPr>
          <w:b/>
          <w:sz w:val="22"/>
          <w:szCs w:val="22"/>
        </w:rPr>
        <w:t>ZP.271.27.2021</w:t>
      </w:r>
      <w:r w:rsidR="00A80738">
        <w:rPr>
          <w:sz w:val="24"/>
        </w:rPr>
        <w:tab/>
        <w:t xml:space="preserve"> </w:t>
      </w:r>
    </w:p>
    <w:p w14:paraId="609415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197E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0E8C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40B10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2D4CA2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5B8424" w14:textId="7E84DAC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C2019">
        <w:rPr>
          <w:sz w:val="22"/>
          <w:szCs w:val="22"/>
        </w:rPr>
        <w:t>,,</w:t>
      </w:r>
      <w:r w:rsidR="006302E3" w:rsidRPr="006302E3">
        <w:rPr>
          <w:sz w:val="22"/>
          <w:szCs w:val="22"/>
        </w:rPr>
        <w:t>tryb podstawowy</w:t>
      </w:r>
      <w:r w:rsidR="008C2019">
        <w:rPr>
          <w:sz w:val="22"/>
          <w:szCs w:val="22"/>
        </w:rPr>
        <w:t>”</w:t>
      </w:r>
      <w:r w:rsidRPr="00577BC6">
        <w:rPr>
          <w:sz w:val="22"/>
          <w:szCs w:val="22"/>
        </w:rPr>
        <w:t xml:space="preserve"> na: </w:t>
      </w:r>
    </w:p>
    <w:p w14:paraId="69E95AB4" w14:textId="3312FEE9" w:rsidR="00A80738" w:rsidRPr="00577BC6" w:rsidRDefault="006302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02E3">
        <w:rPr>
          <w:b/>
          <w:sz w:val="22"/>
          <w:szCs w:val="22"/>
        </w:rPr>
        <w:t>Budow</w:t>
      </w:r>
      <w:r w:rsidR="008C2019">
        <w:rPr>
          <w:b/>
          <w:sz w:val="22"/>
          <w:szCs w:val="22"/>
        </w:rPr>
        <w:t>ę</w:t>
      </w:r>
      <w:r w:rsidRPr="006302E3">
        <w:rPr>
          <w:b/>
          <w:sz w:val="22"/>
          <w:szCs w:val="22"/>
        </w:rPr>
        <w:t xml:space="preserve"> obiektów małej architektury w ramach modernizacji placów zabaw zlokalizowanych w gminie Niepołomice- vol.2.</w:t>
      </w:r>
    </w:p>
    <w:p w14:paraId="38498E8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302E3" w:rsidRPr="006302E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8ED6A11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02E3" w:rsidRPr="006302E3">
        <w:rPr>
          <w:sz w:val="22"/>
          <w:szCs w:val="22"/>
        </w:rPr>
        <w:t>27/08/2021</w:t>
      </w:r>
      <w:r w:rsidR="00FF4AB1" w:rsidRPr="00577BC6">
        <w:rPr>
          <w:sz w:val="22"/>
          <w:szCs w:val="22"/>
        </w:rPr>
        <w:t xml:space="preserve"> o godz. </w:t>
      </w:r>
      <w:r w:rsidR="006302E3" w:rsidRPr="006302E3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6"/>
      </w:tblGrid>
      <w:tr w:rsidR="006B27ED" w:rsidRPr="008C2019" w14:paraId="44415E5D" w14:textId="77777777" w:rsidTr="008C2019">
        <w:tc>
          <w:tcPr>
            <w:tcW w:w="993" w:type="dxa"/>
            <w:shd w:val="clear" w:color="auto" w:fill="auto"/>
            <w:vAlign w:val="center"/>
          </w:tcPr>
          <w:p w14:paraId="470B01A4" w14:textId="77777777" w:rsidR="006B27ED" w:rsidRPr="008C2019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4AC6F9" w14:textId="77777777" w:rsidR="006B27ED" w:rsidRPr="008C2019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Nr</w:t>
            </w:r>
            <w:r w:rsidR="00C82837" w:rsidRPr="008C2019">
              <w:rPr>
                <w:b/>
                <w:bCs/>
              </w:rPr>
              <w:t xml:space="preserve"> </w:t>
            </w:r>
            <w:r w:rsidRPr="008C2019">
              <w:rPr>
                <w:b/>
                <w:bCs/>
              </w:rPr>
              <w:t>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BC0027E" w14:textId="77777777" w:rsidR="006B27ED" w:rsidRPr="008C2019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Nazwa 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2C72EB" w14:textId="77777777" w:rsidR="006B27ED" w:rsidRPr="008C2019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Cena oferty</w:t>
            </w:r>
          </w:p>
        </w:tc>
      </w:tr>
      <w:tr w:rsidR="006302E3" w:rsidRPr="00075CD0" w14:paraId="3000F0C3" w14:textId="77777777" w:rsidTr="008C2019">
        <w:tc>
          <w:tcPr>
            <w:tcW w:w="993" w:type="dxa"/>
            <w:shd w:val="clear" w:color="auto" w:fill="auto"/>
            <w:vAlign w:val="center"/>
          </w:tcPr>
          <w:p w14:paraId="1ACDEA15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99F6C0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759C1CC2" w14:textId="77777777" w:rsidR="006302E3" w:rsidRPr="00C82837" w:rsidRDefault="006302E3" w:rsidP="00E02F53">
            <w:pPr>
              <w:spacing w:before="40"/>
            </w:pPr>
            <w:proofErr w:type="spellStart"/>
            <w:r w:rsidRPr="006302E3">
              <w:t>Weran</w:t>
            </w:r>
            <w:proofErr w:type="spellEnd"/>
            <w:r w:rsidRPr="006302E3">
              <w:t xml:space="preserve"> Sp. z o.o</w:t>
            </w:r>
          </w:p>
          <w:p w14:paraId="010825BB" w14:textId="77777777" w:rsidR="006302E3" w:rsidRPr="00CB5EDB" w:rsidRDefault="006302E3" w:rsidP="00E02F53">
            <w:r w:rsidRPr="006302E3">
              <w:t>Ul. Nowodworska</w:t>
            </w:r>
            <w:r w:rsidRPr="00CB5EDB">
              <w:t xml:space="preserve"> </w:t>
            </w:r>
            <w:r w:rsidRPr="006302E3">
              <w:t>12/9</w:t>
            </w:r>
            <w:r w:rsidRPr="00CB5EDB">
              <w:t xml:space="preserve"> </w:t>
            </w:r>
          </w:p>
          <w:p w14:paraId="309C3619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54-433</w:t>
            </w:r>
            <w:r w:rsidRPr="00CB5EDB">
              <w:t xml:space="preserve"> </w:t>
            </w:r>
            <w:r w:rsidRPr="006302E3"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D43BA4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99 630.00 zł</w:t>
            </w:r>
          </w:p>
        </w:tc>
      </w:tr>
      <w:tr w:rsidR="006302E3" w:rsidRPr="00075CD0" w14:paraId="7A464C09" w14:textId="77777777" w:rsidTr="008C2019">
        <w:tc>
          <w:tcPr>
            <w:tcW w:w="993" w:type="dxa"/>
            <w:shd w:val="clear" w:color="auto" w:fill="auto"/>
            <w:vAlign w:val="center"/>
          </w:tcPr>
          <w:p w14:paraId="2F21338B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C33902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076ECF95" w14:textId="77777777" w:rsidR="006302E3" w:rsidRPr="00C82837" w:rsidRDefault="006302E3" w:rsidP="00E02F53">
            <w:pPr>
              <w:spacing w:before="40"/>
            </w:pPr>
            <w:proofErr w:type="spellStart"/>
            <w:r w:rsidRPr="006302E3">
              <w:t>Weran</w:t>
            </w:r>
            <w:proofErr w:type="spellEnd"/>
            <w:r w:rsidRPr="006302E3">
              <w:t xml:space="preserve"> Sp. z o.o</w:t>
            </w:r>
          </w:p>
          <w:p w14:paraId="411E300A" w14:textId="77777777" w:rsidR="006302E3" w:rsidRPr="00CB5EDB" w:rsidRDefault="006302E3" w:rsidP="00E02F53">
            <w:r w:rsidRPr="006302E3">
              <w:t>Ul. Nowodworska</w:t>
            </w:r>
            <w:r w:rsidRPr="00CB5EDB">
              <w:t xml:space="preserve"> </w:t>
            </w:r>
            <w:r w:rsidRPr="006302E3">
              <w:t>12/9</w:t>
            </w:r>
            <w:r w:rsidRPr="00CB5EDB">
              <w:t xml:space="preserve"> </w:t>
            </w:r>
          </w:p>
          <w:p w14:paraId="3E25D037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54-433</w:t>
            </w:r>
            <w:r w:rsidRPr="00CB5EDB">
              <w:t xml:space="preserve"> </w:t>
            </w:r>
            <w:r w:rsidRPr="006302E3"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B1ACFD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89 790.00 zł</w:t>
            </w:r>
          </w:p>
        </w:tc>
      </w:tr>
      <w:tr w:rsidR="006302E3" w:rsidRPr="00075CD0" w14:paraId="5CD7CCBA" w14:textId="77777777" w:rsidTr="008C2019">
        <w:tc>
          <w:tcPr>
            <w:tcW w:w="993" w:type="dxa"/>
            <w:shd w:val="clear" w:color="auto" w:fill="auto"/>
            <w:vAlign w:val="center"/>
          </w:tcPr>
          <w:p w14:paraId="75DFE536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6930D8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43839B6C" w14:textId="77777777" w:rsidR="006302E3" w:rsidRPr="00C82837" w:rsidRDefault="006302E3" w:rsidP="00E02F53">
            <w:pPr>
              <w:spacing w:before="40"/>
            </w:pPr>
            <w:proofErr w:type="spellStart"/>
            <w:r w:rsidRPr="006302E3">
              <w:t>Weran</w:t>
            </w:r>
            <w:proofErr w:type="spellEnd"/>
            <w:r w:rsidRPr="006302E3">
              <w:t xml:space="preserve"> Sp. z o.o</w:t>
            </w:r>
          </w:p>
          <w:p w14:paraId="2AEE469E" w14:textId="77777777" w:rsidR="006302E3" w:rsidRPr="00CB5EDB" w:rsidRDefault="006302E3" w:rsidP="00E02F53">
            <w:r w:rsidRPr="006302E3">
              <w:t>Ul. Nowodworska</w:t>
            </w:r>
            <w:r w:rsidRPr="00CB5EDB">
              <w:t xml:space="preserve"> </w:t>
            </w:r>
            <w:r w:rsidRPr="006302E3">
              <w:t>12/9</w:t>
            </w:r>
            <w:r w:rsidRPr="00CB5EDB">
              <w:t xml:space="preserve"> </w:t>
            </w:r>
          </w:p>
          <w:p w14:paraId="1217E0B6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54-433</w:t>
            </w:r>
            <w:r w:rsidRPr="00CB5EDB">
              <w:t xml:space="preserve"> </w:t>
            </w:r>
            <w:r w:rsidRPr="006302E3"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145A45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59 040.00 zł</w:t>
            </w:r>
          </w:p>
        </w:tc>
      </w:tr>
      <w:tr w:rsidR="006302E3" w:rsidRPr="00075CD0" w14:paraId="688B7132" w14:textId="77777777" w:rsidTr="008C2019">
        <w:tc>
          <w:tcPr>
            <w:tcW w:w="993" w:type="dxa"/>
            <w:shd w:val="clear" w:color="auto" w:fill="auto"/>
            <w:vAlign w:val="center"/>
          </w:tcPr>
          <w:p w14:paraId="5DD5D63B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888D64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64A52E1C" w14:textId="77777777" w:rsidR="006302E3" w:rsidRPr="00C82837" w:rsidRDefault="006302E3" w:rsidP="00E02F53">
            <w:pPr>
              <w:spacing w:before="40"/>
            </w:pPr>
            <w:proofErr w:type="spellStart"/>
            <w:r w:rsidRPr="006302E3">
              <w:t>Weran</w:t>
            </w:r>
            <w:proofErr w:type="spellEnd"/>
            <w:r w:rsidRPr="006302E3">
              <w:t xml:space="preserve"> Sp. z o.o</w:t>
            </w:r>
          </w:p>
          <w:p w14:paraId="2FE6E0E2" w14:textId="77777777" w:rsidR="006302E3" w:rsidRPr="00CB5EDB" w:rsidRDefault="006302E3" w:rsidP="00E02F53">
            <w:r w:rsidRPr="006302E3">
              <w:t>Ul. Nowodworska</w:t>
            </w:r>
            <w:r w:rsidRPr="00CB5EDB">
              <w:t xml:space="preserve"> </w:t>
            </w:r>
            <w:r w:rsidRPr="006302E3">
              <w:t>12/9</w:t>
            </w:r>
            <w:r w:rsidRPr="00CB5EDB">
              <w:t xml:space="preserve"> </w:t>
            </w:r>
          </w:p>
          <w:p w14:paraId="474E097B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54-433</w:t>
            </w:r>
            <w:r w:rsidRPr="00CB5EDB">
              <w:t xml:space="preserve"> </w:t>
            </w:r>
            <w:r w:rsidRPr="006302E3"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CE832F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89 790.00 zł</w:t>
            </w:r>
          </w:p>
        </w:tc>
      </w:tr>
      <w:tr w:rsidR="006302E3" w:rsidRPr="00075CD0" w14:paraId="79DCF598" w14:textId="77777777" w:rsidTr="008C2019">
        <w:tc>
          <w:tcPr>
            <w:tcW w:w="993" w:type="dxa"/>
            <w:shd w:val="clear" w:color="auto" w:fill="auto"/>
            <w:vAlign w:val="center"/>
          </w:tcPr>
          <w:p w14:paraId="4882842C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15733C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14:paraId="1BF2AA2D" w14:textId="77777777" w:rsidR="006302E3" w:rsidRPr="00C82837" w:rsidRDefault="006302E3" w:rsidP="00E02F53">
            <w:pPr>
              <w:spacing w:before="40"/>
            </w:pPr>
            <w:proofErr w:type="spellStart"/>
            <w:r w:rsidRPr="006302E3">
              <w:t>Weran</w:t>
            </w:r>
            <w:proofErr w:type="spellEnd"/>
            <w:r w:rsidRPr="006302E3">
              <w:t xml:space="preserve"> Sp. z o.o</w:t>
            </w:r>
          </w:p>
          <w:p w14:paraId="477750F8" w14:textId="77777777" w:rsidR="006302E3" w:rsidRPr="00CB5EDB" w:rsidRDefault="006302E3" w:rsidP="00E02F53">
            <w:r w:rsidRPr="006302E3">
              <w:t>Ul. Nowodworska</w:t>
            </w:r>
            <w:r w:rsidRPr="00CB5EDB">
              <w:t xml:space="preserve"> </w:t>
            </w:r>
            <w:r w:rsidRPr="006302E3">
              <w:t>12/9</w:t>
            </w:r>
            <w:r w:rsidRPr="00CB5EDB">
              <w:t xml:space="preserve"> </w:t>
            </w:r>
          </w:p>
          <w:p w14:paraId="476A2504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54-433</w:t>
            </w:r>
            <w:r w:rsidRPr="00CB5EDB">
              <w:t xml:space="preserve"> </w:t>
            </w:r>
            <w:r w:rsidRPr="006302E3"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1AEC02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49 815.00 zł</w:t>
            </w:r>
          </w:p>
        </w:tc>
      </w:tr>
      <w:tr w:rsidR="006302E3" w:rsidRPr="00075CD0" w14:paraId="7E0714C4" w14:textId="77777777" w:rsidTr="008C2019">
        <w:tc>
          <w:tcPr>
            <w:tcW w:w="993" w:type="dxa"/>
            <w:shd w:val="clear" w:color="auto" w:fill="auto"/>
            <w:vAlign w:val="center"/>
          </w:tcPr>
          <w:p w14:paraId="2CC6C580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38DF3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17B983F0" w14:textId="77777777" w:rsidR="006302E3" w:rsidRPr="00C82837" w:rsidRDefault="006302E3" w:rsidP="00E02F53">
            <w:pPr>
              <w:spacing w:before="40"/>
            </w:pPr>
            <w:proofErr w:type="spellStart"/>
            <w:r w:rsidRPr="006302E3">
              <w:t>Weran</w:t>
            </w:r>
            <w:proofErr w:type="spellEnd"/>
            <w:r w:rsidRPr="006302E3">
              <w:t xml:space="preserve"> Sp. z o.o</w:t>
            </w:r>
          </w:p>
          <w:p w14:paraId="43074DCD" w14:textId="77777777" w:rsidR="006302E3" w:rsidRPr="00CB5EDB" w:rsidRDefault="006302E3" w:rsidP="00E02F53">
            <w:r w:rsidRPr="006302E3">
              <w:t>Ul. Nowodworska</w:t>
            </w:r>
            <w:r w:rsidRPr="00CB5EDB">
              <w:t xml:space="preserve"> </w:t>
            </w:r>
            <w:r w:rsidRPr="006302E3">
              <w:t>12/9</w:t>
            </w:r>
            <w:r w:rsidRPr="00CB5EDB">
              <w:t xml:space="preserve"> </w:t>
            </w:r>
          </w:p>
          <w:p w14:paraId="0A40937C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54-433</w:t>
            </w:r>
            <w:r w:rsidRPr="00CB5EDB">
              <w:t xml:space="preserve"> </w:t>
            </w:r>
            <w:r w:rsidRPr="006302E3"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669FA3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59 655.00 zł</w:t>
            </w:r>
          </w:p>
        </w:tc>
      </w:tr>
      <w:tr w:rsidR="006302E3" w:rsidRPr="00075CD0" w14:paraId="5E6704FB" w14:textId="77777777" w:rsidTr="008C2019">
        <w:tc>
          <w:tcPr>
            <w:tcW w:w="993" w:type="dxa"/>
            <w:shd w:val="clear" w:color="auto" w:fill="auto"/>
            <w:vAlign w:val="center"/>
          </w:tcPr>
          <w:p w14:paraId="70B49A43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8EEE4E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7</w:t>
            </w:r>
          </w:p>
        </w:tc>
        <w:tc>
          <w:tcPr>
            <w:tcW w:w="4819" w:type="dxa"/>
            <w:shd w:val="clear" w:color="auto" w:fill="auto"/>
          </w:tcPr>
          <w:p w14:paraId="15590AD1" w14:textId="77777777" w:rsidR="006302E3" w:rsidRPr="00C82837" w:rsidRDefault="006302E3" w:rsidP="00E02F53">
            <w:pPr>
              <w:spacing w:before="40"/>
            </w:pPr>
            <w:proofErr w:type="spellStart"/>
            <w:r w:rsidRPr="006302E3">
              <w:t>Weran</w:t>
            </w:r>
            <w:proofErr w:type="spellEnd"/>
            <w:r w:rsidRPr="006302E3">
              <w:t xml:space="preserve"> Sp. z o.o</w:t>
            </w:r>
          </w:p>
          <w:p w14:paraId="1400BDA9" w14:textId="77777777" w:rsidR="006302E3" w:rsidRPr="00CB5EDB" w:rsidRDefault="006302E3" w:rsidP="00E02F53">
            <w:r w:rsidRPr="006302E3">
              <w:t>Ul. Nowodworska</w:t>
            </w:r>
            <w:r w:rsidRPr="00CB5EDB">
              <w:t xml:space="preserve"> </w:t>
            </w:r>
            <w:r w:rsidRPr="006302E3">
              <w:t>12/9</w:t>
            </w:r>
            <w:r w:rsidRPr="00CB5EDB">
              <w:t xml:space="preserve"> </w:t>
            </w:r>
          </w:p>
          <w:p w14:paraId="7B78A5AD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54-433</w:t>
            </w:r>
            <w:r w:rsidRPr="00CB5EDB">
              <w:t xml:space="preserve"> </w:t>
            </w:r>
            <w:r w:rsidRPr="006302E3"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78E145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36 900.00 zł</w:t>
            </w:r>
          </w:p>
        </w:tc>
      </w:tr>
      <w:tr w:rsidR="006302E3" w:rsidRPr="00075CD0" w14:paraId="46A855C1" w14:textId="77777777" w:rsidTr="008C2019">
        <w:tc>
          <w:tcPr>
            <w:tcW w:w="993" w:type="dxa"/>
            <w:shd w:val="clear" w:color="auto" w:fill="auto"/>
            <w:vAlign w:val="center"/>
          </w:tcPr>
          <w:p w14:paraId="3137071F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19065B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8</w:t>
            </w:r>
          </w:p>
        </w:tc>
        <w:tc>
          <w:tcPr>
            <w:tcW w:w="4819" w:type="dxa"/>
            <w:shd w:val="clear" w:color="auto" w:fill="auto"/>
          </w:tcPr>
          <w:p w14:paraId="06159F96" w14:textId="77777777" w:rsidR="006302E3" w:rsidRPr="00C82837" w:rsidRDefault="006302E3" w:rsidP="00E02F53">
            <w:pPr>
              <w:spacing w:before="40"/>
            </w:pPr>
            <w:proofErr w:type="spellStart"/>
            <w:r w:rsidRPr="006302E3">
              <w:t>Weran</w:t>
            </w:r>
            <w:proofErr w:type="spellEnd"/>
            <w:r w:rsidRPr="006302E3">
              <w:t xml:space="preserve"> Sp. z o.o</w:t>
            </w:r>
          </w:p>
          <w:p w14:paraId="0697FEC2" w14:textId="77777777" w:rsidR="006302E3" w:rsidRPr="00CB5EDB" w:rsidRDefault="006302E3" w:rsidP="00E02F53">
            <w:r w:rsidRPr="006302E3">
              <w:t>Ul. Nowodworska</w:t>
            </w:r>
            <w:r w:rsidRPr="00CB5EDB">
              <w:t xml:space="preserve"> </w:t>
            </w:r>
            <w:r w:rsidRPr="006302E3">
              <w:t>12/9</w:t>
            </w:r>
            <w:r w:rsidRPr="00CB5EDB">
              <w:t xml:space="preserve"> </w:t>
            </w:r>
          </w:p>
          <w:p w14:paraId="101513F9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54-433</w:t>
            </w:r>
            <w:r w:rsidRPr="00CB5EDB">
              <w:t xml:space="preserve"> </w:t>
            </w:r>
            <w:r w:rsidRPr="006302E3"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ABF37A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49 815.00 zł</w:t>
            </w:r>
          </w:p>
        </w:tc>
      </w:tr>
      <w:tr w:rsidR="006302E3" w:rsidRPr="00075CD0" w14:paraId="52DB618E" w14:textId="77777777" w:rsidTr="008C2019">
        <w:tc>
          <w:tcPr>
            <w:tcW w:w="993" w:type="dxa"/>
            <w:shd w:val="clear" w:color="auto" w:fill="auto"/>
            <w:vAlign w:val="center"/>
          </w:tcPr>
          <w:p w14:paraId="42EE9D10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0C4162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9</w:t>
            </w:r>
          </w:p>
        </w:tc>
        <w:tc>
          <w:tcPr>
            <w:tcW w:w="4819" w:type="dxa"/>
            <w:shd w:val="clear" w:color="auto" w:fill="auto"/>
          </w:tcPr>
          <w:p w14:paraId="0C352CE3" w14:textId="77777777" w:rsidR="006302E3" w:rsidRPr="00C82837" w:rsidRDefault="006302E3" w:rsidP="00E02F53">
            <w:pPr>
              <w:spacing w:before="40"/>
            </w:pPr>
            <w:proofErr w:type="spellStart"/>
            <w:r w:rsidRPr="006302E3">
              <w:t>Weran</w:t>
            </w:r>
            <w:proofErr w:type="spellEnd"/>
            <w:r w:rsidRPr="006302E3">
              <w:t xml:space="preserve"> Sp. z o.o</w:t>
            </w:r>
          </w:p>
          <w:p w14:paraId="6F07C399" w14:textId="77777777" w:rsidR="006302E3" w:rsidRPr="00CB5EDB" w:rsidRDefault="006302E3" w:rsidP="00E02F53">
            <w:r w:rsidRPr="006302E3">
              <w:t>Ul. Nowodworska</w:t>
            </w:r>
            <w:r w:rsidRPr="00CB5EDB">
              <w:t xml:space="preserve"> </w:t>
            </w:r>
            <w:r w:rsidRPr="006302E3">
              <w:t>12/9</w:t>
            </w:r>
            <w:r w:rsidRPr="00CB5EDB">
              <w:t xml:space="preserve"> </w:t>
            </w:r>
          </w:p>
          <w:p w14:paraId="17E7BB32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54-433</w:t>
            </w:r>
            <w:r w:rsidRPr="00CB5EDB">
              <w:t xml:space="preserve"> </w:t>
            </w:r>
            <w:r w:rsidRPr="006302E3"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053552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49 200.00 zł</w:t>
            </w:r>
          </w:p>
        </w:tc>
      </w:tr>
      <w:tr w:rsidR="006302E3" w:rsidRPr="00075CD0" w14:paraId="714C7BB5" w14:textId="77777777" w:rsidTr="008C2019">
        <w:tc>
          <w:tcPr>
            <w:tcW w:w="993" w:type="dxa"/>
            <w:shd w:val="clear" w:color="auto" w:fill="auto"/>
            <w:vAlign w:val="center"/>
          </w:tcPr>
          <w:p w14:paraId="453A6B76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3976C4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7</w:t>
            </w:r>
          </w:p>
        </w:tc>
        <w:tc>
          <w:tcPr>
            <w:tcW w:w="4819" w:type="dxa"/>
            <w:shd w:val="clear" w:color="auto" w:fill="auto"/>
          </w:tcPr>
          <w:p w14:paraId="508E226E" w14:textId="77777777" w:rsidR="006302E3" w:rsidRPr="00C82837" w:rsidRDefault="006302E3" w:rsidP="00E02F53">
            <w:pPr>
              <w:spacing w:before="40"/>
            </w:pPr>
            <w:r w:rsidRPr="006302E3">
              <w:t>"HERKULES" Ryszard Syska</w:t>
            </w:r>
          </w:p>
          <w:p w14:paraId="77CBBF15" w14:textId="4B3E71F7" w:rsidR="006302E3" w:rsidRPr="00CB5EDB" w:rsidRDefault="008C2019" w:rsidP="00E02F53">
            <w:r>
              <w:t xml:space="preserve">Ul. </w:t>
            </w:r>
            <w:r w:rsidR="006302E3" w:rsidRPr="006302E3">
              <w:t>Śląska</w:t>
            </w:r>
            <w:r w:rsidR="006302E3" w:rsidRPr="00CB5EDB">
              <w:t xml:space="preserve"> </w:t>
            </w:r>
            <w:r w:rsidR="006302E3" w:rsidRPr="006302E3">
              <w:t>41a</w:t>
            </w:r>
            <w:r w:rsidR="006302E3" w:rsidRPr="00CB5EDB">
              <w:t xml:space="preserve"> </w:t>
            </w:r>
          </w:p>
          <w:p w14:paraId="5E6E82C3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32-500</w:t>
            </w:r>
            <w:r w:rsidRPr="00CB5EDB">
              <w:t xml:space="preserve"> </w:t>
            </w:r>
            <w:r w:rsidRPr="006302E3">
              <w:t>Chrzanów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09B4FAD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31 180.50 zł</w:t>
            </w:r>
          </w:p>
        </w:tc>
      </w:tr>
      <w:tr w:rsidR="006302E3" w:rsidRPr="00075CD0" w14:paraId="79D0F8BF" w14:textId="77777777" w:rsidTr="008C2019">
        <w:tc>
          <w:tcPr>
            <w:tcW w:w="993" w:type="dxa"/>
            <w:shd w:val="clear" w:color="auto" w:fill="auto"/>
            <w:vAlign w:val="center"/>
          </w:tcPr>
          <w:p w14:paraId="1E32C31F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743330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9</w:t>
            </w:r>
          </w:p>
        </w:tc>
        <w:tc>
          <w:tcPr>
            <w:tcW w:w="4819" w:type="dxa"/>
            <w:shd w:val="clear" w:color="auto" w:fill="auto"/>
          </w:tcPr>
          <w:p w14:paraId="30DC7162" w14:textId="77777777" w:rsidR="006302E3" w:rsidRPr="00C82837" w:rsidRDefault="006302E3" w:rsidP="00E02F53">
            <w:pPr>
              <w:spacing w:before="40"/>
            </w:pPr>
            <w:r w:rsidRPr="006302E3">
              <w:t>"HERKULES" Ryszard Syska</w:t>
            </w:r>
          </w:p>
          <w:p w14:paraId="13F6983E" w14:textId="7DB18B10" w:rsidR="006302E3" w:rsidRPr="00CB5EDB" w:rsidRDefault="008C2019" w:rsidP="00E02F53">
            <w:r>
              <w:t xml:space="preserve">Ul. </w:t>
            </w:r>
            <w:r w:rsidR="006302E3" w:rsidRPr="006302E3">
              <w:t>Śląska</w:t>
            </w:r>
            <w:r w:rsidR="006302E3" w:rsidRPr="00CB5EDB">
              <w:t xml:space="preserve"> </w:t>
            </w:r>
            <w:r w:rsidR="006302E3" w:rsidRPr="006302E3">
              <w:t>41a</w:t>
            </w:r>
            <w:r w:rsidR="006302E3" w:rsidRPr="00CB5EDB">
              <w:t xml:space="preserve"> </w:t>
            </w:r>
          </w:p>
          <w:p w14:paraId="763B3B9E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32-500</w:t>
            </w:r>
            <w:r w:rsidRPr="00CB5EDB">
              <w:t xml:space="preserve"> </w:t>
            </w:r>
            <w:r w:rsidRPr="006302E3">
              <w:t>Chrzanów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6B05F9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39 114.00 zł</w:t>
            </w:r>
          </w:p>
        </w:tc>
      </w:tr>
      <w:tr w:rsidR="006302E3" w:rsidRPr="00075CD0" w14:paraId="2F8C4742" w14:textId="77777777" w:rsidTr="008C2019">
        <w:tc>
          <w:tcPr>
            <w:tcW w:w="993" w:type="dxa"/>
            <w:shd w:val="clear" w:color="auto" w:fill="auto"/>
            <w:vAlign w:val="center"/>
          </w:tcPr>
          <w:p w14:paraId="60E3A8AD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AE744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3B16DD31" w14:textId="77777777" w:rsidR="006302E3" w:rsidRPr="00C82837" w:rsidRDefault="006302E3" w:rsidP="00E02F53">
            <w:pPr>
              <w:spacing w:before="40"/>
            </w:pPr>
            <w:r w:rsidRPr="006302E3">
              <w:t>Argon Klaudiusz Półtorak</w:t>
            </w:r>
          </w:p>
          <w:p w14:paraId="77307132" w14:textId="3AAA9DBC" w:rsidR="006302E3" w:rsidRPr="00CB5EDB" w:rsidRDefault="008C2019" w:rsidP="00E02F53">
            <w:r>
              <w:t xml:space="preserve">Ul. </w:t>
            </w:r>
            <w:r w:rsidR="006302E3" w:rsidRPr="006302E3">
              <w:t>Grunwaldzka</w:t>
            </w:r>
            <w:r w:rsidR="006302E3" w:rsidRPr="00CB5EDB">
              <w:t xml:space="preserve"> </w:t>
            </w:r>
            <w:r w:rsidR="006302E3" w:rsidRPr="006302E3">
              <w:t>121/86</w:t>
            </w:r>
            <w:r w:rsidR="006302E3" w:rsidRPr="00CB5EDB">
              <w:t xml:space="preserve"> </w:t>
            </w:r>
          </w:p>
          <w:p w14:paraId="1873878C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37-700</w:t>
            </w:r>
            <w:r w:rsidRPr="00CB5EDB">
              <w:t xml:space="preserve"> </w:t>
            </w:r>
            <w:r w:rsidRPr="006302E3">
              <w:t>Przemyśl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23CD6B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31 195.26 zł</w:t>
            </w:r>
          </w:p>
        </w:tc>
      </w:tr>
      <w:tr w:rsidR="006302E3" w:rsidRPr="00075CD0" w14:paraId="06097555" w14:textId="77777777" w:rsidTr="008C2019">
        <w:tc>
          <w:tcPr>
            <w:tcW w:w="993" w:type="dxa"/>
            <w:shd w:val="clear" w:color="auto" w:fill="auto"/>
            <w:vAlign w:val="center"/>
          </w:tcPr>
          <w:p w14:paraId="33966A19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71009F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7</w:t>
            </w:r>
          </w:p>
        </w:tc>
        <w:tc>
          <w:tcPr>
            <w:tcW w:w="4819" w:type="dxa"/>
            <w:shd w:val="clear" w:color="auto" w:fill="auto"/>
          </w:tcPr>
          <w:p w14:paraId="0631AECE" w14:textId="77777777" w:rsidR="006302E3" w:rsidRPr="00C82837" w:rsidRDefault="006302E3" w:rsidP="00E02F53">
            <w:pPr>
              <w:spacing w:before="40"/>
            </w:pPr>
            <w:r w:rsidRPr="006302E3">
              <w:t>Argon Klaudiusz Półtorak</w:t>
            </w:r>
          </w:p>
          <w:p w14:paraId="3B0BBC8C" w14:textId="0E2769F9" w:rsidR="006302E3" w:rsidRPr="00CB5EDB" w:rsidRDefault="008C2019" w:rsidP="00E02F53">
            <w:r>
              <w:t xml:space="preserve">Ul. </w:t>
            </w:r>
            <w:r w:rsidR="006302E3" w:rsidRPr="006302E3">
              <w:t>Grunwaldzka</w:t>
            </w:r>
            <w:r w:rsidR="006302E3" w:rsidRPr="00CB5EDB">
              <w:t xml:space="preserve"> </w:t>
            </w:r>
            <w:r w:rsidR="006302E3" w:rsidRPr="006302E3">
              <w:t>121/86</w:t>
            </w:r>
            <w:r w:rsidR="006302E3" w:rsidRPr="00CB5EDB">
              <w:t xml:space="preserve"> </w:t>
            </w:r>
          </w:p>
          <w:p w14:paraId="4C4D2B0A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37-700</w:t>
            </w:r>
            <w:r w:rsidRPr="00CB5EDB">
              <w:t xml:space="preserve"> </w:t>
            </w:r>
            <w:r w:rsidRPr="006302E3">
              <w:t>Przemyśl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78F2DA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27 654.09 zł</w:t>
            </w:r>
          </w:p>
        </w:tc>
      </w:tr>
      <w:tr w:rsidR="006302E3" w:rsidRPr="00075CD0" w14:paraId="589ECDAF" w14:textId="77777777" w:rsidTr="008C2019">
        <w:tc>
          <w:tcPr>
            <w:tcW w:w="993" w:type="dxa"/>
            <w:shd w:val="clear" w:color="auto" w:fill="auto"/>
            <w:vAlign w:val="center"/>
          </w:tcPr>
          <w:p w14:paraId="33E6F314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081EC2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8</w:t>
            </w:r>
          </w:p>
        </w:tc>
        <w:tc>
          <w:tcPr>
            <w:tcW w:w="4819" w:type="dxa"/>
            <w:shd w:val="clear" w:color="auto" w:fill="auto"/>
          </w:tcPr>
          <w:p w14:paraId="5890BFCF" w14:textId="77777777" w:rsidR="006302E3" w:rsidRPr="00C82837" w:rsidRDefault="006302E3" w:rsidP="00E02F53">
            <w:pPr>
              <w:spacing w:before="40"/>
            </w:pPr>
            <w:r w:rsidRPr="006302E3">
              <w:t>Argon Klaudiusz Półtorak</w:t>
            </w:r>
          </w:p>
          <w:p w14:paraId="441B3F0B" w14:textId="4887F512" w:rsidR="006302E3" w:rsidRPr="00CB5EDB" w:rsidRDefault="008C2019" w:rsidP="00E02F53">
            <w:r>
              <w:t xml:space="preserve">Ul. </w:t>
            </w:r>
            <w:r w:rsidR="006302E3" w:rsidRPr="006302E3">
              <w:t>Grunwaldzka</w:t>
            </w:r>
            <w:r w:rsidR="006302E3" w:rsidRPr="00CB5EDB">
              <w:t xml:space="preserve"> </w:t>
            </w:r>
            <w:r w:rsidR="006302E3" w:rsidRPr="006302E3">
              <w:t>121/86</w:t>
            </w:r>
            <w:r w:rsidR="006302E3" w:rsidRPr="00CB5EDB">
              <w:t xml:space="preserve"> </w:t>
            </w:r>
          </w:p>
          <w:p w14:paraId="644E507A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37-700</w:t>
            </w:r>
            <w:r w:rsidRPr="00CB5EDB">
              <w:t xml:space="preserve"> </w:t>
            </w:r>
            <w:r w:rsidRPr="006302E3">
              <w:t>Przemyśl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723D1A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24 277.74 zł</w:t>
            </w:r>
          </w:p>
        </w:tc>
      </w:tr>
      <w:tr w:rsidR="006302E3" w:rsidRPr="00075CD0" w14:paraId="676AF6B1" w14:textId="77777777" w:rsidTr="008C2019">
        <w:tc>
          <w:tcPr>
            <w:tcW w:w="993" w:type="dxa"/>
            <w:shd w:val="clear" w:color="auto" w:fill="auto"/>
            <w:vAlign w:val="center"/>
          </w:tcPr>
          <w:p w14:paraId="5F45981A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E8FC02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9</w:t>
            </w:r>
          </w:p>
        </w:tc>
        <w:tc>
          <w:tcPr>
            <w:tcW w:w="4819" w:type="dxa"/>
            <w:shd w:val="clear" w:color="auto" w:fill="auto"/>
          </w:tcPr>
          <w:p w14:paraId="0418950C" w14:textId="77777777" w:rsidR="006302E3" w:rsidRPr="00C82837" w:rsidRDefault="006302E3" w:rsidP="00E02F53">
            <w:pPr>
              <w:spacing w:before="40"/>
            </w:pPr>
            <w:r w:rsidRPr="006302E3">
              <w:t>Argon Klaudiusz Półtorak</w:t>
            </w:r>
          </w:p>
          <w:p w14:paraId="3E1AA94D" w14:textId="3348EDD9" w:rsidR="006302E3" w:rsidRPr="00CB5EDB" w:rsidRDefault="008C2019" w:rsidP="00E02F53">
            <w:r>
              <w:t xml:space="preserve">Ul. </w:t>
            </w:r>
            <w:r w:rsidR="006302E3" w:rsidRPr="006302E3">
              <w:t>Grunwaldzka</w:t>
            </w:r>
            <w:r w:rsidR="006302E3" w:rsidRPr="00CB5EDB">
              <w:t xml:space="preserve"> </w:t>
            </w:r>
            <w:r w:rsidR="006302E3" w:rsidRPr="006302E3">
              <w:t>121/86</w:t>
            </w:r>
            <w:r w:rsidR="006302E3" w:rsidRPr="00CB5EDB">
              <w:t xml:space="preserve"> </w:t>
            </w:r>
          </w:p>
          <w:p w14:paraId="1FDDD4CD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37-700</w:t>
            </w:r>
            <w:r w:rsidRPr="00CB5EDB">
              <w:t xml:space="preserve"> </w:t>
            </w:r>
            <w:r w:rsidRPr="006302E3">
              <w:t>Przemyśl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39908B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33 799.49 zł</w:t>
            </w:r>
          </w:p>
        </w:tc>
      </w:tr>
      <w:tr w:rsidR="006302E3" w:rsidRPr="00075CD0" w14:paraId="62F4AE4D" w14:textId="77777777" w:rsidTr="008C2019">
        <w:tc>
          <w:tcPr>
            <w:tcW w:w="993" w:type="dxa"/>
            <w:shd w:val="clear" w:color="auto" w:fill="auto"/>
            <w:vAlign w:val="center"/>
          </w:tcPr>
          <w:p w14:paraId="0D86C81C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B78B8E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4A716E99" w14:textId="77777777" w:rsidR="006302E3" w:rsidRPr="00C82837" w:rsidRDefault="006302E3" w:rsidP="00E02F53">
            <w:pPr>
              <w:spacing w:before="40"/>
            </w:pPr>
            <w:r w:rsidRPr="006302E3">
              <w:t>Firma Produkcyjno-Handlowo-Usługowa EPX Architektura Ogrodowa</w:t>
            </w:r>
          </w:p>
          <w:p w14:paraId="7CACBD45" w14:textId="77777777" w:rsidR="006302E3" w:rsidRPr="00CB5EDB" w:rsidRDefault="006302E3" w:rsidP="00E02F53">
            <w:r w:rsidRPr="006302E3">
              <w:t>Pustków</w:t>
            </w:r>
            <w:r w:rsidRPr="00CB5EDB">
              <w:t xml:space="preserve"> </w:t>
            </w:r>
            <w:r w:rsidRPr="006302E3">
              <w:t>288</w:t>
            </w:r>
            <w:r w:rsidRPr="00CB5EDB">
              <w:t xml:space="preserve"> </w:t>
            </w:r>
          </w:p>
          <w:p w14:paraId="09E5EA2B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39-205</w:t>
            </w:r>
            <w:r w:rsidRPr="00CB5EDB">
              <w:t xml:space="preserve"> </w:t>
            </w:r>
            <w:r w:rsidRPr="006302E3">
              <w:t>Pustków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552EE3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60 000.00 zł</w:t>
            </w:r>
          </w:p>
        </w:tc>
      </w:tr>
      <w:tr w:rsidR="006302E3" w:rsidRPr="00075CD0" w14:paraId="5503CE1F" w14:textId="77777777" w:rsidTr="008C2019">
        <w:tc>
          <w:tcPr>
            <w:tcW w:w="993" w:type="dxa"/>
            <w:shd w:val="clear" w:color="auto" w:fill="auto"/>
            <w:vAlign w:val="center"/>
          </w:tcPr>
          <w:p w14:paraId="5FCFB921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FE1C2D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358BC77C" w14:textId="77777777" w:rsidR="006302E3" w:rsidRPr="00C82837" w:rsidRDefault="006302E3" w:rsidP="00E02F53">
            <w:pPr>
              <w:spacing w:before="40"/>
            </w:pPr>
            <w:r w:rsidRPr="006302E3">
              <w:t>Firma Produkcyjno-Handlowo-Usługowa EPX Architektura Ogrodowa</w:t>
            </w:r>
          </w:p>
          <w:p w14:paraId="4E70B16B" w14:textId="77777777" w:rsidR="006302E3" w:rsidRPr="00CB5EDB" w:rsidRDefault="006302E3" w:rsidP="00E02F53">
            <w:r w:rsidRPr="006302E3">
              <w:t>Pustków</w:t>
            </w:r>
            <w:r w:rsidRPr="00CB5EDB">
              <w:t xml:space="preserve"> </w:t>
            </w:r>
            <w:r w:rsidRPr="006302E3">
              <w:t>288</w:t>
            </w:r>
            <w:r w:rsidRPr="00CB5EDB">
              <w:t xml:space="preserve"> </w:t>
            </w:r>
          </w:p>
          <w:p w14:paraId="545339C0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39-205</w:t>
            </w:r>
            <w:r w:rsidRPr="00CB5EDB">
              <w:t xml:space="preserve"> </w:t>
            </w:r>
            <w:r w:rsidRPr="006302E3">
              <w:t>Pustków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DB5976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85 700.00 zł</w:t>
            </w:r>
          </w:p>
        </w:tc>
      </w:tr>
      <w:tr w:rsidR="006302E3" w:rsidRPr="00075CD0" w14:paraId="5F6FB83F" w14:textId="77777777" w:rsidTr="008C2019">
        <w:tc>
          <w:tcPr>
            <w:tcW w:w="993" w:type="dxa"/>
            <w:shd w:val="clear" w:color="auto" w:fill="auto"/>
            <w:vAlign w:val="center"/>
          </w:tcPr>
          <w:p w14:paraId="0E075554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6137BB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0EA3CDF7" w14:textId="77777777" w:rsidR="006302E3" w:rsidRPr="00C82837" w:rsidRDefault="006302E3" w:rsidP="00E02F53">
            <w:pPr>
              <w:spacing w:before="40"/>
            </w:pPr>
            <w:r w:rsidRPr="006302E3">
              <w:t>Firma Produkcyjno-Handlowo-Usługowa EPX Architektura Ogrodowa</w:t>
            </w:r>
          </w:p>
          <w:p w14:paraId="3D2125B7" w14:textId="77777777" w:rsidR="006302E3" w:rsidRPr="00CB5EDB" w:rsidRDefault="006302E3" w:rsidP="00E02F53">
            <w:r w:rsidRPr="006302E3">
              <w:t>Pustków</w:t>
            </w:r>
            <w:r w:rsidRPr="00CB5EDB">
              <w:t xml:space="preserve"> </w:t>
            </w:r>
            <w:r w:rsidRPr="006302E3">
              <w:t>288</w:t>
            </w:r>
            <w:r w:rsidRPr="00CB5EDB">
              <w:t xml:space="preserve"> </w:t>
            </w:r>
          </w:p>
          <w:p w14:paraId="3BB0C508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39-205</w:t>
            </w:r>
            <w:r w:rsidRPr="00CB5EDB">
              <w:t xml:space="preserve"> </w:t>
            </w:r>
            <w:r w:rsidRPr="006302E3">
              <w:t>Pustków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839ECC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38 000.00 zł</w:t>
            </w:r>
          </w:p>
        </w:tc>
      </w:tr>
      <w:tr w:rsidR="006302E3" w:rsidRPr="00075CD0" w14:paraId="05B202EC" w14:textId="77777777" w:rsidTr="008C2019">
        <w:tc>
          <w:tcPr>
            <w:tcW w:w="993" w:type="dxa"/>
            <w:shd w:val="clear" w:color="auto" w:fill="auto"/>
            <w:vAlign w:val="center"/>
          </w:tcPr>
          <w:p w14:paraId="5BFC354E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95EB2B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136BB7CD" w14:textId="77777777" w:rsidR="006302E3" w:rsidRPr="00C82837" w:rsidRDefault="006302E3" w:rsidP="00E02F53">
            <w:pPr>
              <w:spacing w:before="40"/>
            </w:pPr>
            <w:r w:rsidRPr="006302E3">
              <w:t>Firma Produkcyjno-Handlowo-Usługowa EPX Architektura Ogrodowa</w:t>
            </w:r>
          </w:p>
          <w:p w14:paraId="2676EB99" w14:textId="77777777" w:rsidR="006302E3" w:rsidRPr="00CB5EDB" w:rsidRDefault="006302E3" w:rsidP="00E02F53">
            <w:r w:rsidRPr="006302E3">
              <w:t>Pustków</w:t>
            </w:r>
            <w:r w:rsidRPr="00CB5EDB">
              <w:t xml:space="preserve"> </w:t>
            </w:r>
            <w:r w:rsidRPr="006302E3">
              <w:t>288</w:t>
            </w:r>
            <w:r w:rsidRPr="00CB5EDB">
              <w:t xml:space="preserve"> </w:t>
            </w:r>
          </w:p>
          <w:p w14:paraId="3B3901EE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39-205</w:t>
            </w:r>
            <w:r w:rsidRPr="00CB5EDB">
              <w:t xml:space="preserve"> </w:t>
            </w:r>
            <w:r w:rsidRPr="006302E3">
              <w:t>Pustków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0BEDE4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75 000.00 zł</w:t>
            </w:r>
          </w:p>
        </w:tc>
      </w:tr>
      <w:tr w:rsidR="006302E3" w:rsidRPr="00075CD0" w14:paraId="45EAF5FB" w14:textId="77777777" w:rsidTr="008C2019">
        <w:tc>
          <w:tcPr>
            <w:tcW w:w="993" w:type="dxa"/>
            <w:shd w:val="clear" w:color="auto" w:fill="auto"/>
            <w:vAlign w:val="center"/>
          </w:tcPr>
          <w:p w14:paraId="1926C8F7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86C2A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14:paraId="785A8F8D" w14:textId="77777777" w:rsidR="006302E3" w:rsidRPr="00C82837" w:rsidRDefault="006302E3" w:rsidP="00E02F53">
            <w:pPr>
              <w:spacing w:before="40"/>
            </w:pPr>
            <w:r w:rsidRPr="006302E3">
              <w:t>Firma Produkcyjno-Handlowo-Usługowa EPX Architektura Ogrodowa</w:t>
            </w:r>
          </w:p>
          <w:p w14:paraId="4541FDA6" w14:textId="77777777" w:rsidR="006302E3" w:rsidRPr="00CB5EDB" w:rsidRDefault="006302E3" w:rsidP="00E02F53">
            <w:r w:rsidRPr="006302E3">
              <w:t>Pustków</w:t>
            </w:r>
            <w:r w:rsidRPr="00CB5EDB">
              <w:t xml:space="preserve"> </w:t>
            </w:r>
            <w:r w:rsidRPr="006302E3">
              <w:t>288</w:t>
            </w:r>
            <w:r w:rsidRPr="00CB5EDB">
              <w:t xml:space="preserve"> </w:t>
            </w:r>
          </w:p>
          <w:p w14:paraId="0FAC92AA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39-205</w:t>
            </w:r>
            <w:r w:rsidRPr="00CB5EDB">
              <w:t xml:space="preserve"> </w:t>
            </w:r>
            <w:r w:rsidRPr="006302E3">
              <w:t>Pustków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833090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35 600.00 zł</w:t>
            </w:r>
          </w:p>
        </w:tc>
      </w:tr>
      <w:tr w:rsidR="006302E3" w:rsidRPr="00075CD0" w14:paraId="20BB3D27" w14:textId="77777777" w:rsidTr="008C2019">
        <w:tc>
          <w:tcPr>
            <w:tcW w:w="993" w:type="dxa"/>
            <w:shd w:val="clear" w:color="auto" w:fill="auto"/>
            <w:vAlign w:val="center"/>
          </w:tcPr>
          <w:p w14:paraId="61EB66B6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D04DBA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3842AAD8" w14:textId="77777777" w:rsidR="006302E3" w:rsidRPr="00C82837" w:rsidRDefault="006302E3" w:rsidP="00E02F53">
            <w:pPr>
              <w:spacing w:before="40"/>
            </w:pPr>
            <w:r w:rsidRPr="006302E3">
              <w:t>Firma Produkcyjno-Handlowo-Usługowa EPX Architektura Ogrodowa</w:t>
            </w:r>
          </w:p>
          <w:p w14:paraId="70A0E4E0" w14:textId="77777777" w:rsidR="006302E3" w:rsidRPr="00CB5EDB" w:rsidRDefault="006302E3" w:rsidP="00E02F53">
            <w:r w:rsidRPr="006302E3">
              <w:t>Pustków</w:t>
            </w:r>
            <w:r w:rsidRPr="00CB5EDB">
              <w:t xml:space="preserve"> </w:t>
            </w:r>
            <w:r w:rsidRPr="006302E3">
              <w:t>288</w:t>
            </w:r>
            <w:r w:rsidRPr="00CB5EDB">
              <w:t xml:space="preserve"> </w:t>
            </w:r>
          </w:p>
          <w:p w14:paraId="67795F5B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39-205</w:t>
            </w:r>
            <w:r w:rsidRPr="00CB5EDB">
              <w:t xml:space="preserve"> </w:t>
            </w:r>
            <w:r w:rsidRPr="006302E3">
              <w:t>Pustków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4C1B2C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62 000.00 zł</w:t>
            </w:r>
          </w:p>
        </w:tc>
      </w:tr>
      <w:tr w:rsidR="006302E3" w:rsidRPr="00075CD0" w14:paraId="055A566B" w14:textId="77777777" w:rsidTr="008C2019">
        <w:tc>
          <w:tcPr>
            <w:tcW w:w="993" w:type="dxa"/>
            <w:shd w:val="clear" w:color="auto" w:fill="auto"/>
            <w:vAlign w:val="center"/>
          </w:tcPr>
          <w:p w14:paraId="4A25D6A9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A8F4E7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7</w:t>
            </w:r>
          </w:p>
        </w:tc>
        <w:tc>
          <w:tcPr>
            <w:tcW w:w="4819" w:type="dxa"/>
            <w:shd w:val="clear" w:color="auto" w:fill="auto"/>
          </w:tcPr>
          <w:p w14:paraId="74C7FDC8" w14:textId="77777777" w:rsidR="006302E3" w:rsidRPr="00C82837" w:rsidRDefault="006302E3" w:rsidP="00E02F53">
            <w:pPr>
              <w:spacing w:before="40"/>
            </w:pPr>
            <w:r w:rsidRPr="006302E3">
              <w:t>Firma Produkcyjno-Handlowo-Usługowa EPX Architektura Ogrodowa</w:t>
            </w:r>
          </w:p>
          <w:p w14:paraId="375FE6E1" w14:textId="77777777" w:rsidR="006302E3" w:rsidRPr="00CB5EDB" w:rsidRDefault="006302E3" w:rsidP="00E02F53">
            <w:r w:rsidRPr="006302E3">
              <w:lastRenderedPageBreak/>
              <w:t>Pustków</w:t>
            </w:r>
            <w:r w:rsidRPr="00CB5EDB">
              <w:t xml:space="preserve"> </w:t>
            </w:r>
            <w:r w:rsidRPr="006302E3">
              <w:t>288</w:t>
            </w:r>
            <w:r w:rsidRPr="00CB5EDB">
              <w:t xml:space="preserve"> </w:t>
            </w:r>
          </w:p>
          <w:p w14:paraId="75291E13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39-205</w:t>
            </w:r>
            <w:r w:rsidRPr="00CB5EDB">
              <w:t xml:space="preserve"> </w:t>
            </w:r>
            <w:r w:rsidRPr="006302E3">
              <w:t>Pustków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73C506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lastRenderedPageBreak/>
              <w:t>21 000.00 zł</w:t>
            </w:r>
          </w:p>
        </w:tc>
      </w:tr>
      <w:tr w:rsidR="006302E3" w:rsidRPr="00075CD0" w14:paraId="1BE2D7A7" w14:textId="77777777" w:rsidTr="008C2019">
        <w:tc>
          <w:tcPr>
            <w:tcW w:w="993" w:type="dxa"/>
            <w:shd w:val="clear" w:color="auto" w:fill="auto"/>
            <w:vAlign w:val="center"/>
          </w:tcPr>
          <w:p w14:paraId="75B1F52D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7A2ED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8</w:t>
            </w:r>
          </w:p>
        </w:tc>
        <w:tc>
          <w:tcPr>
            <w:tcW w:w="4819" w:type="dxa"/>
            <w:shd w:val="clear" w:color="auto" w:fill="auto"/>
          </w:tcPr>
          <w:p w14:paraId="70D2475F" w14:textId="77777777" w:rsidR="006302E3" w:rsidRPr="00C82837" w:rsidRDefault="006302E3" w:rsidP="00E02F53">
            <w:pPr>
              <w:spacing w:before="40"/>
            </w:pPr>
            <w:r w:rsidRPr="006302E3">
              <w:t>Firma Produkcyjno-Handlowo-Usługowa EPX Architektura Ogrodowa</w:t>
            </w:r>
          </w:p>
          <w:p w14:paraId="4E08E938" w14:textId="77777777" w:rsidR="006302E3" w:rsidRPr="00CB5EDB" w:rsidRDefault="006302E3" w:rsidP="00E02F53">
            <w:r w:rsidRPr="006302E3">
              <w:t>Pustków</w:t>
            </w:r>
            <w:r w:rsidRPr="00CB5EDB">
              <w:t xml:space="preserve"> </w:t>
            </w:r>
            <w:r w:rsidRPr="006302E3">
              <w:t>288</w:t>
            </w:r>
            <w:r w:rsidRPr="00CB5EDB">
              <w:t xml:space="preserve"> </w:t>
            </w:r>
          </w:p>
          <w:p w14:paraId="46E7DDCA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39-205</w:t>
            </w:r>
            <w:r w:rsidRPr="00CB5EDB">
              <w:t xml:space="preserve"> </w:t>
            </w:r>
            <w:r w:rsidRPr="006302E3">
              <w:t>Pustków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345D0F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29 000.00 zł</w:t>
            </w:r>
          </w:p>
        </w:tc>
      </w:tr>
      <w:tr w:rsidR="006302E3" w:rsidRPr="00075CD0" w14:paraId="03AFA866" w14:textId="77777777" w:rsidTr="008C2019">
        <w:tc>
          <w:tcPr>
            <w:tcW w:w="993" w:type="dxa"/>
            <w:shd w:val="clear" w:color="auto" w:fill="auto"/>
            <w:vAlign w:val="center"/>
          </w:tcPr>
          <w:p w14:paraId="6877D4EB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301E80" w14:textId="77777777" w:rsidR="006302E3" w:rsidRPr="008C2019" w:rsidRDefault="006302E3" w:rsidP="00E02F53">
            <w:pPr>
              <w:spacing w:before="120" w:after="120"/>
              <w:jc w:val="center"/>
              <w:rPr>
                <w:b/>
                <w:bCs/>
              </w:rPr>
            </w:pPr>
            <w:r w:rsidRPr="008C2019">
              <w:rPr>
                <w:b/>
                <w:bCs/>
              </w:rPr>
              <w:t>9</w:t>
            </w:r>
          </w:p>
        </w:tc>
        <w:tc>
          <w:tcPr>
            <w:tcW w:w="4819" w:type="dxa"/>
            <w:shd w:val="clear" w:color="auto" w:fill="auto"/>
          </w:tcPr>
          <w:p w14:paraId="490EFA41" w14:textId="77777777" w:rsidR="006302E3" w:rsidRPr="00C82837" w:rsidRDefault="006302E3" w:rsidP="00E02F53">
            <w:pPr>
              <w:spacing w:before="40"/>
            </w:pPr>
            <w:r w:rsidRPr="006302E3">
              <w:t>Firma Produkcyjno-Handlowo-Usługowa EPX Architektura Ogrodowa</w:t>
            </w:r>
          </w:p>
          <w:p w14:paraId="5EA35CB7" w14:textId="77777777" w:rsidR="006302E3" w:rsidRPr="00CB5EDB" w:rsidRDefault="006302E3" w:rsidP="00E02F53">
            <w:r w:rsidRPr="006302E3">
              <w:t>Pustków</w:t>
            </w:r>
            <w:r w:rsidRPr="00CB5EDB">
              <w:t xml:space="preserve"> </w:t>
            </w:r>
            <w:r w:rsidRPr="006302E3">
              <w:t>288</w:t>
            </w:r>
            <w:r w:rsidRPr="00CB5EDB">
              <w:t xml:space="preserve"> </w:t>
            </w:r>
          </w:p>
          <w:p w14:paraId="3C28AECC" w14:textId="77777777" w:rsidR="006302E3" w:rsidRPr="00CB5EDB" w:rsidRDefault="006302E3" w:rsidP="00E02F53">
            <w:pPr>
              <w:spacing w:after="120"/>
              <w:jc w:val="both"/>
            </w:pPr>
            <w:r w:rsidRPr="006302E3">
              <w:t>39-205</w:t>
            </w:r>
            <w:r w:rsidRPr="00CB5EDB">
              <w:t xml:space="preserve"> </w:t>
            </w:r>
            <w:r w:rsidRPr="006302E3">
              <w:t>Pustków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FC6AB89" w14:textId="77777777" w:rsidR="006302E3" w:rsidRPr="00CB5EDB" w:rsidRDefault="006302E3" w:rsidP="00E02F53">
            <w:pPr>
              <w:spacing w:before="120" w:after="120"/>
              <w:jc w:val="center"/>
            </w:pPr>
            <w:r w:rsidRPr="006302E3">
              <w:t>37 000.00 zł</w:t>
            </w:r>
          </w:p>
        </w:tc>
      </w:tr>
      <w:bookmarkEnd w:id="0"/>
    </w:tbl>
    <w:p w14:paraId="090B170C" w14:textId="0FD96EE8" w:rsidR="00C236D3" w:rsidRDefault="00C236D3" w:rsidP="008C2019">
      <w:pPr>
        <w:jc w:val="right"/>
        <w:rPr>
          <w:sz w:val="22"/>
          <w:szCs w:val="22"/>
        </w:rPr>
      </w:pPr>
    </w:p>
    <w:p w14:paraId="7BCDF3D4" w14:textId="27101968" w:rsidR="008C2019" w:rsidRDefault="008C2019" w:rsidP="008C2019">
      <w:pPr>
        <w:spacing w:line="360" w:lineRule="auto"/>
        <w:rPr>
          <w:sz w:val="22"/>
          <w:szCs w:val="22"/>
        </w:rPr>
      </w:pPr>
    </w:p>
    <w:p w14:paraId="2FAB7B55" w14:textId="60A72978" w:rsidR="008C2019" w:rsidRDefault="008C2019" w:rsidP="008C2019">
      <w:pPr>
        <w:spacing w:line="360" w:lineRule="auto"/>
        <w:rPr>
          <w:sz w:val="22"/>
          <w:szCs w:val="22"/>
        </w:rPr>
      </w:pPr>
    </w:p>
    <w:p w14:paraId="07EEC646" w14:textId="6E39318F" w:rsidR="008C2019" w:rsidRDefault="008C2019" w:rsidP="008C2019">
      <w:pPr>
        <w:spacing w:line="360" w:lineRule="auto"/>
        <w:rPr>
          <w:sz w:val="22"/>
          <w:szCs w:val="22"/>
        </w:rPr>
      </w:pPr>
    </w:p>
    <w:p w14:paraId="232F3BC1" w14:textId="661417E1" w:rsidR="008C2019" w:rsidRDefault="008C2019" w:rsidP="008C2019">
      <w:pPr>
        <w:spacing w:line="360" w:lineRule="auto"/>
        <w:rPr>
          <w:sz w:val="22"/>
          <w:szCs w:val="22"/>
        </w:rPr>
      </w:pPr>
    </w:p>
    <w:p w14:paraId="2BE4F87E" w14:textId="0A1DC6E1" w:rsidR="008C2019" w:rsidRDefault="008C2019" w:rsidP="008C2019">
      <w:pPr>
        <w:spacing w:line="360" w:lineRule="auto"/>
        <w:rPr>
          <w:sz w:val="22"/>
          <w:szCs w:val="22"/>
        </w:rPr>
      </w:pPr>
    </w:p>
    <w:p w14:paraId="336355B2" w14:textId="04DB4ABC" w:rsidR="008C2019" w:rsidRDefault="008C2019" w:rsidP="008C2019">
      <w:pPr>
        <w:spacing w:line="360" w:lineRule="auto"/>
        <w:rPr>
          <w:sz w:val="22"/>
          <w:szCs w:val="22"/>
        </w:rPr>
      </w:pPr>
    </w:p>
    <w:p w14:paraId="6BCEC332" w14:textId="76233824" w:rsidR="008C2019" w:rsidRDefault="008C2019" w:rsidP="008C2019">
      <w:pPr>
        <w:spacing w:line="360" w:lineRule="auto"/>
        <w:rPr>
          <w:sz w:val="22"/>
          <w:szCs w:val="22"/>
        </w:rPr>
      </w:pPr>
    </w:p>
    <w:p w14:paraId="402DBB55" w14:textId="35788844" w:rsidR="008C2019" w:rsidRDefault="008C2019" w:rsidP="008C2019">
      <w:pPr>
        <w:spacing w:line="360" w:lineRule="auto"/>
        <w:rPr>
          <w:sz w:val="22"/>
          <w:szCs w:val="22"/>
        </w:rPr>
      </w:pPr>
    </w:p>
    <w:sectPr w:rsidR="008C20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DC424" w14:textId="77777777" w:rsidR="00525C80" w:rsidRDefault="00525C80">
      <w:r>
        <w:separator/>
      </w:r>
    </w:p>
  </w:endnote>
  <w:endnote w:type="continuationSeparator" w:id="0">
    <w:p w14:paraId="5539BB94" w14:textId="77777777" w:rsidR="00525C80" w:rsidRDefault="00525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78A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A5F3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A64AE" w14:textId="18961581" w:rsidR="009F189D" w:rsidRPr="008C2019" w:rsidRDefault="009F189D" w:rsidP="008C20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91D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15EF04" w14:textId="77777777" w:rsidR="009F189D" w:rsidRDefault="009F189D">
    <w:pPr>
      <w:pStyle w:val="Stopka"/>
      <w:tabs>
        <w:tab w:val="clear" w:pos="4536"/>
      </w:tabs>
      <w:jc w:val="center"/>
    </w:pPr>
  </w:p>
  <w:p w14:paraId="797F37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78100" w14:textId="77777777" w:rsidR="00525C80" w:rsidRDefault="00525C80">
      <w:r>
        <w:separator/>
      </w:r>
    </w:p>
  </w:footnote>
  <w:footnote w:type="continuationSeparator" w:id="0">
    <w:p w14:paraId="3BF1FD3F" w14:textId="77777777" w:rsidR="00525C80" w:rsidRDefault="00525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D64CF" w14:textId="77777777" w:rsidR="006302E3" w:rsidRDefault="006302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9ACBC" w14:textId="77777777" w:rsidR="006302E3" w:rsidRDefault="006302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E1FFD" w14:textId="77777777" w:rsidR="006302E3" w:rsidRDefault="006302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C8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5C80"/>
    <w:rsid w:val="005614F2"/>
    <w:rsid w:val="00577BC6"/>
    <w:rsid w:val="006302E3"/>
    <w:rsid w:val="0069085C"/>
    <w:rsid w:val="006B27ED"/>
    <w:rsid w:val="00810D55"/>
    <w:rsid w:val="00843263"/>
    <w:rsid w:val="00861E75"/>
    <w:rsid w:val="008C2019"/>
    <w:rsid w:val="009C5D62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BAF8ECE"/>
  <w15:chartTrackingRefBased/>
  <w15:docId w15:val="{CC0B7C8C-0612-4657-B539-BF7E0627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427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2021-08-27T09:22:00Z</cp:lastPrinted>
  <dcterms:created xsi:type="dcterms:W3CDTF">2021-08-27T09:31:00Z</dcterms:created>
  <dcterms:modified xsi:type="dcterms:W3CDTF">2021-08-27T09:31:00Z</dcterms:modified>
</cp:coreProperties>
</file>