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15BF8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62204" w:rsidRPr="00262204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361F902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9A993F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62204" w:rsidRPr="00262204">
        <w:rPr>
          <w:b/>
          <w:sz w:val="22"/>
          <w:szCs w:val="22"/>
        </w:rPr>
        <w:t>ZP 271.11.2021</w:t>
      </w:r>
    </w:p>
    <w:p w14:paraId="65F5BF5B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FBAEC1D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100D72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84A92A2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5FE85C24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023C4B1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73D9E8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01F888ED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6A9AFAF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62204" w:rsidRPr="00110593" w14:paraId="14E5033B" w14:textId="77777777" w:rsidTr="002D4825">
        <w:tc>
          <w:tcPr>
            <w:tcW w:w="9104" w:type="dxa"/>
            <w:shd w:val="clear" w:color="auto" w:fill="D9D9D9"/>
          </w:tcPr>
          <w:p w14:paraId="26C5A046" w14:textId="77777777" w:rsidR="00262204" w:rsidRPr="00110593" w:rsidRDefault="00262204" w:rsidP="002D482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6A263CB" w14:textId="32ADF921" w:rsidR="00262204" w:rsidRPr="00110593" w:rsidRDefault="00262204" w:rsidP="002D482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62204">
              <w:t xml:space="preserve">(Dz.U. </w:t>
            </w:r>
            <w:r w:rsidR="00B86B9C">
              <w:t xml:space="preserve">2021 </w:t>
            </w:r>
            <w:r w:rsidRPr="00262204">
              <w:t xml:space="preserve">poz. </w:t>
            </w:r>
            <w:r w:rsidR="00B86B9C">
              <w:t>1129</w:t>
            </w:r>
            <w:r w:rsidRPr="00262204">
              <w:t xml:space="preserve">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1EDB055E" w14:textId="77777777" w:rsidR="00262204" w:rsidRPr="0043102D" w:rsidRDefault="00262204" w:rsidP="002D482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369977A" w14:textId="77777777" w:rsidR="00262204" w:rsidRPr="00110593" w:rsidRDefault="00262204" w:rsidP="002D4825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0B9B518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F651835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45E95D3" w14:textId="77777777" w:rsidR="006E0FAA" w:rsidRPr="005E622E" w:rsidRDefault="0026220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62204">
        <w:rPr>
          <w:b/>
          <w:sz w:val="22"/>
          <w:szCs w:val="22"/>
        </w:rPr>
        <w:t>Remont drogi powiatowej nr 2335S na odcinku Polski Las do Kolonii Woźnickiej - ETAP I</w:t>
      </w:r>
    </w:p>
    <w:p w14:paraId="7BA6A10E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27D9B62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7BEDDD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0512F6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594B2B9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79DD0666" w14:textId="77777777" w:rsidTr="00C37CD2">
        <w:trPr>
          <w:trHeight w:val="321"/>
        </w:trPr>
        <w:tc>
          <w:tcPr>
            <w:tcW w:w="516" w:type="dxa"/>
          </w:tcPr>
          <w:p w14:paraId="14994C6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150C8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A8E2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61E65CC6" w14:textId="77777777" w:rsidTr="009A4CD3">
        <w:tc>
          <w:tcPr>
            <w:tcW w:w="516" w:type="dxa"/>
          </w:tcPr>
          <w:p w14:paraId="2F4B702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C19DCE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73D9E1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A5ED6DC" w14:textId="77777777" w:rsidTr="009A4CD3">
        <w:tc>
          <w:tcPr>
            <w:tcW w:w="516" w:type="dxa"/>
          </w:tcPr>
          <w:p w14:paraId="5D820D4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43D4C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2469F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365B3F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7FB5760C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6F7EA57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EB0DA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F38752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B9B0C62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6370343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784FE40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0F45D" w14:textId="77777777" w:rsidR="005E360B" w:rsidRDefault="005E360B">
      <w:r>
        <w:separator/>
      </w:r>
    </w:p>
  </w:endnote>
  <w:endnote w:type="continuationSeparator" w:id="0">
    <w:p w14:paraId="01BB142D" w14:textId="77777777" w:rsidR="005E360B" w:rsidRDefault="005E3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BB7D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577F9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6DC0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D3A355" w14:textId="5FBE1064" w:rsidR="009A4CD3" w:rsidRDefault="00B86B9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85C51D" wp14:editId="2043AFD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7815F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12D9C7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59090" w14:textId="77777777" w:rsidR="00262204" w:rsidRDefault="002622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D3A03" w14:textId="77777777" w:rsidR="005E360B" w:rsidRDefault="005E360B">
      <w:r>
        <w:separator/>
      </w:r>
    </w:p>
  </w:footnote>
  <w:footnote w:type="continuationSeparator" w:id="0">
    <w:p w14:paraId="445E81F2" w14:textId="77777777" w:rsidR="005E360B" w:rsidRDefault="005E360B">
      <w:r>
        <w:continuationSeparator/>
      </w:r>
    </w:p>
  </w:footnote>
  <w:footnote w:id="1">
    <w:p w14:paraId="71E7CB8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54825" w14:textId="77777777" w:rsidR="00262204" w:rsidRDefault="00262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81DF1" w14:textId="77777777" w:rsidR="00262204" w:rsidRDefault="002622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E282D" w14:textId="77777777" w:rsidR="00262204" w:rsidRDefault="002622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60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62204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360B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6B9C"/>
    <w:rsid w:val="00BE6092"/>
    <w:rsid w:val="00C33407"/>
    <w:rsid w:val="00C37CD2"/>
    <w:rsid w:val="00C527C7"/>
    <w:rsid w:val="00C606B9"/>
    <w:rsid w:val="00CB6204"/>
    <w:rsid w:val="00CC527A"/>
    <w:rsid w:val="00CC6B1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F81273"/>
  <w15:chartTrackingRefBased/>
  <w15:docId w15:val="{D45B625E-8B61-4564-98B9-88814A481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2021-08-25T13:09:00Z</dcterms:created>
  <dcterms:modified xsi:type="dcterms:W3CDTF">2021-08-25T13:09:00Z</dcterms:modified>
</cp:coreProperties>
</file>