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020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A02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0207">
        <w:rPr>
          <w:sz w:val="22"/>
          <w:szCs w:val="22"/>
        </w:rPr>
        <w:t>2021-08-24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A0207" w:rsidP="00577BC6">
      <w:pPr>
        <w:spacing w:after="40"/>
        <w:rPr>
          <w:b/>
          <w:bCs/>
          <w:sz w:val="22"/>
          <w:szCs w:val="22"/>
        </w:rPr>
      </w:pPr>
      <w:r w:rsidRPr="008A020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8A0207" w:rsidP="00D665F5">
      <w:pPr>
        <w:rPr>
          <w:sz w:val="22"/>
          <w:szCs w:val="22"/>
        </w:rPr>
      </w:pPr>
      <w:r w:rsidRPr="008A0207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8A0207">
        <w:rPr>
          <w:sz w:val="22"/>
          <w:szCs w:val="22"/>
        </w:rPr>
        <w:t>66</w:t>
      </w:r>
    </w:p>
    <w:p w:rsidR="00D665F5" w:rsidRPr="00BD5546" w:rsidRDefault="008A0207" w:rsidP="00D665F5">
      <w:pPr>
        <w:rPr>
          <w:sz w:val="22"/>
          <w:szCs w:val="22"/>
        </w:rPr>
      </w:pPr>
      <w:r w:rsidRPr="008A0207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8A020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0207" w:rsidRPr="008A0207">
        <w:rPr>
          <w:b/>
          <w:sz w:val="22"/>
          <w:szCs w:val="22"/>
        </w:rPr>
        <w:t>ZP/13/2021</w:t>
      </w:r>
      <w:r w:rsidR="00A80738">
        <w:rPr>
          <w:sz w:val="24"/>
        </w:rPr>
        <w:tab/>
        <w:t xml:space="preserve"> </w:t>
      </w:r>
    </w:p>
    <w:p w:rsidR="00A80738" w:rsidRDefault="007044E1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– </w:t>
      </w:r>
      <w:r w:rsidR="00124E4F">
        <w:rPr>
          <w:sz w:val="24"/>
        </w:rPr>
        <w:t>606.</w:t>
      </w:r>
      <w:bookmarkStart w:id="1" w:name="_GoBack"/>
      <w:bookmarkEnd w:id="1"/>
      <w:r>
        <w:rPr>
          <w:sz w:val="24"/>
        </w:rPr>
        <w:t>13/2021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0207" w:rsidRPr="008A020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A02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0207">
        <w:rPr>
          <w:b/>
          <w:sz w:val="22"/>
          <w:szCs w:val="22"/>
        </w:rPr>
        <w:t>Dostawa wyrobów medycznych jednorazowych sterylnych i niesterylnych - rękawice niesterylne diagnostyczne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0207" w:rsidRPr="008A020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0207" w:rsidRPr="008A0207">
        <w:rPr>
          <w:sz w:val="22"/>
          <w:szCs w:val="22"/>
        </w:rPr>
        <w:t>24/08/2021</w:t>
      </w:r>
      <w:r w:rsidR="00FF4AB1" w:rsidRPr="00577BC6">
        <w:rPr>
          <w:sz w:val="22"/>
          <w:szCs w:val="22"/>
        </w:rPr>
        <w:t xml:space="preserve"> o godz. </w:t>
      </w:r>
      <w:r w:rsidR="008A0207" w:rsidRPr="008A0207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 xml:space="preserve">Mercator </w:t>
            </w:r>
            <w:proofErr w:type="spellStart"/>
            <w:r w:rsidRPr="008A0207">
              <w:t>Medical</w:t>
            </w:r>
            <w:proofErr w:type="spellEnd"/>
            <w:r w:rsidRPr="008A0207">
              <w:t xml:space="preserve"> S.A.</w:t>
            </w:r>
          </w:p>
          <w:p w:rsidR="008A0207" w:rsidRPr="00CB5EDB" w:rsidRDefault="008A0207" w:rsidP="00CE4E4C">
            <w:r w:rsidRPr="008A0207">
              <w:t>Modrzejewskiej</w:t>
            </w:r>
            <w:r w:rsidRPr="00CB5EDB">
              <w:t xml:space="preserve"> </w:t>
            </w:r>
            <w:r w:rsidRPr="008A0207">
              <w:t>30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31-327</w:t>
            </w:r>
            <w:r w:rsidRPr="00CB5EDB">
              <w:t xml:space="preserve"> </w:t>
            </w:r>
            <w:r w:rsidRPr="008A02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2 556 360.00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 xml:space="preserve">Mercator </w:t>
            </w:r>
            <w:proofErr w:type="spellStart"/>
            <w:r w:rsidRPr="008A0207">
              <w:t>Medical</w:t>
            </w:r>
            <w:proofErr w:type="spellEnd"/>
            <w:r w:rsidRPr="008A0207">
              <w:t xml:space="preserve"> S.A.</w:t>
            </w:r>
          </w:p>
          <w:p w:rsidR="008A0207" w:rsidRPr="00CB5EDB" w:rsidRDefault="008A0207" w:rsidP="00CE4E4C">
            <w:r w:rsidRPr="008A0207">
              <w:t>Modrzejewskiej</w:t>
            </w:r>
            <w:r w:rsidRPr="00CB5EDB">
              <w:t xml:space="preserve"> </w:t>
            </w:r>
            <w:r w:rsidRPr="008A0207">
              <w:t>30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31-327</w:t>
            </w:r>
            <w:r w:rsidRPr="00CB5EDB">
              <w:t xml:space="preserve"> </w:t>
            </w:r>
            <w:r w:rsidRPr="008A02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99 144.00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 xml:space="preserve">Mercator </w:t>
            </w:r>
            <w:proofErr w:type="spellStart"/>
            <w:r w:rsidRPr="008A0207">
              <w:t>Medical</w:t>
            </w:r>
            <w:proofErr w:type="spellEnd"/>
            <w:r w:rsidRPr="008A0207">
              <w:t xml:space="preserve"> S.A.</w:t>
            </w:r>
          </w:p>
          <w:p w:rsidR="008A0207" w:rsidRPr="00CB5EDB" w:rsidRDefault="008A0207" w:rsidP="00CE4E4C">
            <w:r w:rsidRPr="008A0207">
              <w:t>Modrzejewskiej</w:t>
            </w:r>
            <w:r w:rsidRPr="00CB5EDB">
              <w:t xml:space="preserve"> </w:t>
            </w:r>
            <w:r w:rsidRPr="008A0207">
              <w:t>30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31-327</w:t>
            </w:r>
            <w:r w:rsidRPr="00CB5EDB">
              <w:t xml:space="preserve"> </w:t>
            </w:r>
            <w:r w:rsidRPr="008A02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24 494.40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 xml:space="preserve">Zarys International </w:t>
            </w:r>
            <w:proofErr w:type="spellStart"/>
            <w:r w:rsidRPr="008A0207">
              <w:t>Group</w:t>
            </w:r>
            <w:proofErr w:type="spellEnd"/>
            <w:r w:rsidRPr="008A0207">
              <w:t xml:space="preserve"> spółka z ograniczoną odpowiedzialnością spółka komandytowa</w:t>
            </w:r>
          </w:p>
          <w:p w:rsidR="008A0207" w:rsidRPr="00CB5EDB" w:rsidRDefault="008A0207" w:rsidP="00CE4E4C">
            <w:r w:rsidRPr="008A0207">
              <w:t>Pod Borem</w:t>
            </w:r>
            <w:r w:rsidRPr="00CB5EDB">
              <w:t xml:space="preserve"> </w:t>
            </w:r>
            <w:r w:rsidRPr="008A0207">
              <w:t>18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41-808</w:t>
            </w:r>
            <w:r w:rsidRPr="00CB5EDB">
              <w:t xml:space="preserve"> </w:t>
            </w:r>
            <w:r w:rsidRPr="008A0207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2 270 815.20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 xml:space="preserve">Zarys International </w:t>
            </w:r>
            <w:proofErr w:type="spellStart"/>
            <w:r w:rsidRPr="008A0207">
              <w:t>Group</w:t>
            </w:r>
            <w:proofErr w:type="spellEnd"/>
            <w:r w:rsidRPr="008A0207">
              <w:t xml:space="preserve"> spółka z ograniczoną odpowiedzialnością spółka komandytowa</w:t>
            </w:r>
          </w:p>
          <w:p w:rsidR="008A0207" w:rsidRPr="00CB5EDB" w:rsidRDefault="008A0207" w:rsidP="00CE4E4C">
            <w:r w:rsidRPr="008A0207">
              <w:t>Pod Borem</w:t>
            </w:r>
            <w:r w:rsidRPr="00CB5EDB">
              <w:t xml:space="preserve"> </w:t>
            </w:r>
            <w:r w:rsidRPr="008A0207">
              <w:t>18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41-808</w:t>
            </w:r>
            <w:r w:rsidRPr="00CB5EDB">
              <w:t xml:space="preserve"> </w:t>
            </w:r>
            <w:r w:rsidRPr="008A0207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23 779.01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proofErr w:type="spellStart"/>
            <w:r w:rsidRPr="008A0207">
              <w:t>Abook</w:t>
            </w:r>
            <w:proofErr w:type="spellEnd"/>
            <w:r w:rsidRPr="008A0207">
              <w:t xml:space="preserve"> Sp. z o.</w:t>
            </w:r>
            <w:r w:rsidR="007044E1">
              <w:t xml:space="preserve"> </w:t>
            </w:r>
            <w:r w:rsidRPr="008A0207">
              <w:t>o</w:t>
            </w:r>
          </w:p>
          <w:p w:rsidR="008A0207" w:rsidRPr="00CB5EDB" w:rsidRDefault="008A0207" w:rsidP="00CE4E4C">
            <w:r w:rsidRPr="008A0207">
              <w:t>Brzostowska</w:t>
            </w:r>
            <w:r w:rsidRPr="00CB5EDB">
              <w:t xml:space="preserve"> </w:t>
            </w:r>
            <w:r w:rsidRPr="008A0207">
              <w:t>22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04-985</w:t>
            </w:r>
            <w:r w:rsidRPr="00CB5EDB">
              <w:t xml:space="preserve"> </w:t>
            </w:r>
            <w:r w:rsidRPr="008A020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3 078 000.00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proofErr w:type="spellStart"/>
            <w:r w:rsidRPr="008A0207">
              <w:t>Abook</w:t>
            </w:r>
            <w:proofErr w:type="spellEnd"/>
            <w:r w:rsidRPr="008A0207">
              <w:t xml:space="preserve"> Sp. z o.</w:t>
            </w:r>
            <w:r w:rsidR="007044E1">
              <w:t xml:space="preserve"> </w:t>
            </w:r>
            <w:r w:rsidRPr="008A0207">
              <w:t>o</w:t>
            </w:r>
            <w:r w:rsidR="007044E1">
              <w:t>.</w:t>
            </w:r>
          </w:p>
          <w:p w:rsidR="008A0207" w:rsidRPr="00CB5EDB" w:rsidRDefault="008A0207" w:rsidP="00CE4E4C">
            <w:r w:rsidRPr="008A0207">
              <w:lastRenderedPageBreak/>
              <w:t>Brzostowska</w:t>
            </w:r>
            <w:r w:rsidRPr="00CB5EDB">
              <w:t xml:space="preserve"> </w:t>
            </w:r>
            <w:r w:rsidRPr="008A0207">
              <w:t>22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04-985</w:t>
            </w:r>
            <w:r w:rsidRPr="00CB5EDB">
              <w:t xml:space="preserve"> </w:t>
            </w:r>
            <w:r w:rsidRPr="008A020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lastRenderedPageBreak/>
              <w:t>23 328.00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>PT GLOBAL Sp. z o.o.</w:t>
            </w:r>
          </w:p>
          <w:p w:rsidR="008A0207" w:rsidRPr="00CB5EDB" w:rsidRDefault="008A0207" w:rsidP="00CE4E4C">
            <w:r w:rsidRPr="008A0207">
              <w:t>Nowy Świat</w:t>
            </w:r>
            <w:r w:rsidRPr="00CB5EDB">
              <w:t xml:space="preserve"> </w:t>
            </w:r>
            <w:r w:rsidRPr="008A0207">
              <w:t>33/13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00-029</w:t>
            </w:r>
            <w:r w:rsidRPr="00CB5EDB">
              <w:t xml:space="preserve"> </w:t>
            </w:r>
            <w:r w:rsidRPr="008A020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3 067 200.00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>PT GLOBAL Sp. z o.o.</w:t>
            </w:r>
          </w:p>
          <w:p w:rsidR="008A0207" w:rsidRPr="00CB5EDB" w:rsidRDefault="008A0207" w:rsidP="00CE4E4C">
            <w:r w:rsidRPr="008A0207">
              <w:t>Nowy Świat</w:t>
            </w:r>
            <w:r w:rsidRPr="00CB5EDB">
              <w:t xml:space="preserve"> </w:t>
            </w:r>
            <w:r w:rsidRPr="008A0207">
              <w:t>33/13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00-029</w:t>
            </w:r>
            <w:r w:rsidRPr="00CB5EDB">
              <w:t xml:space="preserve"> </w:t>
            </w:r>
            <w:r w:rsidRPr="008A020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31 104.00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proofErr w:type="spellStart"/>
            <w:r w:rsidRPr="008A0207">
              <w:t>Skamex</w:t>
            </w:r>
            <w:proofErr w:type="spellEnd"/>
            <w:r w:rsidRPr="008A0207">
              <w:t xml:space="preserve"> Spółka z ograniczoną odpowiedzialnością Spółka </w:t>
            </w:r>
            <w:r w:rsidR="007044E1">
              <w:t>Jawna</w:t>
            </w:r>
          </w:p>
          <w:p w:rsidR="008A0207" w:rsidRPr="00CB5EDB" w:rsidRDefault="008A0207" w:rsidP="00CE4E4C">
            <w:r w:rsidRPr="008A0207">
              <w:t>Częstochowska</w:t>
            </w:r>
            <w:r w:rsidRPr="00CB5EDB">
              <w:t xml:space="preserve"> </w:t>
            </w:r>
            <w:r w:rsidRPr="008A0207">
              <w:t>38/52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93-121</w:t>
            </w:r>
            <w:r w:rsidRPr="00CB5EDB">
              <w:t xml:space="preserve"> </w:t>
            </w:r>
            <w:r w:rsidRPr="008A0207">
              <w:t>Łód</w:t>
            </w:r>
            <w:r w:rsidR="007044E1">
              <w:t>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3 380 400.00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proofErr w:type="spellStart"/>
            <w:r w:rsidRPr="008A0207">
              <w:t>Skamex</w:t>
            </w:r>
            <w:proofErr w:type="spellEnd"/>
            <w:r w:rsidRPr="008A0207">
              <w:t xml:space="preserve"> Spółka z ograniczoną odpowiedzialnością Spółka </w:t>
            </w:r>
            <w:r w:rsidR="007044E1">
              <w:t>Jawna</w:t>
            </w:r>
          </w:p>
          <w:p w:rsidR="008A0207" w:rsidRPr="00CB5EDB" w:rsidRDefault="008A0207" w:rsidP="00CE4E4C">
            <w:r w:rsidRPr="008A0207">
              <w:t>Częstochowska</w:t>
            </w:r>
            <w:r w:rsidRPr="00CB5EDB">
              <w:t xml:space="preserve"> </w:t>
            </w:r>
            <w:r w:rsidRPr="008A0207">
              <w:t>38/52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93-121</w:t>
            </w:r>
            <w:r w:rsidRPr="00CB5EDB">
              <w:t xml:space="preserve"> </w:t>
            </w:r>
            <w:r w:rsidRPr="008A0207">
              <w:t>Łód</w:t>
            </w:r>
            <w:r w:rsidR="007044E1">
              <w:t>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103 680.00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proofErr w:type="spellStart"/>
            <w:r w:rsidRPr="008A0207">
              <w:t>Skamex</w:t>
            </w:r>
            <w:proofErr w:type="spellEnd"/>
            <w:r w:rsidRPr="008A0207">
              <w:t xml:space="preserve"> Spółka z ograniczoną odpowiedzialnością Spółka </w:t>
            </w:r>
            <w:r w:rsidR="007044E1">
              <w:t>Jawna</w:t>
            </w:r>
          </w:p>
          <w:p w:rsidR="008A0207" w:rsidRPr="00CB5EDB" w:rsidRDefault="008A0207" w:rsidP="00CE4E4C">
            <w:r w:rsidRPr="008A0207">
              <w:t>Częstochowska</w:t>
            </w:r>
            <w:r w:rsidRPr="00CB5EDB">
              <w:t xml:space="preserve"> </w:t>
            </w:r>
            <w:r w:rsidRPr="008A0207">
              <w:t>38/52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93-121</w:t>
            </w:r>
            <w:r w:rsidRPr="00CB5EDB">
              <w:t xml:space="preserve"> </w:t>
            </w:r>
            <w:r w:rsidRPr="008A0207">
              <w:t>Łód</w:t>
            </w:r>
            <w:r w:rsidR="007044E1">
              <w:t>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44 064.00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1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>AXKOM Spółka  z ograniczoną odpowiedzialnością</w:t>
            </w:r>
          </w:p>
          <w:p w:rsidR="008A0207" w:rsidRPr="00CB5EDB" w:rsidRDefault="008A0207" w:rsidP="00CE4E4C">
            <w:r w:rsidRPr="008A0207">
              <w:t>Żabia</w:t>
            </w:r>
            <w:r w:rsidRPr="00CB5EDB">
              <w:t xml:space="preserve"> </w:t>
            </w:r>
            <w:r w:rsidRPr="008A0207">
              <w:t>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65-158</w:t>
            </w:r>
            <w:r w:rsidRPr="00CB5EDB">
              <w:t xml:space="preserve"> </w:t>
            </w:r>
            <w:r w:rsidRPr="008A0207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2 329 236.00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2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>AXKOM Spółka  z ograniczoną odpowiedzialnością</w:t>
            </w:r>
          </w:p>
          <w:p w:rsidR="008A0207" w:rsidRPr="00CB5EDB" w:rsidRDefault="008A0207" w:rsidP="00CE4E4C">
            <w:r w:rsidRPr="008A0207">
              <w:t>Żabia</w:t>
            </w:r>
            <w:r w:rsidRPr="00CB5EDB">
              <w:t xml:space="preserve"> </w:t>
            </w:r>
            <w:r w:rsidRPr="008A0207">
              <w:t>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65-158</w:t>
            </w:r>
            <w:r w:rsidRPr="00CB5EDB">
              <w:t xml:space="preserve"> </w:t>
            </w:r>
            <w:r w:rsidRPr="008A0207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44 258.40 zł</w:t>
            </w:r>
          </w:p>
        </w:tc>
      </w:tr>
      <w:tr w:rsidR="008A0207" w:rsidRPr="00075CD0" w:rsidTr="00CE4E4C">
        <w:tc>
          <w:tcPr>
            <w:tcW w:w="993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3</w:t>
            </w:r>
          </w:p>
        </w:tc>
        <w:tc>
          <w:tcPr>
            <w:tcW w:w="4110" w:type="dxa"/>
            <w:shd w:val="clear" w:color="auto" w:fill="auto"/>
          </w:tcPr>
          <w:p w:rsidR="008A0207" w:rsidRPr="00C82837" w:rsidRDefault="008A0207" w:rsidP="00CE4E4C">
            <w:pPr>
              <w:spacing w:before="40"/>
            </w:pPr>
            <w:r w:rsidRPr="008A0207">
              <w:t>AXKOM Spółka  z ograniczoną odpowiedzialnością</w:t>
            </w:r>
          </w:p>
          <w:p w:rsidR="008A0207" w:rsidRPr="00CB5EDB" w:rsidRDefault="008A0207" w:rsidP="00CE4E4C">
            <w:r w:rsidRPr="008A0207">
              <w:t>Żabia</w:t>
            </w:r>
            <w:r w:rsidRPr="00CB5EDB">
              <w:t xml:space="preserve"> </w:t>
            </w:r>
            <w:r w:rsidRPr="008A0207">
              <w:t>2</w:t>
            </w:r>
            <w:r w:rsidRPr="00CB5EDB">
              <w:t xml:space="preserve"> </w:t>
            </w:r>
          </w:p>
          <w:p w:rsidR="008A0207" w:rsidRPr="00CB5EDB" w:rsidRDefault="008A0207" w:rsidP="00CE4E4C">
            <w:pPr>
              <w:spacing w:after="120"/>
              <w:jc w:val="both"/>
            </w:pPr>
            <w:r w:rsidRPr="008A0207">
              <w:t>65-158</w:t>
            </w:r>
            <w:r w:rsidRPr="00CB5EDB">
              <w:t xml:space="preserve"> </w:t>
            </w:r>
            <w:r w:rsidRPr="008A0207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207" w:rsidRPr="00CB5EDB" w:rsidRDefault="008A0207" w:rsidP="00CE4E4C">
            <w:pPr>
              <w:spacing w:before="120" w:after="120"/>
              <w:jc w:val="center"/>
            </w:pPr>
            <w:r w:rsidRPr="008A0207">
              <w:t>49 222.08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50B" w:rsidRDefault="0005050B">
      <w:r>
        <w:separator/>
      </w:r>
    </w:p>
  </w:endnote>
  <w:endnote w:type="continuationSeparator" w:id="0">
    <w:p w:rsidR="0005050B" w:rsidRDefault="00050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50B" w:rsidRDefault="0005050B">
      <w:r>
        <w:separator/>
      </w:r>
    </w:p>
  </w:footnote>
  <w:footnote w:type="continuationSeparator" w:id="0">
    <w:p w:rsidR="0005050B" w:rsidRDefault="00050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207" w:rsidRDefault="008A0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207" w:rsidRDefault="008A0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207" w:rsidRDefault="008A02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50B"/>
    <w:rsid w:val="00007727"/>
    <w:rsid w:val="00017720"/>
    <w:rsid w:val="00035488"/>
    <w:rsid w:val="0005050B"/>
    <w:rsid w:val="000D7F25"/>
    <w:rsid w:val="000E00E5"/>
    <w:rsid w:val="00124E4F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044E1"/>
    <w:rsid w:val="00843263"/>
    <w:rsid w:val="00861E75"/>
    <w:rsid w:val="008A0207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781476"/>
  <w15:chartTrackingRefBased/>
  <w15:docId w15:val="{325417CD-67BF-401B-8F4D-09D8990A3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339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2021-08-24T11:35:00Z</cp:lastPrinted>
  <dcterms:created xsi:type="dcterms:W3CDTF">2021-08-24T11:41:00Z</dcterms:created>
  <dcterms:modified xsi:type="dcterms:W3CDTF">2021-08-24T11:41:00Z</dcterms:modified>
</cp:coreProperties>
</file>