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8557380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225D2F" w:rsidRPr="00225D2F">
        <w:rPr>
          <w:sz w:val="22"/>
          <w:szCs w:val="22"/>
          <w:lang w:eastAsia="zh-CN"/>
        </w:rPr>
        <w:t xml:space="preserve">transportowa – </w:t>
      </w:r>
      <w:r w:rsidR="001C1B29" w:rsidRPr="001C1B29">
        <w:rPr>
          <w:sz w:val="22"/>
          <w:szCs w:val="22"/>
          <w:lang w:eastAsia="zh-CN"/>
        </w:rPr>
        <w:t xml:space="preserve">wyjazdy krajowe jednodniowe w ramach zajęć terenowych dla studentów </w:t>
      </w:r>
      <w:proofErr w:type="spellStart"/>
      <w:r w:rsidR="001C1B29" w:rsidRPr="001C1B29">
        <w:rPr>
          <w:sz w:val="22"/>
          <w:szCs w:val="22"/>
          <w:lang w:eastAsia="zh-CN"/>
        </w:rPr>
        <w:t>WGGiOŚ</w:t>
      </w:r>
      <w:proofErr w:type="spellEnd"/>
      <w:r w:rsidR="00225D2F">
        <w:rPr>
          <w:sz w:val="22"/>
          <w:szCs w:val="22"/>
          <w:lang w:eastAsia="zh-CN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539C483D" w14:textId="686A4788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1. Zleceniobiorca zobowiązuje się do realizacji usług transportowych 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3DF4F0EF" w:rsidR="00225D2F" w:rsidRDefault="00225D2F" w:rsidP="00225D2F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proofErr w:type="spellStart"/>
      <w:r w:rsidR="001C1B29">
        <w:rPr>
          <w:sz w:val="22"/>
          <w:szCs w:val="22"/>
        </w:rPr>
        <w:t>busa</w:t>
      </w:r>
      <w:proofErr w:type="spellEnd"/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posiadając</w:t>
      </w:r>
      <w:r w:rsidR="001C1B29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co najmniej </w:t>
      </w:r>
      <w:r w:rsidR="001C1B29">
        <w:rPr>
          <w:sz w:val="22"/>
          <w:szCs w:val="22"/>
        </w:rPr>
        <w:t>22</w:t>
      </w:r>
      <w:r w:rsidRPr="00225D2F">
        <w:rPr>
          <w:sz w:val="22"/>
          <w:szCs w:val="22"/>
        </w:rPr>
        <w:t xml:space="preserve"> miejsc</w:t>
      </w:r>
      <w:r w:rsidR="003C7F88">
        <w:rPr>
          <w:sz w:val="22"/>
          <w:szCs w:val="22"/>
        </w:rPr>
        <w:t>a</w:t>
      </w:r>
      <w:r w:rsidRPr="00225D2F">
        <w:rPr>
          <w:sz w:val="22"/>
          <w:szCs w:val="22"/>
        </w:rPr>
        <w:t xml:space="preserve"> </w:t>
      </w:r>
      <w:r w:rsidR="003C7F88">
        <w:rPr>
          <w:sz w:val="22"/>
          <w:szCs w:val="22"/>
        </w:rPr>
        <w:t>pasażerskie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1C1B29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1C1B29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proofErr w:type="spellStart"/>
      <w:r w:rsidR="001C1B29">
        <w:rPr>
          <w:sz w:val="22"/>
          <w:szCs w:val="22"/>
        </w:rPr>
        <w:t>busa</w:t>
      </w:r>
      <w:bookmarkStart w:id="1" w:name="_Hlk32492227"/>
      <w:proofErr w:type="spellEnd"/>
      <w:r w:rsidR="001C1B29">
        <w:rPr>
          <w:sz w:val="22"/>
          <w:szCs w:val="22"/>
        </w:rPr>
        <w:t xml:space="preserve"> ………., nr</w:t>
      </w:r>
      <w:r w:rsidRPr="00225D2F">
        <w:rPr>
          <w:sz w:val="22"/>
          <w:szCs w:val="22"/>
        </w:rPr>
        <w:t xml:space="preserve"> rejestracyjny: ………………… </w:t>
      </w:r>
      <w:bookmarkEnd w:id="1"/>
    </w:p>
    <w:p w14:paraId="611FBCC1" w14:textId="6F2036D2" w:rsidR="00225D2F" w:rsidRPr="004751FD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3F4599">
        <w:rPr>
          <w:sz w:val="22"/>
          <w:szCs w:val="22"/>
        </w:rPr>
        <w:t>u</w:t>
      </w:r>
      <w:r w:rsidRPr="00225D2F">
        <w:rPr>
          <w:sz w:val="22"/>
          <w:szCs w:val="22"/>
        </w:rPr>
        <w:t xml:space="preserve"> tj. </w:t>
      </w:r>
      <w:r w:rsidR="003C7F88">
        <w:rPr>
          <w:sz w:val="22"/>
          <w:szCs w:val="22"/>
        </w:rPr>
        <w:t xml:space="preserve">sprawnie działający system </w:t>
      </w:r>
      <w:r w:rsidRPr="00225D2F">
        <w:rPr>
          <w:sz w:val="22"/>
          <w:szCs w:val="22"/>
        </w:rPr>
        <w:t>nagłośnieni</w:t>
      </w:r>
      <w:r w:rsidR="003C7F88">
        <w:rPr>
          <w:sz w:val="22"/>
          <w:szCs w:val="22"/>
        </w:rPr>
        <w:t>a</w:t>
      </w:r>
      <w:r w:rsidRPr="00225D2F">
        <w:rPr>
          <w:sz w:val="22"/>
          <w:szCs w:val="22"/>
        </w:rPr>
        <w:t>, sprawna klimatyzacja</w:t>
      </w:r>
      <w:r w:rsidR="004751FD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212465E0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7. Powyższe obowiązki Zleceniobiorca zobowiązuje się realizować w ramach wszystkich wyjazdów objętych niniejszą umową.</w:t>
      </w:r>
    </w:p>
    <w:p w14:paraId="0C64FB79" w14:textId="0B5BB912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8.  </w:t>
      </w:r>
      <w:r w:rsidRPr="00225D2F">
        <w:rPr>
          <w:sz w:val="22"/>
          <w:szCs w:val="22"/>
        </w:rPr>
        <w:tab/>
      </w:r>
      <w:r w:rsidRPr="00225D2F">
        <w:rPr>
          <w:sz w:val="22"/>
          <w:szCs w:val="22"/>
        </w:rPr>
        <w:tab/>
        <w:t>Pojazd należy podstawić każdorazowo w miejscu uzgodnionym ze Zleceniodawcą nie później niż 15 min. przed planowanym terminem odjazdu.</w:t>
      </w:r>
    </w:p>
    <w:p w14:paraId="18E28CD7" w14:textId="4F732CE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9.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4641D811" w14:textId="1232E25F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</w:t>
      </w:r>
      <w:r w:rsidR="0020082D">
        <w:rPr>
          <w:sz w:val="22"/>
          <w:szCs w:val="22"/>
        </w:rPr>
        <w:t>0</w:t>
      </w:r>
      <w:r w:rsidRPr="00225D2F">
        <w:rPr>
          <w:sz w:val="22"/>
          <w:szCs w:val="22"/>
        </w:rPr>
        <w:t>.</w:t>
      </w:r>
      <w:r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pojazdu i dokumentów potwierdzających rok produkcji </w:t>
      </w:r>
      <w:proofErr w:type="spellStart"/>
      <w:r w:rsidR="003F4599">
        <w:rPr>
          <w:sz w:val="22"/>
          <w:szCs w:val="22"/>
        </w:rPr>
        <w:t>busa</w:t>
      </w:r>
      <w:proofErr w:type="spellEnd"/>
      <w:r w:rsidRPr="00225D2F">
        <w:rPr>
          <w:sz w:val="22"/>
          <w:szCs w:val="22"/>
        </w:rPr>
        <w:t xml:space="preserve">. </w:t>
      </w:r>
    </w:p>
    <w:p w14:paraId="670AD459" w14:textId="51440BF9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lastRenderedPageBreak/>
        <w:t>1</w:t>
      </w:r>
      <w:r w:rsidR="0020082D">
        <w:rPr>
          <w:sz w:val="22"/>
          <w:szCs w:val="22"/>
        </w:rPr>
        <w:t>1</w:t>
      </w:r>
      <w:r w:rsidRPr="00225D2F">
        <w:rPr>
          <w:sz w:val="22"/>
          <w:szCs w:val="22"/>
        </w:rPr>
        <w:t>.W razie opóźnienia w podstawieniu pojazdu Zleceniodawca będzie oczekiwał na jego podstawienie maksymalnie do 1 godz. licząc od terminu określonego w ust. 8. Jeżeli opóźnienie przekroczy  1 godz. zostanie to uznane jako niewykonanie przez Zleceniobiorcę zleconej usługi przewozu.</w:t>
      </w:r>
    </w:p>
    <w:p w14:paraId="258141CF" w14:textId="30DF1A5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20082D">
        <w:rPr>
          <w:sz w:val="22"/>
          <w:szCs w:val="22"/>
          <w:lang w:eastAsia="x-none"/>
        </w:rPr>
        <w:t>2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70027CED" w:rsidR="00963479" w:rsidRPr="00225D2F" w:rsidRDefault="003C4C83" w:rsidP="00225D2F">
      <w:pPr>
        <w:rPr>
          <w:sz w:val="22"/>
          <w:szCs w:val="22"/>
        </w:rPr>
      </w:pPr>
      <w:r w:rsidRPr="00225D2F">
        <w:rPr>
          <w:sz w:val="22"/>
          <w:szCs w:val="22"/>
        </w:rPr>
        <w:t>Termin realizacji usługi</w:t>
      </w:r>
      <w:r w:rsidR="00225D2F" w:rsidRPr="00225D2F">
        <w:rPr>
          <w:sz w:val="22"/>
          <w:szCs w:val="22"/>
        </w:rPr>
        <w:t>: od daty podpisania umowy</w:t>
      </w:r>
      <w:r w:rsidR="004751FD">
        <w:rPr>
          <w:sz w:val="22"/>
          <w:szCs w:val="22"/>
        </w:rPr>
        <w:t xml:space="preserve"> do 30.12.2021 r</w:t>
      </w:r>
      <w:r w:rsidRPr="00225D2F">
        <w:rPr>
          <w:sz w:val="22"/>
          <w:szCs w:val="22"/>
        </w:rPr>
        <w:t>.</w:t>
      </w:r>
      <w:r w:rsidR="00963479" w:rsidRPr="00225D2F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Każdorazowa wysokość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3D329230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wyjazdów, podatki i opłaty drogowe, opłaty parkingowe,  koszty postoju, koszty autostrad, tuneli</w:t>
      </w:r>
      <w:r w:rsidR="004751FD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autokaru wskazanego przez Zleceniodawcę.</w:t>
      </w:r>
    </w:p>
    <w:p w14:paraId="634C6D8B" w14:textId="6CED4D5F" w:rsid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7.</w:t>
      </w:r>
      <w:r w:rsidRPr="00A54AE5">
        <w:rPr>
          <w:sz w:val="22"/>
          <w:szCs w:val="22"/>
        </w:rPr>
        <w:tab/>
        <w:t xml:space="preserve">Jeżeli w trakcie trwania umowy zlecone usługi nie wyczerpią wartości określonej w ust.  </w:t>
      </w:r>
      <w:r w:rsidR="008F682C">
        <w:rPr>
          <w:sz w:val="22"/>
          <w:szCs w:val="22"/>
        </w:rPr>
        <w:t>4</w:t>
      </w:r>
      <w:r w:rsidRPr="00A54AE5">
        <w:rPr>
          <w:sz w:val="22"/>
          <w:szCs w:val="22"/>
        </w:rPr>
        <w:t>, to Zleceniobiorcy nie przysługują z tego powodu żadne roszczenia względem Zleceniodawcy.</w:t>
      </w:r>
    </w:p>
    <w:p w14:paraId="1696D33B" w14:textId="69BCE87F" w:rsidR="00963479" w:rsidRPr="008375AC" w:rsidRDefault="00327C7D" w:rsidP="00A54A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4751FD">
        <w:rPr>
          <w:sz w:val="22"/>
          <w:szCs w:val="22"/>
        </w:rPr>
        <w:t>Gwarantowany zakres umowy</w:t>
      </w:r>
      <w:r w:rsidR="004751FD" w:rsidRPr="00225EEA">
        <w:rPr>
          <w:sz w:val="22"/>
          <w:szCs w:val="22"/>
        </w:rPr>
        <w:t xml:space="preserve">: </w:t>
      </w:r>
      <w:r w:rsidR="0037566D" w:rsidRPr="00225EEA">
        <w:rPr>
          <w:sz w:val="22"/>
          <w:szCs w:val="22"/>
        </w:rPr>
        <w:t>5</w:t>
      </w:r>
      <w:r w:rsidR="004751FD" w:rsidRPr="00225EEA">
        <w:rPr>
          <w:sz w:val="22"/>
          <w:szCs w:val="22"/>
        </w:rPr>
        <w:t>00 km</w:t>
      </w:r>
      <w:r w:rsidR="0059060C" w:rsidRPr="00225EEA">
        <w:rPr>
          <w:sz w:val="22"/>
          <w:szCs w:val="22"/>
        </w:rPr>
        <w:t>.</w:t>
      </w:r>
      <w:bookmarkStart w:id="2" w:name="_GoBack"/>
      <w:bookmarkEnd w:id="2"/>
      <w:r w:rsidR="0059060C" w:rsidRPr="008375AC">
        <w:rPr>
          <w:sz w:val="22"/>
          <w:szCs w:val="22"/>
        </w:rPr>
        <w:t xml:space="preserve"> 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2A997C3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</w:t>
      </w:r>
      <w:r w:rsidR="00A54AE5">
        <w:rPr>
          <w:sz w:val="22"/>
          <w:szCs w:val="22"/>
        </w:rPr>
        <w:t xml:space="preserve"> za dany przejazd</w:t>
      </w:r>
      <w:r w:rsidR="003E749C" w:rsidRPr="003E749C">
        <w:rPr>
          <w:sz w:val="22"/>
          <w:szCs w:val="22"/>
        </w:rPr>
        <w:t>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68AA60CE" w14:textId="4372CC2B" w:rsidR="00A54AE5" w:rsidRPr="00A54AE5" w:rsidRDefault="00A54AE5" w:rsidP="004751FD">
      <w:pPr>
        <w:numPr>
          <w:ilvl w:val="0"/>
          <w:numId w:val="11"/>
        </w:numPr>
        <w:tabs>
          <w:tab w:val="clear" w:pos="720"/>
        </w:tabs>
        <w:ind w:left="0" w:firstLine="0"/>
        <w:rPr>
          <w:sz w:val="22"/>
          <w:szCs w:val="22"/>
        </w:rPr>
      </w:pPr>
      <w:r w:rsidRPr="00A54AE5">
        <w:rPr>
          <w:sz w:val="22"/>
          <w:szCs w:val="22"/>
        </w:rPr>
        <w:t xml:space="preserve">za niepodstawienie autobusu, w </w:t>
      </w:r>
      <w:r w:rsidR="00327C7D">
        <w:rPr>
          <w:sz w:val="22"/>
          <w:szCs w:val="22"/>
        </w:rPr>
        <w:t>terminie określonym w</w:t>
      </w:r>
      <w:r w:rsidRPr="00A54AE5">
        <w:rPr>
          <w:sz w:val="22"/>
          <w:szCs w:val="22"/>
        </w:rPr>
        <w:t xml:space="preserve"> § 2 ust. 1</w:t>
      </w:r>
      <w:r w:rsidR="0020082D">
        <w:rPr>
          <w:sz w:val="22"/>
          <w:szCs w:val="22"/>
        </w:rPr>
        <w:t>1</w:t>
      </w:r>
      <w:r w:rsidRPr="00A54AE5">
        <w:rPr>
          <w:sz w:val="22"/>
          <w:szCs w:val="22"/>
        </w:rPr>
        <w:t xml:space="preserve"> niniejszej umowy w wysokości pełnego kosztu zaplanowanej wycieczki;</w:t>
      </w:r>
    </w:p>
    <w:p w14:paraId="6B50AF87" w14:textId="283C7AB7" w:rsidR="00A54AE5" w:rsidRPr="00A54AE5" w:rsidRDefault="00A54AE5" w:rsidP="004751FD">
      <w:pPr>
        <w:numPr>
          <w:ilvl w:val="0"/>
          <w:numId w:val="11"/>
        </w:numPr>
        <w:tabs>
          <w:tab w:val="clear" w:pos="720"/>
        </w:tabs>
        <w:ind w:left="0" w:firstLine="0"/>
        <w:rPr>
          <w:sz w:val="22"/>
          <w:szCs w:val="22"/>
        </w:rPr>
      </w:pPr>
      <w:r w:rsidRPr="00A54AE5">
        <w:rPr>
          <w:sz w:val="22"/>
          <w:szCs w:val="22"/>
        </w:rPr>
        <w:t>w przypadku podstawienia autobusu niespełniającego warunków określonych w SWZ i § 2 ust. 5 umowy Zleceniodawca naliczy karę umowną w wysokości 40% wynagrodzenia za dany przewóz;</w:t>
      </w:r>
    </w:p>
    <w:p w14:paraId="1696D34E" w14:textId="1065546A" w:rsidR="00963479" w:rsidRPr="007003C7" w:rsidRDefault="00963479" w:rsidP="004751F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całkowitego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>;</w:t>
      </w:r>
    </w:p>
    <w:p w14:paraId="1696D34F" w14:textId="0A3295D4" w:rsidR="00963479" w:rsidRPr="00960B79" w:rsidRDefault="00963479" w:rsidP="004751F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</w:t>
      </w:r>
      <w:r w:rsidR="00A54AE5">
        <w:rPr>
          <w:bCs/>
          <w:sz w:val="22"/>
          <w:szCs w:val="22"/>
        </w:rPr>
        <w:t>Zleceniobiorcy</w:t>
      </w:r>
      <w:r w:rsidRPr="00960B79">
        <w:rPr>
          <w:bCs/>
          <w:sz w:val="22"/>
          <w:szCs w:val="22"/>
        </w:rPr>
        <w:t xml:space="preserve">, w wysokości 10 % od kwoty stanowiącej różnicę pomiędzy maksymalną łączną wartością </w:t>
      </w:r>
      <w:r w:rsidRPr="00960B79">
        <w:rPr>
          <w:bCs/>
          <w:sz w:val="22"/>
          <w:szCs w:val="22"/>
        </w:rPr>
        <w:lastRenderedPageBreak/>
        <w:t xml:space="preserve">prac objętych niniejszą umową określoną w </w:t>
      </w: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A54AE5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 xml:space="preserve">a wynagrodzeniem brutto za prace wykonane i odebrane przez </w:t>
      </w:r>
      <w:r w:rsidR="00A54AE5">
        <w:rPr>
          <w:bCs/>
          <w:sz w:val="22"/>
          <w:szCs w:val="22"/>
        </w:rPr>
        <w:t>Zleceniodawcę</w:t>
      </w:r>
      <w:r w:rsidRPr="00960B79">
        <w:rPr>
          <w:bCs/>
          <w:sz w:val="22"/>
          <w:szCs w:val="22"/>
        </w:rPr>
        <w:t>.</w:t>
      </w:r>
    </w:p>
    <w:p w14:paraId="1696D350" w14:textId="77777777" w:rsidR="00963479" w:rsidRPr="00960B79" w:rsidRDefault="00963479" w:rsidP="004751FD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AC95389" w:rsidR="00963479" w:rsidRPr="00960B79" w:rsidRDefault="00963479" w:rsidP="004751F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>;</w:t>
      </w:r>
    </w:p>
    <w:p w14:paraId="1696D352" w14:textId="142B94E8" w:rsidR="00963479" w:rsidRPr="00960B79" w:rsidRDefault="00963479" w:rsidP="004751F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części przez którąkolwiek ze stron z przyczyn występujących po stronie </w:t>
      </w:r>
      <w:r w:rsidR="00F368CE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10 % od kwoty stanowiącej różnicę pomiędzy maksymalną łączną wartością prac objętych niniejszą umową określoną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a wynagrodzeniem brutto za prace wykonane i odebrane przez </w:t>
      </w:r>
      <w:r w:rsidR="00F368CE">
        <w:rPr>
          <w:sz w:val="22"/>
          <w:szCs w:val="22"/>
        </w:rPr>
        <w:t>Zleceniodawcę</w:t>
      </w:r>
      <w:r w:rsidRPr="00960B79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F094067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7003C7">
        <w:rPr>
          <w:color w:val="000000"/>
          <w:kern w:val="2"/>
          <w:sz w:val="22"/>
          <w:szCs w:val="22"/>
        </w:rPr>
        <w:t>przypadku</w:t>
      </w:r>
      <w:r w:rsidRPr="007003C7">
        <w:rPr>
          <w:color w:val="000000"/>
          <w:kern w:val="2"/>
          <w:sz w:val="22"/>
          <w:szCs w:val="22"/>
        </w:rPr>
        <w:t>: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D799B" w14:textId="77777777" w:rsidR="0085279D" w:rsidRDefault="0085279D">
      <w:r>
        <w:separator/>
      </w:r>
    </w:p>
  </w:endnote>
  <w:endnote w:type="continuationSeparator" w:id="0">
    <w:p w14:paraId="0071AE81" w14:textId="77777777" w:rsidR="0085279D" w:rsidRDefault="0085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07127" w14:textId="77777777" w:rsidR="0085279D" w:rsidRDefault="0085279D">
      <w:r>
        <w:separator/>
      </w:r>
    </w:p>
  </w:footnote>
  <w:footnote w:type="continuationSeparator" w:id="0">
    <w:p w14:paraId="47C47930" w14:textId="77777777" w:rsidR="0085279D" w:rsidRDefault="00852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14"/>
  </w:num>
  <w:num w:numId="5">
    <w:abstractNumId w:val="22"/>
  </w:num>
  <w:num w:numId="6">
    <w:abstractNumId w:val="13"/>
  </w:num>
  <w:num w:numId="7">
    <w:abstractNumId w:val="25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24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1"/>
  </w:num>
  <w:num w:numId="22">
    <w:abstractNumId w:val="20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1C1B29"/>
    <w:rsid w:val="0020082D"/>
    <w:rsid w:val="00225BCB"/>
    <w:rsid w:val="00225D2F"/>
    <w:rsid w:val="00225EEA"/>
    <w:rsid w:val="002702D1"/>
    <w:rsid w:val="00283349"/>
    <w:rsid w:val="002847DD"/>
    <w:rsid w:val="002D5E0A"/>
    <w:rsid w:val="002D726C"/>
    <w:rsid w:val="0030347A"/>
    <w:rsid w:val="00303EED"/>
    <w:rsid w:val="00327C7D"/>
    <w:rsid w:val="00335578"/>
    <w:rsid w:val="0037566D"/>
    <w:rsid w:val="00386D18"/>
    <w:rsid w:val="003C4C83"/>
    <w:rsid w:val="003C7F88"/>
    <w:rsid w:val="003E749C"/>
    <w:rsid w:val="003F4599"/>
    <w:rsid w:val="003F612A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14F3D"/>
    <w:rsid w:val="00691104"/>
    <w:rsid w:val="006A5610"/>
    <w:rsid w:val="006D0F7E"/>
    <w:rsid w:val="007003C7"/>
    <w:rsid w:val="007007FD"/>
    <w:rsid w:val="0070352E"/>
    <w:rsid w:val="0070526B"/>
    <w:rsid w:val="007102EF"/>
    <w:rsid w:val="00760B74"/>
    <w:rsid w:val="00774622"/>
    <w:rsid w:val="00777FE8"/>
    <w:rsid w:val="007858A8"/>
    <w:rsid w:val="00804C0A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682C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8264E"/>
    <w:rsid w:val="00BA77B3"/>
    <w:rsid w:val="00BB75A3"/>
    <w:rsid w:val="00BF6CA1"/>
    <w:rsid w:val="00C25F37"/>
    <w:rsid w:val="00C410EA"/>
    <w:rsid w:val="00C53875"/>
    <w:rsid w:val="00CD54F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DE455D"/>
    <w:rsid w:val="00E06996"/>
    <w:rsid w:val="00E25932"/>
    <w:rsid w:val="00E260F7"/>
    <w:rsid w:val="00E261E4"/>
    <w:rsid w:val="00E32983"/>
    <w:rsid w:val="00E33D08"/>
    <w:rsid w:val="00E73A2C"/>
    <w:rsid w:val="00ED2BA1"/>
    <w:rsid w:val="00F12777"/>
    <w:rsid w:val="00F16EC6"/>
    <w:rsid w:val="00F20D4C"/>
    <w:rsid w:val="00F368CE"/>
    <w:rsid w:val="00F54208"/>
    <w:rsid w:val="00FB2417"/>
    <w:rsid w:val="00FB47C7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8C919-9A7B-4764-85B8-3D640C97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1453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2021-08-20T06:53:00Z</cp:lastPrinted>
  <dcterms:created xsi:type="dcterms:W3CDTF">2021-08-20T07:02:00Z</dcterms:created>
  <dcterms:modified xsi:type="dcterms:W3CDTF">2021-08-20T07:02:00Z</dcterms:modified>
</cp:coreProperties>
</file>