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D771A2" w14:textId="77777777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8356EB" w:rsidRPr="008356EB">
        <w:rPr>
          <w:rFonts w:ascii="Verdana" w:hAnsi="Verdana"/>
          <w:b/>
          <w:i w:val="0"/>
          <w:sz w:val="18"/>
          <w:szCs w:val="18"/>
        </w:rPr>
        <w:t>3</w:t>
      </w:r>
    </w:p>
    <w:p w14:paraId="142F3809" w14:textId="6950333E" w:rsidR="00D854F9" w:rsidRPr="00603D03" w:rsidRDefault="005779BE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15599B6" wp14:editId="5581A2D2">
                <wp:simplePos x="0" y="0"/>
                <wp:positionH relativeFrom="column">
                  <wp:posOffset>228600</wp:posOffset>
                </wp:positionH>
                <wp:positionV relativeFrom="paragraph">
                  <wp:posOffset>140335</wp:posOffset>
                </wp:positionV>
                <wp:extent cx="1544955" cy="116205"/>
                <wp:effectExtent l="0" t="0" r="0" b="0"/>
                <wp:wrapNone/>
                <wp:docPr id="2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BF2F327" w14:textId="77777777" w:rsidR="00D854F9" w:rsidRPr="00A431FA" w:rsidRDefault="00D854F9" w:rsidP="00D854F9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15599B6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18pt;margin-top:11.05pt;width:121.65pt;height: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" stroked="f">
                <v:textbox inset="0,0,0,0">
                  <w:txbxContent>
                    <w:p w14:paraId="3BF2F327" w14:textId="77777777" w:rsidR="00D854F9" w:rsidRPr="00A431FA" w:rsidRDefault="00D854F9" w:rsidP="00D854F9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2855F33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01A20EA2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41180DEE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52DB3C54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3FA631CA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65D0F2F7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1C05CCBE" w14:textId="5B82B6EA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</w:t>
      </w:r>
    </w:p>
    <w:p w14:paraId="258C54CA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14:paraId="139D92F7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1F1BCF72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08F2075C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5AA92E34" w14:textId="77777777" w:rsidR="008506DF" w:rsidRDefault="008506DF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</w:p>
    <w:p w14:paraId="4810F7B7" w14:textId="49519AB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</w:t>
      </w:r>
    </w:p>
    <w:p w14:paraId="4DFBF029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55393613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14:paraId="0EDC674C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387393C5" w14:textId="470C3BB2" w:rsidR="00D80B90" w:rsidRPr="00603D03" w:rsidRDefault="00D80B90" w:rsidP="00F8272F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910845" w:rsidRPr="00910845">
        <w:rPr>
          <w:rFonts w:ascii="Verdana" w:hAnsi="Verdana" w:cs="Arial"/>
          <w:b/>
          <w:sz w:val="18"/>
          <w:szCs w:val="18"/>
        </w:rPr>
        <w:t xml:space="preserve">wyjazdy krajowe jednodniowe w ramach zajęć terenowych dla studentów </w:t>
      </w:r>
      <w:proofErr w:type="spellStart"/>
      <w:r w:rsidR="00910845" w:rsidRPr="00910845">
        <w:rPr>
          <w:rFonts w:ascii="Verdana" w:hAnsi="Verdana" w:cs="Arial"/>
          <w:b/>
          <w:sz w:val="18"/>
          <w:szCs w:val="18"/>
        </w:rPr>
        <w:t>WGGiOŚ</w:t>
      </w:r>
      <w:proofErr w:type="spellEnd"/>
      <w:r w:rsidR="00910845" w:rsidRPr="00910845">
        <w:rPr>
          <w:rFonts w:ascii="Verdana" w:hAnsi="Verdana" w:cs="Arial"/>
          <w:b/>
          <w:sz w:val="18"/>
          <w:szCs w:val="18"/>
        </w:rPr>
        <w:t xml:space="preserve"> – KC-zp.272-401/21</w:t>
      </w:r>
      <w:bookmarkStart w:id="0" w:name="_GoBack"/>
      <w:bookmarkEnd w:id="0"/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44F8B925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14E38C59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788BE5E1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14:paraId="29FEE7BE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330D395E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1D5EA0B8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524876F4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41084CC0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767540FB" w14:textId="34EB7E1B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</w:t>
      </w:r>
      <w:r w:rsidR="008506DF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 xml:space="preserve">elektronicznym 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podpisem osobistym.</w:t>
      </w:r>
    </w:p>
    <w:p w14:paraId="0B4AD838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 w:rsidSect="00F827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D0FB69" w14:textId="77777777" w:rsidR="00297396" w:rsidRDefault="00297396">
      <w:r>
        <w:separator/>
      </w:r>
    </w:p>
  </w:endnote>
  <w:endnote w:type="continuationSeparator" w:id="0">
    <w:p w14:paraId="6F2DC82E" w14:textId="77777777" w:rsidR="00297396" w:rsidRDefault="002973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9FB4D2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E8AD6F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B8EE9D" w14:textId="4F479873" w:rsidR="006F646A" w:rsidRDefault="005779B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FEB2B8F" wp14:editId="302324C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3942D91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6AA6FA76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061840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DD35AD" w14:textId="77777777" w:rsidR="006F646A" w:rsidRDefault="006F646A">
    <w:pPr>
      <w:pStyle w:val="Stopka"/>
      <w:tabs>
        <w:tab w:val="clear" w:pos="4536"/>
      </w:tabs>
      <w:jc w:val="center"/>
    </w:pPr>
  </w:p>
  <w:p w14:paraId="37611360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17C266" w14:textId="77777777" w:rsidR="00297396" w:rsidRDefault="00297396">
      <w:r>
        <w:separator/>
      </w:r>
    </w:p>
  </w:footnote>
  <w:footnote w:type="continuationSeparator" w:id="0">
    <w:p w14:paraId="75F61EA3" w14:textId="77777777" w:rsidR="00297396" w:rsidRDefault="002973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BE4D61" w14:textId="77777777" w:rsidR="008356EB" w:rsidRDefault="008356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978665" w14:textId="77777777" w:rsidR="008356EB" w:rsidRDefault="008356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42DC8F" w14:textId="77777777" w:rsidR="008356EB" w:rsidRDefault="008356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3"/>
  </w:num>
  <w:num w:numId="3">
    <w:abstractNumId w:val="4"/>
  </w:num>
  <w:num w:numId="4">
    <w:abstractNumId w:val="12"/>
  </w:num>
  <w:num w:numId="5">
    <w:abstractNumId w:val="2"/>
  </w:num>
  <w:num w:numId="6">
    <w:abstractNumId w:val="3"/>
  </w:num>
  <w:num w:numId="7">
    <w:abstractNumId w:val="11"/>
  </w:num>
  <w:num w:numId="8">
    <w:abstractNumId w:val="14"/>
  </w:num>
  <w:num w:numId="9">
    <w:abstractNumId w:val="9"/>
  </w:num>
  <w:num w:numId="10">
    <w:abstractNumId w:val="6"/>
  </w:num>
  <w:num w:numId="11">
    <w:abstractNumId w:val="10"/>
  </w:num>
  <w:num w:numId="12">
    <w:abstractNumId w:val="1"/>
  </w:num>
  <w:num w:numId="13">
    <w:abstractNumId w:val="0"/>
  </w:num>
  <w:num w:numId="14">
    <w:abstractNumId w:val="8"/>
  </w:num>
  <w:num w:numId="15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F91"/>
    <w:rsid w:val="000516D1"/>
    <w:rsid w:val="00095C48"/>
    <w:rsid w:val="000A45E9"/>
    <w:rsid w:val="000A5EC4"/>
    <w:rsid w:val="000E08F7"/>
    <w:rsid w:val="000F4A8E"/>
    <w:rsid w:val="001704AE"/>
    <w:rsid w:val="00204417"/>
    <w:rsid w:val="00212828"/>
    <w:rsid w:val="00280712"/>
    <w:rsid w:val="002941A7"/>
    <w:rsid w:val="00297396"/>
    <w:rsid w:val="002A7C88"/>
    <w:rsid w:val="002B7695"/>
    <w:rsid w:val="004B4F3F"/>
    <w:rsid w:val="004D3908"/>
    <w:rsid w:val="004F2D10"/>
    <w:rsid w:val="00504B29"/>
    <w:rsid w:val="00561731"/>
    <w:rsid w:val="00572FC7"/>
    <w:rsid w:val="005779BE"/>
    <w:rsid w:val="00586A2A"/>
    <w:rsid w:val="005D5E0B"/>
    <w:rsid w:val="00603D03"/>
    <w:rsid w:val="00616A00"/>
    <w:rsid w:val="00631A14"/>
    <w:rsid w:val="006F3A98"/>
    <w:rsid w:val="006F646A"/>
    <w:rsid w:val="00713393"/>
    <w:rsid w:val="00726CF2"/>
    <w:rsid w:val="00740CC1"/>
    <w:rsid w:val="00751DED"/>
    <w:rsid w:val="00781717"/>
    <w:rsid w:val="007C12D9"/>
    <w:rsid w:val="007D7B59"/>
    <w:rsid w:val="007E7FA4"/>
    <w:rsid w:val="008301EE"/>
    <w:rsid w:val="008356EB"/>
    <w:rsid w:val="008506DF"/>
    <w:rsid w:val="00882B1D"/>
    <w:rsid w:val="008C4317"/>
    <w:rsid w:val="008C6FD5"/>
    <w:rsid w:val="00910845"/>
    <w:rsid w:val="00990855"/>
    <w:rsid w:val="009A0497"/>
    <w:rsid w:val="009B1B93"/>
    <w:rsid w:val="009B5F38"/>
    <w:rsid w:val="00A146F3"/>
    <w:rsid w:val="00A560D7"/>
    <w:rsid w:val="00AD4B64"/>
    <w:rsid w:val="00B52793"/>
    <w:rsid w:val="00B54C2B"/>
    <w:rsid w:val="00BC58F7"/>
    <w:rsid w:val="00BD38C9"/>
    <w:rsid w:val="00BF2504"/>
    <w:rsid w:val="00C16024"/>
    <w:rsid w:val="00C17AA6"/>
    <w:rsid w:val="00C5353E"/>
    <w:rsid w:val="00CA3550"/>
    <w:rsid w:val="00CB3539"/>
    <w:rsid w:val="00CB6CFE"/>
    <w:rsid w:val="00D23A0C"/>
    <w:rsid w:val="00D30B74"/>
    <w:rsid w:val="00D80B90"/>
    <w:rsid w:val="00D854F9"/>
    <w:rsid w:val="00DC26C8"/>
    <w:rsid w:val="00DF2F91"/>
    <w:rsid w:val="00E97988"/>
    <w:rsid w:val="00EA4D9D"/>
    <w:rsid w:val="00F74086"/>
    <w:rsid w:val="00F8272F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6E8F50"/>
  <w15:chartTrackingRefBased/>
  <w15:docId w15:val="{8F78EF81-03D8-4B05-83AC-814496972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206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Anna Trybus</cp:lastModifiedBy>
  <cp:revision>3</cp:revision>
  <cp:lastPrinted>2021-06-09T09:51:00Z</cp:lastPrinted>
  <dcterms:created xsi:type="dcterms:W3CDTF">2021-08-18T09:36:00Z</dcterms:created>
  <dcterms:modified xsi:type="dcterms:W3CDTF">2021-08-18T10:16:00Z</dcterms:modified>
</cp:coreProperties>
</file>