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FBB8038" w:rsidR="005A4CE4" w:rsidRPr="00D52EEE" w:rsidRDefault="005A4CE4" w:rsidP="009E751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560E4" w:rsidRPr="009560E4">
        <w:rPr>
          <w:b/>
        </w:rPr>
        <w:t xml:space="preserve">wyjazdy krajowe jednodniowe w ramach zajęć terenowych dla studentów </w:t>
      </w:r>
      <w:proofErr w:type="spellStart"/>
      <w:r w:rsidR="009560E4" w:rsidRPr="009560E4">
        <w:rPr>
          <w:b/>
        </w:rPr>
        <w:t>WGGiOŚ</w:t>
      </w:r>
      <w:proofErr w:type="spellEnd"/>
      <w:r w:rsidR="009560E4" w:rsidRPr="009560E4">
        <w:rPr>
          <w:b/>
        </w:rPr>
        <w:t xml:space="preserve"> – KC-zp.272-401/21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2362B1B5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EF176C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46640A" w14:textId="77777777" w:rsidR="007A20C0" w:rsidRDefault="007A20C0" w:rsidP="0038231F">
      <w:pPr>
        <w:spacing w:after="0" w:line="240" w:lineRule="auto"/>
      </w:pPr>
      <w:r>
        <w:separator/>
      </w:r>
    </w:p>
  </w:endnote>
  <w:endnote w:type="continuationSeparator" w:id="0">
    <w:p w14:paraId="763AA1FB" w14:textId="77777777" w:rsidR="007A20C0" w:rsidRDefault="007A20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B08D4" w14:textId="77777777" w:rsidR="007A20C0" w:rsidRDefault="007A20C0" w:rsidP="0038231F">
      <w:pPr>
        <w:spacing w:after="0" w:line="240" w:lineRule="auto"/>
      </w:pPr>
      <w:r>
        <w:separator/>
      </w:r>
    </w:p>
  </w:footnote>
  <w:footnote w:type="continuationSeparator" w:id="0">
    <w:p w14:paraId="680B5C9C" w14:textId="77777777" w:rsidR="007A20C0" w:rsidRDefault="007A20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56E0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A20C0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0E4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D6C9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1C3AE-0454-4F8E-9D00-6E8576BA7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2021-06-25T09:24:00Z</cp:lastPrinted>
  <dcterms:created xsi:type="dcterms:W3CDTF">2021-08-18T09:36:00Z</dcterms:created>
  <dcterms:modified xsi:type="dcterms:W3CDTF">2021-08-18T10:16:00Z</dcterms:modified>
</cp:coreProperties>
</file>