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FBA" w:rsidRPr="003D6231" w:rsidRDefault="00224F9E" w:rsidP="008A2E8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:rsidR="00EA4FBA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EA4FBA" w:rsidRPr="009475A8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EA4FBA" w:rsidRPr="009475A8" w:rsidRDefault="00EA4FBA" w:rsidP="00EA4FB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EA4FBA" w:rsidRPr="009475A8" w:rsidRDefault="00EA4FBA" w:rsidP="00EA4F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EA4FBA" w:rsidRPr="00D52EEE" w:rsidRDefault="00EA4FBA" w:rsidP="00EA4F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4FBA" w:rsidRPr="00D52EEE" w:rsidRDefault="00EA4FBA" w:rsidP="00EA4FB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EA4AAE">
        <w:rPr>
          <w:rFonts w:ascii="Arial" w:eastAsia="Times New Roman" w:hAnsi="Arial" w:cs="Arial"/>
          <w:b/>
          <w:sz w:val="20"/>
          <w:szCs w:val="20"/>
          <w:lang w:eastAsia="pl-PL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KC-zp.272-404/21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EA4FBA" w:rsidRPr="00D52EEE" w:rsidRDefault="00EA4FBA" w:rsidP="00EA4F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EA4FBA" w:rsidRPr="00D52EEE" w:rsidRDefault="00EA4FBA" w:rsidP="00EA4F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4FBA" w:rsidRPr="00D52EEE" w:rsidRDefault="00EA4FBA" w:rsidP="00EA4FB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EA4FBA" w:rsidRPr="00635952" w:rsidRDefault="00EA4FBA" w:rsidP="00EA4F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EA4FBA" w:rsidRPr="00D52EEE" w:rsidRDefault="00EA4FBA" w:rsidP="00EA4FB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bookmarkStart w:id="0" w:name="_GoBack"/>
      <w:bookmarkEnd w:id="0"/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4FBA" w:rsidRPr="00D52EEE" w:rsidRDefault="00EA4FBA" w:rsidP="00EA4FB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EA4FBA" w:rsidRPr="00FD003F" w:rsidRDefault="00EA4FBA" w:rsidP="00EA4FBA">
      <w:pPr>
        <w:jc w:val="right"/>
        <w:rPr>
          <w:rFonts w:ascii="Arial" w:hAnsi="Arial" w:cs="Arial"/>
          <w:sz w:val="20"/>
          <w:szCs w:val="20"/>
        </w:rPr>
      </w:pPr>
    </w:p>
    <w:p w:rsidR="00EA4FBA" w:rsidRPr="00FD003F" w:rsidRDefault="00EA4FBA" w:rsidP="00EA4F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EA4FBA" w:rsidRPr="009475A8" w:rsidRDefault="00EA4FBA" w:rsidP="00EA4FBA"/>
    <w:p w:rsidR="00EA4FBA" w:rsidRPr="009475A8" w:rsidRDefault="00EA4FBA" w:rsidP="00EA4FBA"/>
    <w:p w:rsidR="00EA4FBA" w:rsidRPr="009475A8" w:rsidRDefault="00EA4FBA" w:rsidP="00EA4FBA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438" w:rsidRDefault="00982438" w:rsidP="0038231F">
      <w:pPr>
        <w:spacing w:after="0" w:line="240" w:lineRule="auto"/>
      </w:pPr>
      <w:r>
        <w:separator/>
      </w:r>
    </w:p>
  </w:endnote>
  <w:endnote w:type="continuationSeparator" w:id="0">
    <w:p w:rsidR="00982438" w:rsidRDefault="0098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066" w:rsidRDefault="00BD7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066" w:rsidRDefault="00BD7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438" w:rsidRDefault="00982438" w:rsidP="0038231F">
      <w:pPr>
        <w:spacing w:after="0" w:line="240" w:lineRule="auto"/>
      </w:pPr>
      <w:r>
        <w:separator/>
      </w:r>
    </w:p>
  </w:footnote>
  <w:footnote w:type="continuationSeparator" w:id="0">
    <w:p w:rsidR="00982438" w:rsidRDefault="009824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066" w:rsidRDefault="00BD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066" w:rsidRDefault="00BD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066" w:rsidRDefault="00BD7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3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F9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E8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243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70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53E30F"/>
  <w15:chartTrackingRefBased/>
  <w15:docId w15:val="{721BD2B1-61FF-4734-AC8F-00AD4705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4F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EA4FB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A7AB-E847-407A-A645-2B6CE2B2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2021-08-13T10:32:00Z</cp:lastPrinted>
  <dcterms:created xsi:type="dcterms:W3CDTF">2021-08-13T10:32:00Z</dcterms:created>
  <dcterms:modified xsi:type="dcterms:W3CDTF">2021-08-13T10:32:00Z</dcterms:modified>
</cp:coreProperties>
</file>