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21B60F4F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551C4B" w:rsidRPr="00A86954">
        <w:rPr>
          <w:b/>
          <w:bCs/>
          <w:color w:val="000000"/>
          <w:sz w:val="20"/>
          <w:szCs w:val="20"/>
          <w:lang w:eastAsia="zh-CN"/>
        </w:rPr>
        <w:t>roczny kurs języka niemieckiego dla dwóch pracowników administracyjnych COP, w ramach projektu POWR.03.05.00-00-Z309/18 – KC-zp.272-</w:t>
      </w:r>
      <w:r w:rsidR="001D002B">
        <w:rPr>
          <w:b/>
          <w:bCs/>
          <w:color w:val="000000"/>
          <w:sz w:val="20"/>
          <w:szCs w:val="20"/>
          <w:lang w:eastAsia="zh-CN"/>
        </w:rPr>
        <w:t>454</w:t>
      </w:r>
      <w:r w:rsidR="00551C4B" w:rsidRPr="00A86954">
        <w:rPr>
          <w:b/>
          <w:bCs/>
          <w:color w:val="000000"/>
          <w:sz w:val="20"/>
          <w:szCs w:val="20"/>
          <w:lang w:eastAsia="zh-CN"/>
        </w:rPr>
        <w:t>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3734884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F94477">
        <w:rPr>
          <w:b/>
          <w:sz w:val="20"/>
          <w:szCs w:val="20"/>
        </w:rPr>
        <w:t>2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4E1FFFC3" w14:textId="77777777" w:rsidR="00F94477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brutto*  za  szkolenie</w:t>
      </w:r>
      <w:r w:rsidR="00F94477">
        <w:rPr>
          <w:b/>
          <w:sz w:val="20"/>
          <w:szCs w:val="20"/>
        </w:rPr>
        <w:t>:</w:t>
      </w:r>
    </w:p>
    <w:p w14:paraId="30A38828" w14:textId="06B37AA7" w:rsidR="00932543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9C1D50">
        <w:rPr>
          <w:b/>
          <w:sz w:val="20"/>
          <w:szCs w:val="20"/>
        </w:rPr>
        <w:t xml:space="preserve">  </w:t>
      </w:r>
      <w:r w:rsidR="00F94477">
        <w:rPr>
          <w:b/>
          <w:sz w:val="20"/>
          <w:szCs w:val="20"/>
        </w:rPr>
        <w:t xml:space="preserve">- j. </w:t>
      </w:r>
      <w:r w:rsidR="00551C4B">
        <w:rPr>
          <w:b/>
          <w:sz w:val="20"/>
          <w:szCs w:val="20"/>
        </w:rPr>
        <w:t>niemiecki</w:t>
      </w:r>
      <w:r w:rsidR="00F94477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 xml:space="preserve"> .......................................... PLN</w:t>
      </w: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4121A0" w14:textId="7CDD8853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D610D">
        <w:rPr>
          <w:b/>
          <w:sz w:val="20"/>
          <w:szCs w:val="20"/>
        </w:rPr>
        <w:t>Nazwa platformy</w:t>
      </w:r>
      <w:r w:rsidR="00FB485A" w:rsidRPr="009D610D">
        <w:rPr>
          <w:b/>
          <w:sz w:val="20"/>
          <w:szCs w:val="20"/>
        </w:rPr>
        <w:t xml:space="preserve"> </w:t>
      </w:r>
      <w:r w:rsidRPr="009D610D">
        <w:rPr>
          <w:b/>
          <w:sz w:val="20"/>
          <w:szCs w:val="20"/>
        </w:rPr>
        <w:t>…</w:t>
      </w:r>
      <w:r w:rsidR="00256F35" w:rsidRPr="009D610D">
        <w:rPr>
          <w:b/>
          <w:sz w:val="20"/>
          <w:szCs w:val="20"/>
        </w:rPr>
        <w:t>…………..</w:t>
      </w:r>
      <w:r w:rsidRPr="009D610D">
        <w:rPr>
          <w:b/>
          <w:sz w:val="20"/>
          <w:szCs w:val="20"/>
        </w:rPr>
        <w:t>……………………………………..</w:t>
      </w:r>
    </w:p>
    <w:p w14:paraId="0A5BC723" w14:textId="77777777" w:rsidR="00A36F5B" w:rsidRPr="009C1D50" w:rsidRDefault="00A36F5B" w:rsidP="00A36F5B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Doświadczenie os</w:t>
      </w:r>
      <w:r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Pr="009C1D50">
        <w:rPr>
          <w:b/>
          <w:i/>
          <w:iCs/>
          <w:sz w:val="20"/>
          <w:szCs w:val="20"/>
          <w:u w:val="single"/>
        </w:rPr>
        <w:t>.</w:t>
      </w:r>
    </w:p>
    <w:p w14:paraId="7DF34368" w14:textId="77777777" w:rsidR="00A36F5B" w:rsidRPr="009C1D50" w:rsidRDefault="00A36F5B" w:rsidP="00A36F5B">
      <w:pPr>
        <w:widowControl w:val="0"/>
        <w:jc w:val="both"/>
        <w:rPr>
          <w:b/>
          <w:sz w:val="20"/>
          <w:szCs w:val="20"/>
        </w:rPr>
      </w:pP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1134"/>
        <w:gridCol w:w="2693"/>
        <w:gridCol w:w="2000"/>
      </w:tblGrid>
      <w:tr w:rsidR="00A36F5B" w:rsidRPr="009867CE" w14:paraId="5DA7552A" w14:textId="77777777" w:rsidTr="00696059">
        <w:trPr>
          <w:cantSplit/>
          <w:trHeight w:val="370"/>
        </w:trPr>
        <w:tc>
          <w:tcPr>
            <w:tcW w:w="1418" w:type="dxa"/>
            <w:vAlign w:val="center"/>
          </w:tcPr>
          <w:p w14:paraId="786DE7BC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2B601A59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Przedmiot usługi </w:t>
            </w:r>
          </w:p>
          <w:p w14:paraId="20DF9656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3C971817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B8402B3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6268466C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Odbiorca usługi </w:t>
            </w:r>
          </w:p>
          <w:p w14:paraId="55627C51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>(nazwa, adres)</w:t>
            </w:r>
          </w:p>
        </w:tc>
        <w:tc>
          <w:tcPr>
            <w:tcW w:w="2000" w:type="dxa"/>
            <w:tcBorders>
              <w:left w:val="single" w:sz="4" w:space="0" w:color="auto"/>
            </w:tcBorders>
            <w:vAlign w:val="center"/>
          </w:tcPr>
          <w:p w14:paraId="3E481C86" w14:textId="77777777" w:rsidR="00A36F5B" w:rsidRPr="009867CE" w:rsidRDefault="00A36F5B" w:rsidP="00696059">
            <w:pPr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Liczba godzin szkoleniowych </w:t>
            </w:r>
          </w:p>
          <w:p w14:paraId="6F7B0623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36F5B" w:rsidRPr="009867CE" w14:paraId="6275D073" w14:textId="77777777" w:rsidTr="00696059">
        <w:trPr>
          <w:cantSplit/>
          <w:trHeight w:val="400"/>
        </w:trPr>
        <w:tc>
          <w:tcPr>
            <w:tcW w:w="1418" w:type="dxa"/>
          </w:tcPr>
          <w:p w14:paraId="777B0E30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DC30C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877D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F2A77BA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7B4007BD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36F5B" w:rsidRPr="009867CE" w14:paraId="5DE7E72E" w14:textId="77777777" w:rsidTr="009867CE">
        <w:trPr>
          <w:cantSplit/>
          <w:trHeight w:val="65"/>
        </w:trPr>
        <w:tc>
          <w:tcPr>
            <w:tcW w:w="1418" w:type="dxa"/>
          </w:tcPr>
          <w:p w14:paraId="5CCAB01B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6D2DDF6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9A249F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E7BC413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5D1DDE5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3389EF" w14:textId="77777777" w:rsidR="00911F02" w:rsidRDefault="00911F02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78021985" w:rsidR="008D2AB8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EEFE" w14:textId="43723A80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03B0B22" w14:textId="4426C788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EC17E61" w14:textId="001A1E24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050308D3" w14:textId="60762D8A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30BDF9C3" w14:textId="03236D62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0127FD48" w14:textId="762C5ADE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EA6F1D4" w14:textId="05980A24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34C9BC6E" w14:textId="77777777" w:rsidR="00551C4B" w:rsidRPr="009C1D50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3A4E8806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>Oświadczam/y, że warunek określony w pkt. 8.2 ppkt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B49B6"/>
    <w:rsid w:val="001D002B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51C4B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867CE"/>
    <w:rsid w:val="009B2E7D"/>
    <w:rsid w:val="009C1D50"/>
    <w:rsid w:val="009D610D"/>
    <w:rsid w:val="009D651F"/>
    <w:rsid w:val="009F6609"/>
    <w:rsid w:val="00A0022B"/>
    <w:rsid w:val="00A346FE"/>
    <w:rsid w:val="00A36F5B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94477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551C4B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551C4B"/>
  </w:style>
  <w:style w:type="paragraph" w:styleId="Tekstkomentarza">
    <w:name w:val="annotation text"/>
    <w:basedOn w:val="Normalny"/>
    <w:link w:val="TekstkomentarzaZnak"/>
    <w:semiHidden/>
    <w:qFormat/>
    <w:rsid w:val="00551C4B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551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F870-6194-41F0-B829-AEC38760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554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15</cp:revision>
  <cp:lastPrinted>2021-07-22T09:23:00Z</cp:lastPrinted>
  <dcterms:created xsi:type="dcterms:W3CDTF">2021-06-13T17:59:00Z</dcterms:created>
  <dcterms:modified xsi:type="dcterms:W3CDTF">2021-08-17T08:55:00Z</dcterms:modified>
</cp:coreProperties>
</file>