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AFAF1" w14:textId="77777777" w:rsidR="003A4BFE" w:rsidRDefault="003A4BFE" w:rsidP="003A4BF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6</w:t>
      </w:r>
    </w:p>
    <w:p w14:paraId="60B9C9FD" w14:textId="77777777" w:rsidR="003A4BFE" w:rsidRDefault="003A4BFE" w:rsidP="003A4BFE"/>
    <w:p w14:paraId="5286D1F7" w14:textId="77777777" w:rsidR="003A4BFE" w:rsidRDefault="003A4BFE" w:rsidP="003A4BFE"/>
    <w:p w14:paraId="1931CF84" w14:textId="77777777" w:rsidR="003A4BFE" w:rsidRDefault="003A4BFE" w:rsidP="003A4BFE"/>
    <w:p w14:paraId="26F2CC2D" w14:textId="77777777"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4B8FB04A" w14:textId="77777777"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26AEDD5" w14:textId="77777777"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3B32F43F" w14:textId="77777777"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8E038BB" w14:textId="34128031" w:rsidR="009957B6" w:rsidRPr="009957B6" w:rsidRDefault="003A4BFE" w:rsidP="009957B6">
      <w:pPr>
        <w:suppressAutoHyphens/>
        <w:jc w:val="both"/>
        <w:rPr>
          <w:color w:val="00000A"/>
          <w:sz w:val="24"/>
          <w:szCs w:val="24"/>
        </w:rPr>
      </w:pPr>
      <w:r w:rsidRPr="009957B6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9957B6">
        <w:rPr>
          <w:sz w:val="24"/>
          <w:szCs w:val="24"/>
        </w:rPr>
        <w:t xml:space="preserve">przetarg nieograniczony </w:t>
      </w:r>
      <w:r w:rsidRPr="009957B6">
        <w:rPr>
          <w:color w:val="000000"/>
          <w:sz w:val="24"/>
          <w:szCs w:val="24"/>
        </w:rPr>
        <w:t xml:space="preserve">na: </w:t>
      </w:r>
      <w:bookmarkStart w:id="0" w:name="_Hlk76040925"/>
      <w:r w:rsidR="009957B6" w:rsidRPr="00532956">
        <w:rPr>
          <w:b/>
          <w:bCs/>
          <w:color w:val="000000"/>
          <w:sz w:val="24"/>
          <w:szCs w:val="24"/>
          <w:lang w:eastAsia="zh-CN"/>
        </w:rPr>
        <w:t>roczny kurs języka niemieckiego dla dwóch pracowników administracyjnych COP, w ramach projektu POWR.03.05.00-00-Z309/18</w:t>
      </w:r>
      <w:r w:rsidR="009957B6" w:rsidRPr="009957B6">
        <w:rPr>
          <w:b/>
          <w:bCs/>
          <w:color w:val="000000"/>
          <w:sz w:val="24"/>
          <w:szCs w:val="24"/>
          <w:lang w:eastAsia="zh-CN"/>
        </w:rPr>
        <w:t xml:space="preserve"> – KC-zp.272-</w:t>
      </w:r>
      <w:r w:rsidR="007006B3">
        <w:rPr>
          <w:b/>
          <w:bCs/>
          <w:color w:val="000000"/>
          <w:sz w:val="24"/>
          <w:szCs w:val="24"/>
          <w:lang w:eastAsia="zh-CN"/>
        </w:rPr>
        <w:t>454</w:t>
      </w:r>
      <w:r w:rsidR="009957B6" w:rsidRPr="009957B6">
        <w:rPr>
          <w:b/>
          <w:bCs/>
          <w:color w:val="000000"/>
          <w:sz w:val="24"/>
          <w:szCs w:val="24"/>
          <w:lang w:eastAsia="zh-CN"/>
        </w:rPr>
        <w:t>/21</w:t>
      </w:r>
    </w:p>
    <w:bookmarkEnd w:id="0"/>
    <w:p w14:paraId="2CD0F5FF" w14:textId="6CED1BAC" w:rsidR="003A4BFE" w:rsidRPr="009957B6" w:rsidRDefault="003A4BFE" w:rsidP="009957B6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9957B6"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19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3481"/>
        <w:gridCol w:w="2551"/>
      </w:tblGrid>
      <w:tr w:rsidR="00BD401B" w14:paraId="18B28E14" w14:textId="77777777" w:rsidTr="00BD401B">
        <w:trPr>
          <w:cantSplit/>
          <w:trHeight w:val="782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9FAB2" w14:textId="77777777" w:rsidR="00BD401B" w:rsidRDefault="00BD401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36E4F" w14:textId="77777777" w:rsidR="00BD401B" w:rsidRDefault="00BD401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B98E7" w14:textId="77777777" w:rsidR="00BD401B" w:rsidRDefault="00BD401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4E920" w14:textId="77777777" w:rsidR="00BD401B" w:rsidRDefault="00BD401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B04778" w14:textId="77777777" w:rsidR="00BD401B" w:rsidRDefault="00BD401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BD401B" w14:paraId="28B46749" w14:textId="77777777" w:rsidTr="00BD401B">
        <w:trPr>
          <w:cantSplit/>
          <w:trHeight w:hRule="exact" w:val="28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153AF" w14:textId="77777777" w:rsidR="00BD401B" w:rsidRDefault="00BD401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41FD0" w14:textId="77777777" w:rsidR="00BD401B" w:rsidRDefault="00BD401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55418" w14:textId="77777777" w:rsidR="00BD401B" w:rsidRDefault="00BD401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2D78F" w14:textId="77777777" w:rsidR="00BD401B" w:rsidRDefault="00BD401B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BD401B" w14:paraId="31E52570" w14:textId="77777777" w:rsidTr="00BD401B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B294C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C10EA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1C5B6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3D73D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D401B" w14:paraId="509C5BA4" w14:textId="77777777" w:rsidTr="00BD401B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A1134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2D7B9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ABA43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712E2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D401B" w14:paraId="48C5261C" w14:textId="77777777" w:rsidTr="00BD401B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48004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FE056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E16A3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84392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D401B" w14:paraId="0B499228" w14:textId="77777777" w:rsidTr="00BD401B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3D37E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56204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DF3BD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DCCE0" w14:textId="77777777" w:rsidR="00BD401B" w:rsidRDefault="00BD401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078C7C6" w14:textId="77777777" w:rsidR="003A4BFE" w:rsidRDefault="003A4BFE" w:rsidP="003A4BFE">
      <w:pPr>
        <w:spacing w:line="360" w:lineRule="auto"/>
        <w:jc w:val="both"/>
        <w:rPr>
          <w:b/>
        </w:rPr>
      </w:pPr>
    </w:p>
    <w:p w14:paraId="5494B618" w14:textId="77777777" w:rsidR="003A4BFE" w:rsidRDefault="003A4BFE" w:rsidP="003A4BF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14:paraId="681A9547" w14:textId="77777777" w:rsidR="003A4BFE" w:rsidRDefault="003A4BFE" w:rsidP="003A4BFE">
      <w:pPr>
        <w:spacing w:line="360" w:lineRule="auto"/>
        <w:jc w:val="both"/>
      </w:pPr>
    </w:p>
    <w:p w14:paraId="5EDDA779" w14:textId="77777777" w:rsidR="003A4BFE" w:rsidRDefault="003A4BFE" w:rsidP="003A4BFE">
      <w:pPr>
        <w:spacing w:line="360" w:lineRule="auto"/>
        <w:jc w:val="both"/>
      </w:pPr>
    </w:p>
    <w:p w14:paraId="786EAF43" w14:textId="77777777" w:rsidR="00016715" w:rsidRPr="00016715" w:rsidRDefault="00016715" w:rsidP="00016715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4946832B" w14:textId="77777777" w:rsidR="003A4BFE" w:rsidRDefault="003A4BFE" w:rsidP="003A4BFE"/>
    <w:p w14:paraId="3122DCC4" w14:textId="77777777" w:rsidR="00F213FB" w:rsidRPr="003A4BFE" w:rsidRDefault="00F213FB" w:rsidP="003A4BFE"/>
    <w:sectPr w:rsidR="00F213FB" w:rsidRPr="003A4B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E675B" w14:textId="77777777" w:rsidR="00490D51" w:rsidRDefault="00490D51">
      <w:r>
        <w:separator/>
      </w:r>
    </w:p>
  </w:endnote>
  <w:endnote w:type="continuationSeparator" w:id="0">
    <w:p w14:paraId="7E07D4ED" w14:textId="77777777" w:rsidR="00490D51" w:rsidRDefault="0049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07C08" w14:textId="77777777" w:rsidR="00067CE6" w:rsidRDefault="00067C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12B2F" w14:textId="77777777" w:rsidR="00067CE6" w:rsidRDefault="00067C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AD16C" w14:textId="77777777" w:rsidR="00067CE6" w:rsidRDefault="00067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C245F" w14:textId="77777777" w:rsidR="00490D51" w:rsidRDefault="00490D51">
      <w:r>
        <w:separator/>
      </w:r>
    </w:p>
  </w:footnote>
  <w:footnote w:type="continuationSeparator" w:id="0">
    <w:p w14:paraId="4162087F" w14:textId="77777777" w:rsidR="00490D51" w:rsidRDefault="00490D51">
      <w:r>
        <w:continuationSeparator/>
      </w:r>
    </w:p>
  </w:footnote>
  <w:footnote w:id="1">
    <w:p w14:paraId="515D97FF" w14:textId="77777777" w:rsidR="00BD401B" w:rsidRDefault="00BD401B" w:rsidP="003A4BF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8.2.4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E443D" w14:textId="77777777" w:rsidR="00067CE6" w:rsidRDefault="00067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2FD01" w14:textId="614DD308" w:rsidR="009957B6" w:rsidRDefault="009957B6">
    <w:pPr>
      <w:pStyle w:val="Nagwek"/>
    </w:pPr>
    <w:r>
      <w:rPr>
        <w:noProof/>
      </w:rPr>
      <w:drawing>
        <wp:inline distT="0" distB="0" distL="0" distR="0" wp14:anchorId="01A5CB6D" wp14:editId="5079CF31">
          <wp:extent cx="4905375" cy="447675"/>
          <wp:effectExtent l="0" t="0" r="0" b="0"/>
          <wp:docPr id="12" name="Obraz 12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7D5D4B3" w14:textId="77777777" w:rsidR="009957B6" w:rsidRDefault="009957B6">
    <w:pPr>
      <w:pStyle w:val="Nagwek"/>
    </w:pPr>
  </w:p>
  <w:p w14:paraId="58B8362F" w14:textId="7180DE1C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E2E0A" w14:textId="77777777" w:rsidR="00067CE6" w:rsidRDefault="00067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D51"/>
    <w:rsid w:val="00016715"/>
    <w:rsid w:val="00067CE6"/>
    <w:rsid w:val="00082E0F"/>
    <w:rsid w:val="00210E8E"/>
    <w:rsid w:val="00276C10"/>
    <w:rsid w:val="003A4BFE"/>
    <w:rsid w:val="00460422"/>
    <w:rsid w:val="0046076C"/>
    <w:rsid w:val="00490D51"/>
    <w:rsid w:val="007006B3"/>
    <w:rsid w:val="00702A72"/>
    <w:rsid w:val="009957B6"/>
    <w:rsid w:val="00BD401B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BF90B9"/>
  <w15:chartTrackingRefBased/>
  <w15:docId w15:val="{4B136BFF-96D9-446B-B883-B90794DF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67C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CE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BF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BFE"/>
  </w:style>
  <w:style w:type="character" w:styleId="Odwoanieprzypisudolnego">
    <w:name w:val="footnote reference"/>
    <w:uiPriority w:val="99"/>
    <w:semiHidden/>
    <w:unhideWhenUsed/>
    <w:rsid w:val="003A4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5</cp:revision>
  <cp:lastPrinted>2021-06-01T11:25:00Z</cp:lastPrinted>
  <dcterms:created xsi:type="dcterms:W3CDTF">2021-07-01T12:13:00Z</dcterms:created>
  <dcterms:modified xsi:type="dcterms:W3CDTF">2021-08-19T10:11:00Z</dcterms:modified>
</cp:coreProperties>
</file>