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76A62" w14:textId="77777777" w:rsidR="00D665F5" w:rsidRDefault="007F4B88" w:rsidP="00D665F5">
      <w:pPr>
        <w:spacing w:after="240"/>
        <w:jc w:val="right"/>
        <w:rPr>
          <w:sz w:val="22"/>
          <w:szCs w:val="22"/>
        </w:rPr>
      </w:pPr>
      <w:r w:rsidRPr="007F4B88">
        <w:rPr>
          <w:sz w:val="22"/>
          <w:szCs w:val="22"/>
        </w:rPr>
        <w:t>Niepołomice</w:t>
      </w:r>
      <w:r w:rsidR="00D665F5" w:rsidRPr="00D91931">
        <w:rPr>
          <w:sz w:val="22"/>
          <w:szCs w:val="22"/>
        </w:rPr>
        <w:t xml:space="preserve"> dnia: </w:t>
      </w:r>
      <w:r w:rsidRPr="007F4B88">
        <w:rPr>
          <w:sz w:val="22"/>
          <w:szCs w:val="22"/>
        </w:rPr>
        <w:t>2021-08-18</w:t>
      </w:r>
    </w:p>
    <w:p w14:paraId="18A8FA6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59C3D15" w14:textId="77777777" w:rsidR="00D665F5" w:rsidRPr="00D91931" w:rsidRDefault="007F4B88" w:rsidP="00577BC6">
      <w:pPr>
        <w:spacing w:after="40"/>
        <w:rPr>
          <w:b/>
          <w:bCs/>
          <w:sz w:val="22"/>
          <w:szCs w:val="22"/>
        </w:rPr>
      </w:pPr>
      <w:r w:rsidRPr="007F4B88">
        <w:rPr>
          <w:b/>
          <w:bCs/>
          <w:sz w:val="22"/>
          <w:szCs w:val="22"/>
        </w:rPr>
        <w:t>GMINA NIEPOŁOMICE</w:t>
      </w:r>
    </w:p>
    <w:p w14:paraId="75E0106A" w14:textId="77777777" w:rsidR="00D665F5" w:rsidRPr="00BD5546" w:rsidRDefault="007F4B88" w:rsidP="00D665F5">
      <w:pPr>
        <w:rPr>
          <w:sz w:val="22"/>
          <w:szCs w:val="22"/>
        </w:rPr>
      </w:pPr>
      <w:r w:rsidRPr="007F4B88">
        <w:rPr>
          <w:sz w:val="22"/>
          <w:szCs w:val="22"/>
        </w:rPr>
        <w:t>Pl. Zwycięstwa</w:t>
      </w:r>
      <w:r w:rsidR="00D665F5" w:rsidRPr="00BD5546">
        <w:rPr>
          <w:sz w:val="22"/>
          <w:szCs w:val="22"/>
        </w:rPr>
        <w:t xml:space="preserve"> </w:t>
      </w:r>
      <w:r w:rsidRPr="007F4B88">
        <w:rPr>
          <w:sz w:val="22"/>
          <w:szCs w:val="22"/>
        </w:rPr>
        <w:t>13</w:t>
      </w:r>
    </w:p>
    <w:p w14:paraId="2FE29EC8" w14:textId="77777777" w:rsidR="00D665F5" w:rsidRPr="00BD5546" w:rsidRDefault="007F4B88" w:rsidP="00D665F5">
      <w:pPr>
        <w:rPr>
          <w:sz w:val="22"/>
          <w:szCs w:val="22"/>
        </w:rPr>
      </w:pPr>
      <w:r w:rsidRPr="007F4B88">
        <w:rPr>
          <w:sz w:val="22"/>
          <w:szCs w:val="22"/>
        </w:rPr>
        <w:t>32-005</w:t>
      </w:r>
      <w:r w:rsidR="00D665F5" w:rsidRPr="00BD5546">
        <w:rPr>
          <w:sz w:val="22"/>
          <w:szCs w:val="22"/>
        </w:rPr>
        <w:t xml:space="preserve"> </w:t>
      </w:r>
      <w:r w:rsidRPr="007F4B88">
        <w:rPr>
          <w:sz w:val="22"/>
          <w:szCs w:val="22"/>
        </w:rPr>
        <w:t>Niepołomice</w:t>
      </w:r>
    </w:p>
    <w:p w14:paraId="3635FD1C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3BF755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78C61C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F4B88" w:rsidRPr="007F4B88">
        <w:rPr>
          <w:b/>
          <w:sz w:val="22"/>
          <w:szCs w:val="22"/>
        </w:rPr>
        <w:t>ZP.271.28.2021</w:t>
      </w:r>
      <w:r w:rsidR="00A80738">
        <w:rPr>
          <w:sz w:val="24"/>
        </w:rPr>
        <w:tab/>
        <w:t xml:space="preserve"> </w:t>
      </w:r>
    </w:p>
    <w:p w14:paraId="4F8EF5D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7A12F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359F9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3816E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ED2AA6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2E00425" w14:textId="02D04D49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E59FF">
        <w:rPr>
          <w:sz w:val="22"/>
          <w:szCs w:val="22"/>
        </w:rPr>
        <w:t>,,</w:t>
      </w:r>
      <w:r w:rsidR="007F4B88" w:rsidRPr="007F4B88">
        <w:rPr>
          <w:sz w:val="22"/>
          <w:szCs w:val="22"/>
        </w:rPr>
        <w:t>tryb podstawowy</w:t>
      </w:r>
      <w:r w:rsidR="000E59FF">
        <w:rPr>
          <w:sz w:val="22"/>
          <w:szCs w:val="22"/>
        </w:rPr>
        <w:t>”</w:t>
      </w:r>
      <w:r w:rsidRPr="00577BC6">
        <w:rPr>
          <w:sz w:val="22"/>
          <w:szCs w:val="22"/>
        </w:rPr>
        <w:t xml:space="preserve"> na: </w:t>
      </w:r>
    </w:p>
    <w:p w14:paraId="670BA0EF" w14:textId="77777777" w:rsidR="00A80738" w:rsidRPr="00577BC6" w:rsidRDefault="007F4B8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F4B88">
        <w:rPr>
          <w:b/>
          <w:sz w:val="22"/>
          <w:szCs w:val="22"/>
        </w:rPr>
        <w:t>Wyposażenie i wykonanie aranżacji wnętrz Centrum Sportu w Staniątkach</w:t>
      </w:r>
    </w:p>
    <w:p w14:paraId="4429D21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F4B88" w:rsidRPr="007F4B88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36D57A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F4B88" w:rsidRPr="007F4B88">
        <w:rPr>
          <w:sz w:val="22"/>
          <w:szCs w:val="22"/>
        </w:rPr>
        <w:t>18/08/2021</w:t>
      </w:r>
      <w:r w:rsidR="00FF4AB1" w:rsidRPr="00577BC6">
        <w:rPr>
          <w:sz w:val="22"/>
          <w:szCs w:val="22"/>
        </w:rPr>
        <w:t xml:space="preserve"> o godz. </w:t>
      </w:r>
      <w:r w:rsidR="007F4B88" w:rsidRPr="007F4B88">
        <w:rPr>
          <w:sz w:val="22"/>
          <w:szCs w:val="22"/>
        </w:rPr>
        <w:t>10:15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4DB9269" w14:textId="77777777" w:rsidTr="003F57CD">
        <w:tc>
          <w:tcPr>
            <w:tcW w:w="993" w:type="dxa"/>
            <w:shd w:val="clear" w:color="auto" w:fill="auto"/>
            <w:vAlign w:val="center"/>
          </w:tcPr>
          <w:p w14:paraId="64C799D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865016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F4A14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F4B88" w:rsidRPr="00493F8C" w14:paraId="6FF4ABB2" w14:textId="77777777" w:rsidTr="00863F94">
        <w:tc>
          <w:tcPr>
            <w:tcW w:w="993" w:type="dxa"/>
            <w:shd w:val="clear" w:color="auto" w:fill="auto"/>
            <w:vAlign w:val="center"/>
          </w:tcPr>
          <w:p w14:paraId="768C7E6A" w14:textId="77777777" w:rsidR="007F4B88" w:rsidRPr="00490DC0" w:rsidRDefault="007F4B88" w:rsidP="00863F94">
            <w:pPr>
              <w:spacing w:before="120" w:after="120"/>
              <w:jc w:val="center"/>
            </w:pPr>
            <w:r w:rsidRPr="007F4B88">
              <w:t>1</w:t>
            </w:r>
          </w:p>
        </w:tc>
        <w:tc>
          <w:tcPr>
            <w:tcW w:w="5244" w:type="dxa"/>
            <w:shd w:val="clear" w:color="auto" w:fill="auto"/>
          </w:tcPr>
          <w:p w14:paraId="06DA9229" w14:textId="77777777" w:rsidR="007F4B88" w:rsidRPr="00490DC0" w:rsidRDefault="007F4B88" w:rsidP="00863F94">
            <w:pPr>
              <w:spacing w:before="40"/>
            </w:pPr>
            <w:proofErr w:type="spellStart"/>
            <w:r w:rsidRPr="007F4B88">
              <w:t>Tronus</w:t>
            </w:r>
            <w:proofErr w:type="spellEnd"/>
            <w:r w:rsidRPr="007F4B88">
              <w:t xml:space="preserve"> Polska Sp. z o.o.</w:t>
            </w:r>
          </w:p>
          <w:p w14:paraId="0A25E6DF" w14:textId="304C8E38" w:rsidR="007F4B88" w:rsidRPr="00490DC0" w:rsidRDefault="000E59FF" w:rsidP="00863F94">
            <w:r>
              <w:t xml:space="preserve">Ul. </w:t>
            </w:r>
            <w:r w:rsidR="007F4B88" w:rsidRPr="007F4B88">
              <w:t>Ordona</w:t>
            </w:r>
            <w:r w:rsidR="007F4B88" w:rsidRPr="00490DC0">
              <w:t xml:space="preserve"> </w:t>
            </w:r>
            <w:r w:rsidR="007F4B88" w:rsidRPr="007F4B88">
              <w:t>2a</w:t>
            </w:r>
            <w:r w:rsidR="007F4B88" w:rsidRPr="00490DC0">
              <w:t xml:space="preserve"> </w:t>
            </w:r>
          </w:p>
          <w:p w14:paraId="6B16A06C" w14:textId="77777777" w:rsidR="007F4B88" w:rsidRPr="00490DC0" w:rsidRDefault="007F4B88" w:rsidP="00863F94">
            <w:pPr>
              <w:spacing w:after="40"/>
              <w:jc w:val="both"/>
            </w:pPr>
            <w:r w:rsidRPr="007F4B88">
              <w:t>01-237</w:t>
            </w:r>
            <w:r w:rsidRPr="00490DC0">
              <w:t xml:space="preserve"> </w:t>
            </w:r>
            <w:r w:rsidRPr="007F4B8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153DE7" w14:textId="77777777" w:rsidR="007F4B88" w:rsidRPr="00490DC0" w:rsidRDefault="007F4B88" w:rsidP="00863F94">
            <w:pPr>
              <w:spacing w:before="120" w:after="120"/>
              <w:jc w:val="both"/>
            </w:pPr>
            <w:r w:rsidRPr="007F4B88">
              <w:t>628 793.84 zł</w:t>
            </w:r>
          </w:p>
        </w:tc>
      </w:tr>
      <w:tr w:rsidR="007F4B88" w:rsidRPr="00493F8C" w14:paraId="0880C587" w14:textId="77777777" w:rsidTr="00863F94">
        <w:tc>
          <w:tcPr>
            <w:tcW w:w="993" w:type="dxa"/>
            <w:shd w:val="clear" w:color="auto" w:fill="auto"/>
            <w:vAlign w:val="center"/>
          </w:tcPr>
          <w:p w14:paraId="186BB145" w14:textId="77777777" w:rsidR="007F4B88" w:rsidRPr="00490DC0" w:rsidRDefault="007F4B88" w:rsidP="00863F94">
            <w:pPr>
              <w:spacing w:before="120" w:after="120"/>
              <w:jc w:val="center"/>
            </w:pPr>
            <w:r w:rsidRPr="007F4B88">
              <w:t>2</w:t>
            </w:r>
          </w:p>
        </w:tc>
        <w:tc>
          <w:tcPr>
            <w:tcW w:w="5244" w:type="dxa"/>
            <w:shd w:val="clear" w:color="auto" w:fill="auto"/>
          </w:tcPr>
          <w:p w14:paraId="767C633A" w14:textId="77777777" w:rsidR="007F4B88" w:rsidRPr="00490DC0" w:rsidRDefault="007F4B88" w:rsidP="00863F94">
            <w:pPr>
              <w:spacing w:before="40"/>
            </w:pPr>
            <w:r w:rsidRPr="007F4B88">
              <w:t xml:space="preserve">PB </w:t>
            </w:r>
            <w:proofErr w:type="spellStart"/>
            <w:r w:rsidRPr="007F4B88">
              <w:t>Tenders</w:t>
            </w:r>
            <w:proofErr w:type="spellEnd"/>
            <w:r w:rsidRPr="007F4B88">
              <w:t xml:space="preserve"> Jakub Pawulski</w:t>
            </w:r>
          </w:p>
          <w:p w14:paraId="1CF7ACFF" w14:textId="19F54BAA" w:rsidR="007F4B88" w:rsidRPr="00490DC0" w:rsidRDefault="000E59FF" w:rsidP="00863F94">
            <w:r>
              <w:t xml:space="preserve">Ul. </w:t>
            </w:r>
            <w:r w:rsidR="007F4B88" w:rsidRPr="007F4B88">
              <w:t>Kotomierska</w:t>
            </w:r>
            <w:r w:rsidR="007F4B88" w:rsidRPr="00490DC0">
              <w:t xml:space="preserve"> </w:t>
            </w:r>
            <w:r w:rsidR="007F4B88" w:rsidRPr="007F4B88">
              <w:t>1</w:t>
            </w:r>
            <w:r w:rsidR="007F4B88" w:rsidRPr="00490DC0">
              <w:t xml:space="preserve"> </w:t>
            </w:r>
          </w:p>
          <w:p w14:paraId="64B46F1A" w14:textId="77777777" w:rsidR="007F4B88" w:rsidRPr="00490DC0" w:rsidRDefault="007F4B88" w:rsidP="00863F94">
            <w:pPr>
              <w:spacing w:after="40"/>
              <w:jc w:val="both"/>
            </w:pPr>
            <w:r w:rsidRPr="007F4B88">
              <w:t>85-568</w:t>
            </w:r>
            <w:r w:rsidRPr="00490DC0">
              <w:t xml:space="preserve"> </w:t>
            </w:r>
            <w:r w:rsidRPr="007F4B88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1728AF" w14:textId="77777777" w:rsidR="007F4B88" w:rsidRPr="00490DC0" w:rsidRDefault="007F4B88" w:rsidP="00863F94">
            <w:pPr>
              <w:spacing w:before="120" w:after="120"/>
              <w:jc w:val="both"/>
            </w:pPr>
            <w:r w:rsidRPr="007F4B88">
              <w:t>388 624.55 zł</w:t>
            </w:r>
          </w:p>
        </w:tc>
      </w:tr>
      <w:tr w:rsidR="007F4B88" w:rsidRPr="00493F8C" w14:paraId="30AE6F62" w14:textId="77777777" w:rsidTr="00863F94">
        <w:tc>
          <w:tcPr>
            <w:tcW w:w="993" w:type="dxa"/>
            <w:shd w:val="clear" w:color="auto" w:fill="auto"/>
            <w:vAlign w:val="center"/>
          </w:tcPr>
          <w:p w14:paraId="4F267A93" w14:textId="77777777" w:rsidR="007F4B88" w:rsidRPr="00490DC0" w:rsidRDefault="007F4B88" w:rsidP="00863F94">
            <w:pPr>
              <w:spacing w:before="120" w:after="120"/>
              <w:jc w:val="center"/>
            </w:pPr>
            <w:r w:rsidRPr="007F4B88">
              <w:t>3</w:t>
            </w:r>
          </w:p>
        </w:tc>
        <w:tc>
          <w:tcPr>
            <w:tcW w:w="5244" w:type="dxa"/>
            <w:shd w:val="clear" w:color="auto" w:fill="auto"/>
          </w:tcPr>
          <w:p w14:paraId="12392B87" w14:textId="77777777" w:rsidR="007F4B88" w:rsidRPr="00490DC0" w:rsidRDefault="007F4B88" w:rsidP="00863F94">
            <w:pPr>
              <w:spacing w:before="40"/>
            </w:pPr>
            <w:r w:rsidRPr="007F4B88">
              <w:t>Taurus Meble Biurowe I Hotelowe</w:t>
            </w:r>
          </w:p>
          <w:p w14:paraId="36479084" w14:textId="7EB5F739" w:rsidR="007F4B88" w:rsidRPr="00490DC0" w:rsidRDefault="000E59FF" w:rsidP="00863F94">
            <w:r>
              <w:t xml:space="preserve">Ul. </w:t>
            </w:r>
            <w:r w:rsidR="007F4B88" w:rsidRPr="007F4B88">
              <w:t>Brzozowa</w:t>
            </w:r>
            <w:r w:rsidR="007F4B88" w:rsidRPr="00490DC0">
              <w:t xml:space="preserve"> </w:t>
            </w:r>
            <w:r w:rsidR="007F4B88" w:rsidRPr="007F4B88">
              <w:t>17/17</w:t>
            </w:r>
            <w:r w:rsidR="007F4B88" w:rsidRPr="00490DC0">
              <w:t xml:space="preserve"> </w:t>
            </w:r>
          </w:p>
          <w:p w14:paraId="727FF3D0" w14:textId="77777777" w:rsidR="007F4B88" w:rsidRPr="00490DC0" w:rsidRDefault="007F4B88" w:rsidP="00863F94">
            <w:pPr>
              <w:spacing w:after="40"/>
              <w:jc w:val="both"/>
            </w:pPr>
            <w:r w:rsidRPr="007F4B88">
              <w:t>32-020</w:t>
            </w:r>
            <w:r w:rsidRPr="00490DC0">
              <w:t xml:space="preserve"> </w:t>
            </w:r>
            <w:r w:rsidRPr="007F4B88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B966ED" w14:textId="77777777" w:rsidR="007F4B88" w:rsidRPr="00490DC0" w:rsidRDefault="007F4B88" w:rsidP="00863F94">
            <w:pPr>
              <w:spacing w:before="120" w:after="120"/>
              <w:jc w:val="both"/>
            </w:pPr>
            <w:r w:rsidRPr="007F4B88">
              <w:t>399 998.46 zł</w:t>
            </w:r>
          </w:p>
        </w:tc>
      </w:tr>
      <w:tr w:rsidR="007F4B88" w:rsidRPr="00493F8C" w14:paraId="15F919CA" w14:textId="77777777" w:rsidTr="00863F94">
        <w:tc>
          <w:tcPr>
            <w:tcW w:w="993" w:type="dxa"/>
            <w:shd w:val="clear" w:color="auto" w:fill="auto"/>
            <w:vAlign w:val="center"/>
          </w:tcPr>
          <w:p w14:paraId="2EF3E1E9" w14:textId="77777777" w:rsidR="007F4B88" w:rsidRPr="00490DC0" w:rsidRDefault="007F4B88" w:rsidP="00863F94">
            <w:pPr>
              <w:spacing w:before="120" w:after="120"/>
              <w:jc w:val="center"/>
            </w:pPr>
            <w:r w:rsidRPr="007F4B88">
              <w:t>4</w:t>
            </w:r>
          </w:p>
        </w:tc>
        <w:tc>
          <w:tcPr>
            <w:tcW w:w="5244" w:type="dxa"/>
            <w:shd w:val="clear" w:color="auto" w:fill="auto"/>
          </w:tcPr>
          <w:p w14:paraId="5D2E8348" w14:textId="37DCA261" w:rsidR="007F4B88" w:rsidRPr="00490DC0" w:rsidRDefault="007F4B88" w:rsidP="00863F94">
            <w:pPr>
              <w:spacing w:before="40"/>
            </w:pPr>
            <w:r w:rsidRPr="007F4B88">
              <w:t>BENER M</w:t>
            </w:r>
            <w:r w:rsidR="000E59FF" w:rsidRPr="007F4B88">
              <w:t>ichał</w:t>
            </w:r>
            <w:r w:rsidRPr="007F4B88">
              <w:t xml:space="preserve"> B</w:t>
            </w:r>
            <w:r w:rsidR="000E59FF" w:rsidRPr="007F4B88">
              <w:t>enka</w:t>
            </w:r>
          </w:p>
          <w:p w14:paraId="5C6F409D" w14:textId="1F09224A" w:rsidR="007F4B88" w:rsidRPr="00490DC0" w:rsidRDefault="000E59FF" w:rsidP="00863F94">
            <w:r>
              <w:t xml:space="preserve">Ul. </w:t>
            </w:r>
            <w:r w:rsidR="007F4B88" w:rsidRPr="007F4B88">
              <w:t>W</w:t>
            </w:r>
            <w:r w:rsidRPr="007F4B88">
              <w:t>ileńska</w:t>
            </w:r>
            <w:r w:rsidR="007F4B88" w:rsidRPr="00490DC0">
              <w:t xml:space="preserve"> </w:t>
            </w:r>
            <w:r w:rsidR="007F4B88" w:rsidRPr="007F4B88">
              <w:t>59B/15</w:t>
            </w:r>
            <w:r w:rsidR="007F4B88" w:rsidRPr="00490DC0">
              <w:t xml:space="preserve"> </w:t>
            </w:r>
          </w:p>
          <w:p w14:paraId="330EB09C" w14:textId="77E64DB9" w:rsidR="007F4B88" w:rsidRPr="00490DC0" w:rsidRDefault="007F4B88" w:rsidP="00863F94">
            <w:pPr>
              <w:spacing w:after="40"/>
              <w:jc w:val="both"/>
            </w:pPr>
            <w:r w:rsidRPr="007F4B88">
              <w:t>80-215</w:t>
            </w:r>
            <w:r w:rsidRPr="00490DC0">
              <w:t xml:space="preserve"> </w:t>
            </w:r>
            <w:r w:rsidRPr="007F4B88">
              <w:t>G</w:t>
            </w:r>
            <w:r w:rsidR="000E59FF" w:rsidRPr="007F4B88">
              <w:t>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9A27E3" w14:textId="77777777" w:rsidR="007F4B88" w:rsidRPr="00490DC0" w:rsidRDefault="007F4B88" w:rsidP="00863F94">
            <w:pPr>
              <w:spacing w:before="120" w:after="120"/>
              <w:jc w:val="both"/>
            </w:pPr>
            <w:r w:rsidRPr="007F4B88">
              <w:t>443 000.00 zł</w:t>
            </w:r>
          </w:p>
        </w:tc>
      </w:tr>
    </w:tbl>
    <w:p w14:paraId="2DF07110" w14:textId="050B0AEC" w:rsidR="00577BC6" w:rsidRDefault="00577BC6" w:rsidP="00A80738">
      <w:pPr>
        <w:spacing w:before="120" w:after="120"/>
        <w:jc w:val="both"/>
        <w:rPr>
          <w:sz w:val="24"/>
        </w:rPr>
      </w:pPr>
    </w:p>
    <w:p w14:paraId="13AEBB01" w14:textId="3148E2D7" w:rsidR="00BE6801" w:rsidRDefault="00BE6801" w:rsidP="00A80738">
      <w:pPr>
        <w:spacing w:before="120" w:after="120"/>
        <w:jc w:val="both"/>
        <w:rPr>
          <w:sz w:val="24"/>
        </w:rPr>
      </w:pPr>
    </w:p>
    <w:sectPr w:rsidR="00BE68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279185" w14:textId="77777777" w:rsidR="00156C38" w:rsidRDefault="00156C38">
      <w:r>
        <w:separator/>
      </w:r>
    </w:p>
  </w:endnote>
  <w:endnote w:type="continuationSeparator" w:id="0">
    <w:p w14:paraId="4C3B470B" w14:textId="77777777" w:rsidR="00156C38" w:rsidRDefault="00156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99BB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371F7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86740" w14:textId="66DD8477" w:rsidR="009F189D" w:rsidRPr="00BE6801" w:rsidRDefault="009F189D" w:rsidP="00BE680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2331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AEDD02" w14:textId="77777777" w:rsidR="009F189D" w:rsidRDefault="009F189D">
    <w:pPr>
      <w:pStyle w:val="Stopka"/>
      <w:tabs>
        <w:tab w:val="clear" w:pos="4536"/>
      </w:tabs>
      <w:jc w:val="center"/>
    </w:pPr>
  </w:p>
  <w:p w14:paraId="686185E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AA70F" w14:textId="77777777" w:rsidR="00156C38" w:rsidRDefault="00156C38">
      <w:r>
        <w:separator/>
      </w:r>
    </w:p>
  </w:footnote>
  <w:footnote w:type="continuationSeparator" w:id="0">
    <w:p w14:paraId="46C523AF" w14:textId="77777777" w:rsidR="00156C38" w:rsidRDefault="00156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F03A9" w14:textId="77777777" w:rsidR="007F4B88" w:rsidRDefault="007F4B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AA6B3" w14:textId="77777777" w:rsidR="007F4B88" w:rsidRDefault="007F4B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C4E15" w14:textId="77777777" w:rsidR="007F4B88" w:rsidRDefault="007F4B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6C38"/>
    <w:rsid w:val="00007727"/>
    <w:rsid w:val="00017720"/>
    <w:rsid w:val="00035488"/>
    <w:rsid w:val="000D7F25"/>
    <w:rsid w:val="000E00E5"/>
    <w:rsid w:val="000E59FF"/>
    <w:rsid w:val="001146A4"/>
    <w:rsid w:val="00156C38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F4B88"/>
    <w:rsid w:val="00843263"/>
    <w:rsid w:val="00861E75"/>
    <w:rsid w:val="009D19BD"/>
    <w:rsid w:val="009F189D"/>
    <w:rsid w:val="00A80738"/>
    <w:rsid w:val="00BE6801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2DF5AE8"/>
  <w15:chartTrackingRefBased/>
  <w15:docId w15:val="{7BF24A51-399B-40AC-877F-54E10A5E9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143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2021-08-18T09:31:00Z</cp:lastPrinted>
  <dcterms:created xsi:type="dcterms:W3CDTF">2021-08-20T09:39:00Z</dcterms:created>
  <dcterms:modified xsi:type="dcterms:W3CDTF">2021-08-20T09:39:00Z</dcterms:modified>
</cp:coreProperties>
</file>