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093B2" w14:textId="77777777" w:rsidR="006A5DF1" w:rsidRDefault="00134611" w:rsidP="006A5DF1">
      <w:pPr>
        <w:spacing w:after="240"/>
        <w:jc w:val="right"/>
        <w:rPr>
          <w:sz w:val="22"/>
          <w:szCs w:val="22"/>
        </w:rPr>
      </w:pPr>
      <w:r w:rsidRPr="0013461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34611">
        <w:rPr>
          <w:sz w:val="22"/>
          <w:szCs w:val="22"/>
        </w:rPr>
        <w:t>2021-08-12</w:t>
      </w:r>
    </w:p>
    <w:p w14:paraId="4FEED3B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A8382CD" w14:textId="77777777" w:rsidR="00CE71F8" w:rsidRDefault="00134611" w:rsidP="006A5DF1">
      <w:pPr>
        <w:rPr>
          <w:b/>
          <w:bCs/>
          <w:sz w:val="22"/>
          <w:szCs w:val="22"/>
        </w:rPr>
      </w:pPr>
      <w:r w:rsidRPr="00134611">
        <w:rPr>
          <w:b/>
          <w:bCs/>
          <w:sz w:val="22"/>
          <w:szCs w:val="22"/>
        </w:rPr>
        <w:t xml:space="preserve">Szpital Specjalistyczny im. Stefana Żeromskiego </w:t>
      </w:r>
    </w:p>
    <w:p w14:paraId="450B0ACF" w14:textId="77777777" w:rsidR="00CE71F8" w:rsidRDefault="00134611" w:rsidP="006A5DF1">
      <w:pPr>
        <w:rPr>
          <w:b/>
          <w:bCs/>
          <w:sz w:val="22"/>
          <w:szCs w:val="22"/>
        </w:rPr>
      </w:pPr>
      <w:r w:rsidRPr="00134611">
        <w:rPr>
          <w:b/>
          <w:bCs/>
          <w:sz w:val="22"/>
          <w:szCs w:val="22"/>
        </w:rPr>
        <w:t xml:space="preserve">SP ZOZ w Krakowie </w:t>
      </w:r>
    </w:p>
    <w:p w14:paraId="183D6C07" w14:textId="723DB9BA" w:rsidR="006A5DF1" w:rsidRPr="00D91931" w:rsidRDefault="00134611" w:rsidP="006A5DF1">
      <w:pPr>
        <w:rPr>
          <w:b/>
          <w:bCs/>
          <w:sz w:val="22"/>
          <w:szCs w:val="22"/>
        </w:rPr>
      </w:pPr>
      <w:r w:rsidRPr="00134611">
        <w:rPr>
          <w:b/>
          <w:bCs/>
          <w:sz w:val="22"/>
          <w:szCs w:val="22"/>
        </w:rPr>
        <w:t>Sekcja Zamówień Publicznych</w:t>
      </w:r>
    </w:p>
    <w:p w14:paraId="0765F9C6" w14:textId="77777777" w:rsidR="006A5DF1" w:rsidRPr="00BD5546" w:rsidRDefault="00134611" w:rsidP="006A5DF1">
      <w:pPr>
        <w:rPr>
          <w:sz w:val="22"/>
          <w:szCs w:val="22"/>
        </w:rPr>
      </w:pPr>
      <w:r w:rsidRPr="00134611">
        <w:rPr>
          <w:sz w:val="22"/>
          <w:szCs w:val="22"/>
        </w:rPr>
        <w:t>os. Na Skarpie</w:t>
      </w:r>
      <w:r w:rsidR="006A5DF1" w:rsidRPr="00BD5546">
        <w:rPr>
          <w:sz w:val="22"/>
          <w:szCs w:val="22"/>
        </w:rPr>
        <w:t xml:space="preserve"> </w:t>
      </w:r>
      <w:r w:rsidRPr="00134611">
        <w:rPr>
          <w:sz w:val="22"/>
          <w:szCs w:val="22"/>
        </w:rPr>
        <w:t>66</w:t>
      </w:r>
    </w:p>
    <w:p w14:paraId="6E2BE15E" w14:textId="77777777" w:rsidR="006A5DF1" w:rsidRPr="00BD5546" w:rsidRDefault="00134611" w:rsidP="006A5DF1">
      <w:pPr>
        <w:rPr>
          <w:sz w:val="22"/>
          <w:szCs w:val="22"/>
        </w:rPr>
      </w:pPr>
      <w:r w:rsidRPr="00134611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134611">
        <w:rPr>
          <w:sz w:val="22"/>
          <w:szCs w:val="22"/>
        </w:rPr>
        <w:t>Kraków</w:t>
      </w:r>
    </w:p>
    <w:p w14:paraId="6746B49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8A845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03804E" w14:textId="57ED3FB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0D1167">
        <w:rPr>
          <w:sz w:val="22"/>
          <w:szCs w:val="22"/>
        </w:rPr>
        <w:t xml:space="preserve"> SZP.271</w:t>
      </w:r>
      <w:r w:rsidR="00CE71F8">
        <w:rPr>
          <w:sz w:val="22"/>
          <w:szCs w:val="22"/>
        </w:rPr>
        <w:t>.540/</w:t>
      </w:r>
      <w:r w:rsidR="000D1167">
        <w:rPr>
          <w:sz w:val="22"/>
          <w:szCs w:val="22"/>
        </w:rPr>
        <w:t>20/2021</w:t>
      </w:r>
      <w:r w:rsidRPr="00D91931">
        <w:rPr>
          <w:sz w:val="22"/>
          <w:szCs w:val="22"/>
        </w:rPr>
        <w:tab/>
        <w:t xml:space="preserve"> </w:t>
      </w:r>
    </w:p>
    <w:p w14:paraId="785DF87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12D08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4D7252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CB9665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F99012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CD5F2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C820E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68A4022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34611" w:rsidRPr="0013461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34611" w:rsidRPr="00134611">
        <w:rPr>
          <w:b/>
          <w:bCs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34611" w:rsidRPr="00134611">
        <w:rPr>
          <w:b/>
          <w:sz w:val="22"/>
          <w:szCs w:val="22"/>
        </w:rPr>
        <w:t>ZP/20/2021</w:t>
      </w:r>
      <w:r w:rsidRPr="006A5DF1">
        <w:rPr>
          <w:b/>
          <w:sz w:val="22"/>
          <w:szCs w:val="22"/>
        </w:rPr>
        <w:t>.</w:t>
      </w:r>
    </w:p>
    <w:p w14:paraId="76F2AA9D" w14:textId="53AA72F3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34611" w:rsidRPr="00134611">
        <w:rPr>
          <w:b/>
          <w:sz w:val="22"/>
          <w:szCs w:val="22"/>
        </w:rPr>
        <w:t>Szpital Specjalistyczny im. Stefana Żeromskiego SP ZOZ w Krakowie</w:t>
      </w:r>
      <w:r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34611" w:rsidRPr="00134611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34611" w:rsidRPr="006A5DF1" w14:paraId="5DB2070A" w14:textId="77777777" w:rsidTr="00123DD8">
        <w:tc>
          <w:tcPr>
            <w:tcW w:w="9356" w:type="dxa"/>
            <w:shd w:val="clear" w:color="auto" w:fill="auto"/>
          </w:tcPr>
          <w:p w14:paraId="56884830" w14:textId="64B87C47" w:rsidR="00134611" w:rsidRPr="006A5DF1" w:rsidRDefault="00134611" w:rsidP="00123DD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CE71F8">
              <w:rPr>
                <w:b/>
                <w:bCs/>
                <w:sz w:val="22"/>
                <w:szCs w:val="22"/>
              </w:rPr>
              <w:t>1</w:t>
            </w:r>
          </w:p>
          <w:p w14:paraId="109E3FB1" w14:textId="33DB45C4" w:rsidR="00134611" w:rsidRPr="00134611" w:rsidRDefault="000D1167" w:rsidP="00123DD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134611" w:rsidRPr="00134611">
              <w:rPr>
                <w:sz w:val="22"/>
                <w:szCs w:val="22"/>
              </w:rPr>
              <w:t>wracamy się z prośbą o umożliwienie dokonania wizji lokalnej w przedmiotowym obiekcie pawilonu PK. Prosimy o wyznaczenie terminu spotkania.</w:t>
            </w:r>
          </w:p>
          <w:p w14:paraId="321EB558" w14:textId="77777777" w:rsidR="00134611" w:rsidRPr="006A5DF1" w:rsidRDefault="00134611" w:rsidP="00123DD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F1FB00F" w14:textId="77777777" w:rsidR="00134611" w:rsidRPr="006A5DF1" w:rsidRDefault="00134611" w:rsidP="00123DD8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134611">
              <w:rPr>
                <w:sz w:val="22"/>
                <w:szCs w:val="22"/>
              </w:rPr>
              <w:t>Zamawiający informuje o możliwości przeprowadzenia przez wykonawców wizji lokalnej części pomieszczeń Pawilonu PK nr 246/51.5. Wizja lokalna zostanie przeprowadzona w dniu 17.08.2021 r. o godz. 8:00. Zamawiający informuje, że nie przewiduje zebrania wykonawców w celu wyjaśnienia wątpliwości dotyczących treści SWZ, a w trakcie wizji lokalnej nie będzie udzielał odpowiedzi na pytania dotyczące treści SWZ.</w:t>
            </w:r>
          </w:p>
        </w:tc>
      </w:tr>
    </w:tbl>
    <w:p w14:paraId="11C4F17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BDED1AD" w14:textId="77777777" w:rsidR="0084250C" w:rsidRDefault="0084250C" w:rsidP="0084250C">
      <w:pPr>
        <w:pStyle w:val="Tekstpodstawowy"/>
        <w:ind w:left="3119" w:firstLine="425"/>
        <w:jc w:val="right"/>
        <w:rPr>
          <w:sz w:val="22"/>
          <w:szCs w:val="22"/>
        </w:rPr>
      </w:pPr>
    </w:p>
    <w:p w14:paraId="4B6F1141" w14:textId="5ABE9173" w:rsidR="006D4AB3" w:rsidRDefault="006D4AB3" w:rsidP="0084250C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656DEA19" w14:textId="4BDA7C6D" w:rsidR="0084250C" w:rsidRDefault="0084250C" w:rsidP="0084250C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17E43A2A" w14:textId="4CE5F2AD" w:rsidR="0084250C" w:rsidRPr="006A5DF1" w:rsidRDefault="0084250C" w:rsidP="0084250C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84250C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0DFB9" w14:textId="77777777" w:rsidR="006920AE" w:rsidRDefault="006920AE">
      <w:r>
        <w:separator/>
      </w:r>
    </w:p>
  </w:endnote>
  <w:endnote w:type="continuationSeparator" w:id="0">
    <w:p w14:paraId="1857000B" w14:textId="77777777" w:rsidR="006920AE" w:rsidRDefault="00692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61F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6BB80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E9A23" w14:textId="77777777" w:rsidR="006D4AB3" w:rsidRDefault="0084250C">
    <w:pPr>
      <w:pStyle w:val="Stopka"/>
      <w:tabs>
        <w:tab w:val="clear" w:pos="4536"/>
      </w:tabs>
      <w:jc w:val="center"/>
    </w:pPr>
    <w:r>
      <w:rPr>
        <w:noProof/>
      </w:rPr>
      <w:pict w14:anchorId="0EE0B273">
        <v:line id="_x0000_s2049" style="position:absolute;left:0;text-align:left;z-index:251657728" from="-3.85pt,8.75pt" to="455.15pt,8.75pt"/>
      </w:pict>
    </w:r>
  </w:p>
  <w:p w14:paraId="01DC288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B0A8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8F897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99DC39" w14:textId="77777777" w:rsidR="006D4AB3" w:rsidRDefault="006D4AB3">
    <w:pPr>
      <w:pStyle w:val="Stopka"/>
      <w:tabs>
        <w:tab w:val="clear" w:pos="4536"/>
        <w:tab w:val="left" w:pos="6237"/>
      </w:tabs>
    </w:pPr>
  </w:p>
  <w:p w14:paraId="28A234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0B6A2" w14:textId="77777777" w:rsidR="006920AE" w:rsidRDefault="006920AE">
      <w:r>
        <w:separator/>
      </w:r>
    </w:p>
  </w:footnote>
  <w:footnote w:type="continuationSeparator" w:id="0">
    <w:p w14:paraId="3C55B9D6" w14:textId="77777777" w:rsidR="006920AE" w:rsidRDefault="00692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ED38C" w14:textId="77777777" w:rsidR="00134611" w:rsidRDefault="00134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49403" w14:textId="77777777" w:rsidR="00134611" w:rsidRDefault="001346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B20A2" w14:textId="77777777" w:rsidR="00134611" w:rsidRDefault="001346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20AE"/>
    <w:rsid w:val="00031374"/>
    <w:rsid w:val="000A1097"/>
    <w:rsid w:val="000D1167"/>
    <w:rsid w:val="000E2A8F"/>
    <w:rsid w:val="0012774F"/>
    <w:rsid w:val="00134611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920AE"/>
    <w:rsid w:val="006A5DF1"/>
    <w:rsid w:val="006B7198"/>
    <w:rsid w:val="006D4AB3"/>
    <w:rsid w:val="006F3B81"/>
    <w:rsid w:val="007D7198"/>
    <w:rsid w:val="0084250C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E71F8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B0287B"/>
  <w15:chartTrackingRefBased/>
  <w15:docId w15:val="{4ECB6C56-7E0E-40C4-BC1C-E6379B9D5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202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2021-08-12T11:36:00Z</cp:lastPrinted>
  <dcterms:created xsi:type="dcterms:W3CDTF">2021-08-12T11:38:00Z</dcterms:created>
  <dcterms:modified xsi:type="dcterms:W3CDTF">2021-08-12T11:38:00Z</dcterms:modified>
</cp:coreProperties>
</file>