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F2B17" w14:textId="0F8D07F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F4761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5E94FB87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8252A5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E2C61" w:rsidRPr="007E2C61">
        <w:rPr>
          <w:b/>
          <w:sz w:val="22"/>
          <w:szCs w:val="22"/>
        </w:rPr>
        <w:t>ZP.271.27.2021</w:t>
      </w:r>
    </w:p>
    <w:p w14:paraId="66A94D4B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08072FC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6C0D6F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7F0363E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01C41C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71527D2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1A56EAB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6293659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BAE53E3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2C61" w:rsidRPr="00110593" w14:paraId="4D5EF59B" w14:textId="77777777" w:rsidTr="00DD255A">
        <w:tc>
          <w:tcPr>
            <w:tcW w:w="9104" w:type="dxa"/>
            <w:shd w:val="clear" w:color="auto" w:fill="D9D9D9"/>
          </w:tcPr>
          <w:p w14:paraId="79D4FE1C" w14:textId="77777777" w:rsidR="007E2C61" w:rsidRPr="00110593" w:rsidRDefault="007E2C61" w:rsidP="00DD25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B255F6B" w14:textId="77777777" w:rsidR="007E2C61" w:rsidRPr="00110593" w:rsidRDefault="007E2C61" w:rsidP="00DD25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E2C61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63CA97C3" w14:textId="77777777" w:rsidR="007E2C61" w:rsidRPr="0043102D" w:rsidRDefault="007E2C61" w:rsidP="00DD25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E2CF279" w14:textId="77777777" w:rsidR="007E2C61" w:rsidRPr="00110593" w:rsidRDefault="007E2C61" w:rsidP="00DD25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F0119A5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8419CB7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260727" w14:textId="77777777" w:rsidR="006E0FAA" w:rsidRPr="005E622E" w:rsidRDefault="007E2C6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E2C61">
        <w:rPr>
          <w:b/>
          <w:sz w:val="22"/>
          <w:szCs w:val="22"/>
        </w:rPr>
        <w:t>Budowa obiektów małej architektury w ramach modernizacji placów zabaw zlokalizowanych w gminie Niepołomice- vol.2.</w:t>
      </w:r>
    </w:p>
    <w:p w14:paraId="35ED219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52E36B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8F68976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6504526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71DB0247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229C288D" w14:textId="77777777" w:rsidTr="00C37CD2">
        <w:trPr>
          <w:trHeight w:val="321"/>
        </w:trPr>
        <w:tc>
          <w:tcPr>
            <w:tcW w:w="516" w:type="dxa"/>
          </w:tcPr>
          <w:p w14:paraId="79F3401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3EEE4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ED092C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CF8F352" w14:textId="77777777" w:rsidTr="009A4CD3">
        <w:tc>
          <w:tcPr>
            <w:tcW w:w="516" w:type="dxa"/>
          </w:tcPr>
          <w:p w14:paraId="5BCC62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AF3065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84793A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BB50EF0" w14:textId="77777777" w:rsidTr="009A4CD3">
        <w:tc>
          <w:tcPr>
            <w:tcW w:w="516" w:type="dxa"/>
          </w:tcPr>
          <w:p w14:paraId="159B4F5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240233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194921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C0AFFE8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6D081E5A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6B814FF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AE4A41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781AF1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AAE4A71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B6AC86A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A974B8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4E847" w14:textId="77777777" w:rsidR="00B77445" w:rsidRDefault="00B77445">
      <w:r>
        <w:separator/>
      </w:r>
    </w:p>
  </w:endnote>
  <w:endnote w:type="continuationSeparator" w:id="0">
    <w:p w14:paraId="697DE596" w14:textId="77777777" w:rsidR="00B77445" w:rsidRDefault="00B77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ECD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59F52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DADF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36DBA4" w14:textId="3E52E2CF" w:rsidR="009A4CD3" w:rsidRDefault="009A4CD3" w:rsidP="0020403B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3C359" w14:textId="77777777" w:rsidR="007E2C61" w:rsidRDefault="007E2C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10441" w14:textId="77777777" w:rsidR="00B77445" w:rsidRDefault="00B77445">
      <w:r>
        <w:separator/>
      </w:r>
    </w:p>
  </w:footnote>
  <w:footnote w:type="continuationSeparator" w:id="0">
    <w:p w14:paraId="1307E50D" w14:textId="77777777" w:rsidR="00B77445" w:rsidRDefault="00B77445">
      <w:r>
        <w:continuationSeparator/>
      </w:r>
    </w:p>
  </w:footnote>
  <w:footnote w:id="1">
    <w:p w14:paraId="734BBC4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8ABC3" w14:textId="77777777" w:rsidR="007E2C61" w:rsidRDefault="007E2C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62D48" w14:textId="77777777" w:rsidR="007E2C61" w:rsidRDefault="007E2C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539F0" w14:textId="77777777" w:rsidR="007E2C61" w:rsidRDefault="007E2C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44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03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2C61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445"/>
    <w:rsid w:val="00BE6092"/>
    <w:rsid w:val="00C33407"/>
    <w:rsid w:val="00C37CD2"/>
    <w:rsid w:val="00C527C7"/>
    <w:rsid w:val="00C606B9"/>
    <w:rsid w:val="00CB6204"/>
    <w:rsid w:val="00CC527A"/>
    <w:rsid w:val="00CF476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BF189C1"/>
  <w15:chartTrackingRefBased/>
  <w15:docId w15:val="{2E948006-9794-4A19-B75B-992D2FAC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210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2021-08-11T09:34:00Z</cp:lastPrinted>
  <dcterms:created xsi:type="dcterms:W3CDTF">2021-08-11T09:42:00Z</dcterms:created>
  <dcterms:modified xsi:type="dcterms:W3CDTF">2021-08-11T09:42:00Z</dcterms:modified>
</cp:coreProperties>
</file>