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2DFB9" w14:textId="77777777" w:rsidR="006676AE" w:rsidRPr="0053285C" w:rsidRDefault="006676AE" w:rsidP="006676AE">
      <w:pPr>
        <w:pStyle w:val="Nagwek4"/>
        <w:rPr>
          <w:bCs/>
          <w:i w:val="0"/>
          <w:sz w:val="20"/>
        </w:rPr>
      </w:pPr>
      <w:r w:rsidRPr="0053285C">
        <w:rPr>
          <w:bCs/>
          <w:i w:val="0"/>
          <w:sz w:val="20"/>
        </w:rPr>
        <w:t xml:space="preserve">Załącznik nr </w:t>
      </w:r>
      <w:r w:rsidR="0053285C" w:rsidRPr="0053285C">
        <w:rPr>
          <w:bCs/>
          <w:i w:val="0"/>
          <w:sz w:val="20"/>
        </w:rPr>
        <w:t>2</w:t>
      </w:r>
      <w:r w:rsidR="00B36ABD" w:rsidRPr="0053285C">
        <w:rPr>
          <w:bCs/>
          <w:i w:val="0"/>
          <w:sz w:val="20"/>
        </w:rPr>
        <w:t xml:space="preserve"> do SWZ</w:t>
      </w:r>
    </w:p>
    <w:p w14:paraId="3DCD9A18" w14:textId="77777777" w:rsidR="005103B9" w:rsidRPr="0053285C" w:rsidRDefault="005103B9" w:rsidP="005103B9">
      <w:pPr>
        <w:spacing w:after="0" w:line="480" w:lineRule="auto"/>
        <w:rPr>
          <w:b/>
          <w:sz w:val="20"/>
          <w:szCs w:val="20"/>
        </w:rPr>
      </w:pPr>
    </w:p>
    <w:p w14:paraId="139D550D" w14:textId="77777777" w:rsidR="006676AE" w:rsidRPr="0053285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Znak sprawy:</w:t>
      </w:r>
      <w:r w:rsidRPr="0053285C">
        <w:rPr>
          <w:rFonts w:ascii="Times New Roman" w:hAnsi="Times New Roman"/>
          <w:b/>
          <w:sz w:val="20"/>
          <w:szCs w:val="20"/>
        </w:rPr>
        <w:t xml:space="preserve"> </w:t>
      </w:r>
      <w:r w:rsidR="00E64BD7" w:rsidRPr="0053285C">
        <w:rPr>
          <w:rFonts w:ascii="Times New Roman" w:hAnsi="Times New Roman"/>
          <w:b/>
          <w:sz w:val="20"/>
          <w:szCs w:val="20"/>
        </w:rPr>
        <w:t>ZP.271.18.2021</w:t>
      </w:r>
    </w:p>
    <w:p w14:paraId="15D48E65" w14:textId="77777777" w:rsidR="00C4103F" w:rsidRPr="0053285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53285C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53285C">
        <w:rPr>
          <w:rFonts w:ascii="Times New Roman" w:hAnsi="Times New Roman"/>
          <w:b/>
          <w:sz w:val="20"/>
          <w:szCs w:val="20"/>
        </w:rPr>
        <w:t>Zamawiający</w:t>
      </w:r>
      <w:r w:rsidR="007936D6" w:rsidRPr="0053285C">
        <w:rPr>
          <w:rFonts w:ascii="Times New Roman" w:hAnsi="Times New Roman"/>
          <w:b/>
          <w:sz w:val="20"/>
          <w:szCs w:val="20"/>
        </w:rPr>
        <w:t>:</w:t>
      </w:r>
    </w:p>
    <w:p w14:paraId="166774C9" w14:textId="77777777" w:rsidR="006676AE" w:rsidRPr="0053285C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GMINA NIEPOŁOMICE</w:t>
      </w:r>
    </w:p>
    <w:p w14:paraId="19F8106C" w14:textId="77777777" w:rsidR="006676AE" w:rsidRPr="0053285C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Pl. Zwycięstwa</w:t>
      </w: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13</w:t>
      </w:r>
      <w:r w:rsidRPr="0053285C">
        <w:rPr>
          <w:sz w:val="20"/>
          <w:szCs w:val="20"/>
        </w:rPr>
        <w:t xml:space="preserve"> </w:t>
      </w:r>
    </w:p>
    <w:p w14:paraId="5C9ACB0F" w14:textId="77777777" w:rsidR="00F90CD1" w:rsidRPr="0053285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32-005</w:t>
      </w: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Niepołomice</w:t>
      </w:r>
    </w:p>
    <w:p w14:paraId="396CF7C2" w14:textId="77777777" w:rsidR="00C4103F" w:rsidRPr="0053285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285C">
        <w:rPr>
          <w:i/>
          <w:sz w:val="20"/>
          <w:szCs w:val="20"/>
        </w:rPr>
        <w:t xml:space="preserve"> </w:t>
      </w:r>
    </w:p>
    <w:p w14:paraId="2469AA3D" w14:textId="77777777" w:rsidR="00C4103F" w:rsidRPr="0053285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3285C">
        <w:rPr>
          <w:rFonts w:ascii="Times New Roman" w:hAnsi="Times New Roman"/>
          <w:b/>
          <w:sz w:val="20"/>
          <w:szCs w:val="20"/>
        </w:rPr>
        <w:t>Wykonawca</w:t>
      </w:r>
      <w:r w:rsidR="007936D6" w:rsidRPr="0053285C">
        <w:rPr>
          <w:rFonts w:ascii="Times New Roman" w:hAnsi="Times New Roman"/>
          <w:b/>
          <w:sz w:val="20"/>
          <w:szCs w:val="20"/>
        </w:rPr>
        <w:t>:</w:t>
      </w:r>
    </w:p>
    <w:p w14:paraId="04B4BB0F" w14:textId="77777777" w:rsidR="007118F0" w:rsidRPr="0053285C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53285C">
        <w:rPr>
          <w:rFonts w:ascii="Times New Roman" w:hAnsi="Times New Roman"/>
          <w:sz w:val="20"/>
          <w:szCs w:val="20"/>
        </w:rPr>
        <w:t>.…</w:t>
      </w:r>
      <w:r w:rsidR="004541F9" w:rsidRPr="0053285C">
        <w:rPr>
          <w:rFonts w:ascii="Times New Roman" w:hAnsi="Times New Roman"/>
          <w:sz w:val="20"/>
          <w:szCs w:val="20"/>
        </w:rPr>
        <w:t>...</w:t>
      </w:r>
    </w:p>
    <w:p w14:paraId="2478DA36" w14:textId="77777777" w:rsidR="00757EFB" w:rsidRPr="0053285C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B580017" w14:textId="77777777" w:rsidR="007118F0" w:rsidRPr="0053285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3285C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53285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3285C">
        <w:rPr>
          <w:rFonts w:ascii="Times New Roman" w:hAnsi="Times New Roman"/>
          <w:i/>
          <w:sz w:val="20"/>
          <w:szCs w:val="20"/>
        </w:rPr>
        <w:t>KRS/CEiDG)</w:t>
      </w:r>
    </w:p>
    <w:p w14:paraId="0A084E39" w14:textId="77777777" w:rsidR="007118F0" w:rsidRPr="0053285C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3285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7BAD8857" w14:textId="77777777" w:rsidR="00C4103F" w:rsidRPr="0053285C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53285C">
        <w:rPr>
          <w:rFonts w:ascii="Times New Roman" w:hAnsi="Times New Roman"/>
          <w:sz w:val="20"/>
          <w:szCs w:val="20"/>
        </w:rPr>
        <w:t>……</w:t>
      </w:r>
    </w:p>
    <w:p w14:paraId="4B54752E" w14:textId="77777777" w:rsidR="00757EFB" w:rsidRPr="0053285C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2203E0E" w14:textId="77777777" w:rsidR="007936D6" w:rsidRPr="0053285C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(imię, n</w:t>
      </w:r>
      <w:r w:rsidR="00825A09" w:rsidRPr="0053285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3285C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53285C">
        <w:rPr>
          <w:rFonts w:ascii="Times New Roman" w:hAnsi="Times New Roman"/>
          <w:i/>
          <w:sz w:val="20"/>
          <w:szCs w:val="20"/>
        </w:rPr>
        <w:t>reprezentacji</w:t>
      </w:r>
      <w:r w:rsidRPr="0053285C">
        <w:rPr>
          <w:rFonts w:ascii="Times New Roman" w:hAnsi="Times New Roman"/>
          <w:i/>
          <w:sz w:val="20"/>
          <w:szCs w:val="20"/>
        </w:rPr>
        <w:t>)</w:t>
      </w:r>
    </w:p>
    <w:p w14:paraId="29F9587C" w14:textId="77777777" w:rsidR="00484F88" w:rsidRPr="0053285C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64BD7" w:rsidRPr="0053285C" w14:paraId="6B5AAACA" w14:textId="77777777" w:rsidTr="007338DF">
        <w:tc>
          <w:tcPr>
            <w:tcW w:w="9212" w:type="dxa"/>
            <w:shd w:val="clear" w:color="auto" w:fill="D9D9D9"/>
          </w:tcPr>
          <w:p w14:paraId="5DC445C5" w14:textId="77777777" w:rsidR="00E64BD7" w:rsidRPr="0053285C" w:rsidRDefault="00E64BD7" w:rsidP="007338D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14:paraId="4DB5744D" w14:textId="77777777" w:rsidR="00E64BD7" w:rsidRPr="0053285C" w:rsidRDefault="00E64BD7" w:rsidP="007338D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53285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3285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53B90BA" w14:textId="77777777" w:rsidR="00E64BD7" w:rsidRPr="0053285C" w:rsidRDefault="00E64BD7" w:rsidP="007338D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92C18D9" w14:textId="77777777" w:rsidR="00E64BD7" w:rsidRPr="0053285C" w:rsidRDefault="00E64BD7" w:rsidP="007338D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14:paraId="4BC1F82D" w14:textId="77777777" w:rsidR="00E64BD7" w:rsidRPr="0053285C" w:rsidRDefault="00E64BD7" w:rsidP="007338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1056FC6D" w14:textId="77777777" w:rsidR="006F0034" w:rsidRPr="0053285C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41E8A95" w14:textId="77777777" w:rsidR="004C4854" w:rsidRPr="0053285C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2B75DAE" w14:textId="77777777" w:rsidR="005434B3" w:rsidRPr="0053285C" w:rsidRDefault="001F027E" w:rsidP="005434B3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Na potrzeby postę</w:t>
      </w:r>
      <w:r w:rsidR="008D0487" w:rsidRPr="0053285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3285C">
        <w:rPr>
          <w:rFonts w:ascii="Times New Roman" w:hAnsi="Times New Roman"/>
          <w:sz w:val="20"/>
          <w:szCs w:val="20"/>
        </w:rPr>
        <w:t>zamówienia publicznego</w:t>
      </w:r>
      <w:r w:rsidR="005434B3" w:rsidRPr="0053285C">
        <w:rPr>
          <w:rFonts w:ascii="Times New Roman" w:hAnsi="Times New Roman"/>
          <w:sz w:val="20"/>
          <w:szCs w:val="20"/>
        </w:rPr>
        <w:t xml:space="preserve"> prowadzonego przez </w:t>
      </w:r>
      <w:r w:rsidR="00E64BD7" w:rsidRPr="0053285C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3285C">
        <w:rPr>
          <w:rFonts w:ascii="Times New Roman" w:hAnsi="Times New Roman"/>
          <w:b/>
          <w:sz w:val="20"/>
          <w:szCs w:val="20"/>
        </w:rPr>
        <w:t>,</w:t>
      </w:r>
      <w:r w:rsidR="002B2AD9" w:rsidRPr="0053285C">
        <w:rPr>
          <w:rFonts w:ascii="Times New Roman" w:hAnsi="Times New Roman"/>
          <w:sz w:val="20"/>
          <w:szCs w:val="20"/>
        </w:rPr>
        <w:t xml:space="preserve"> </w:t>
      </w:r>
      <w:r w:rsidR="002168A8" w:rsidRPr="0053285C">
        <w:rPr>
          <w:rFonts w:ascii="Times New Roman" w:hAnsi="Times New Roman"/>
          <w:sz w:val="20"/>
          <w:szCs w:val="20"/>
        </w:rPr>
        <w:t>pn.</w:t>
      </w:r>
      <w:r w:rsidR="002B2AD9" w:rsidRPr="0053285C">
        <w:rPr>
          <w:rFonts w:ascii="Times New Roman" w:hAnsi="Times New Roman"/>
          <w:sz w:val="20"/>
          <w:szCs w:val="20"/>
        </w:rPr>
        <w:t>:</w:t>
      </w:r>
      <w:r w:rsidR="002168A8" w:rsidRPr="0053285C">
        <w:rPr>
          <w:rFonts w:ascii="Times New Roman" w:hAnsi="Times New Roman"/>
          <w:sz w:val="20"/>
          <w:szCs w:val="20"/>
        </w:rPr>
        <w:t xml:space="preserve"> </w:t>
      </w:r>
    </w:p>
    <w:p w14:paraId="5F91B73F" w14:textId="77777777" w:rsidR="005434B3" w:rsidRPr="0053285C" w:rsidRDefault="00E64BD7" w:rsidP="005434B3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b/>
          <w:sz w:val="20"/>
          <w:szCs w:val="20"/>
        </w:rPr>
        <w:t>Budowa obiektów małej architektury w ramach modernizacji placów zabaw zlokalizowanych w gminie Niepołomice</w:t>
      </w:r>
      <w:r w:rsidR="00AE74FC">
        <w:rPr>
          <w:rFonts w:ascii="Times New Roman" w:hAnsi="Times New Roman"/>
          <w:b/>
          <w:sz w:val="20"/>
          <w:szCs w:val="20"/>
        </w:rPr>
        <w:t xml:space="preserve"> zadanie częściowe  nr …………………………………………………</w:t>
      </w:r>
    </w:p>
    <w:p w14:paraId="742FE053" w14:textId="77777777" w:rsidR="00F90CD1" w:rsidRPr="0053285C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</w:t>
      </w:r>
      <w:r w:rsidR="00825A09" w:rsidRPr="0053285C">
        <w:rPr>
          <w:rFonts w:ascii="Times New Roman" w:hAnsi="Times New Roman"/>
          <w:sz w:val="20"/>
          <w:szCs w:val="20"/>
        </w:rPr>
        <w:t>dczam</w:t>
      </w:r>
      <w:r w:rsidRPr="0053285C">
        <w:rPr>
          <w:rFonts w:ascii="Times New Roman" w:hAnsi="Times New Roman"/>
          <w:sz w:val="20"/>
          <w:szCs w:val="20"/>
        </w:rPr>
        <w:t>,</w:t>
      </w:r>
      <w:r w:rsidR="002B2AD9" w:rsidRPr="0053285C">
        <w:rPr>
          <w:rFonts w:ascii="Times New Roman" w:hAnsi="Times New Roman"/>
          <w:sz w:val="20"/>
          <w:szCs w:val="20"/>
        </w:rPr>
        <w:t xml:space="preserve"> co następuje:</w:t>
      </w:r>
    </w:p>
    <w:p w14:paraId="6BBDB454" w14:textId="77777777" w:rsidR="00C113BF" w:rsidRPr="0053285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3285C">
        <w:rPr>
          <w:rFonts w:ascii="Times New Roman" w:hAnsi="Times New Roman"/>
          <w:sz w:val="20"/>
          <w:szCs w:val="20"/>
        </w:rPr>
        <w:t xml:space="preserve">dstawie </w:t>
      </w:r>
      <w:r w:rsidR="002C4137" w:rsidRPr="0053285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3285C">
        <w:rPr>
          <w:rFonts w:ascii="Times New Roman" w:hAnsi="Times New Roman"/>
          <w:sz w:val="20"/>
          <w:szCs w:val="20"/>
        </w:rPr>
        <w:t>108</w:t>
      </w:r>
      <w:r w:rsidR="002C4137" w:rsidRPr="0053285C">
        <w:rPr>
          <w:rFonts w:ascii="Times New Roman" w:hAnsi="Times New Roman"/>
          <w:sz w:val="20"/>
          <w:szCs w:val="20"/>
        </w:rPr>
        <w:t xml:space="preserve"> ust 1 </w:t>
      </w:r>
      <w:r w:rsidRPr="0053285C">
        <w:rPr>
          <w:rFonts w:ascii="Times New Roman" w:hAnsi="Times New Roman"/>
          <w:sz w:val="20"/>
          <w:szCs w:val="20"/>
        </w:rPr>
        <w:t>ustawy Pzp</w:t>
      </w:r>
      <w:r w:rsidR="00641874" w:rsidRPr="0053285C">
        <w:rPr>
          <w:rFonts w:ascii="Times New Roman" w:hAnsi="Times New Roman"/>
          <w:sz w:val="20"/>
          <w:szCs w:val="20"/>
        </w:rPr>
        <w:t>.</w:t>
      </w:r>
    </w:p>
    <w:p w14:paraId="67BBF52C" w14:textId="77777777" w:rsidR="002426FF" w:rsidRPr="0053285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30B98029" w14:textId="77777777" w:rsidR="00710937" w:rsidRPr="0053285C" w:rsidRDefault="00710937" w:rsidP="005E24AA">
      <w:pPr>
        <w:rPr>
          <w:rFonts w:ascii="Times New Roman" w:hAnsi="Times New Roman"/>
          <w:sz w:val="20"/>
          <w:szCs w:val="20"/>
        </w:rPr>
      </w:pPr>
    </w:p>
    <w:p w14:paraId="5776834E" w14:textId="77777777" w:rsidR="00023477" w:rsidRPr="0053285C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78981C14" w14:textId="77777777" w:rsidR="00023477" w:rsidRPr="0053285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7E7A15CF" w14:textId="77777777" w:rsidR="00023477" w:rsidRPr="0053285C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…………….……. </w:t>
      </w:r>
      <w:r w:rsidRPr="0053285C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53285C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CA3B1CB" w14:textId="77777777" w:rsidR="00023477" w:rsidRPr="0053285C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</w:p>
    <w:p w14:paraId="1EE87B82" w14:textId="77777777" w:rsidR="00023477" w:rsidRPr="0053285C" w:rsidRDefault="005328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p w14:paraId="57D6FDFF" w14:textId="77777777" w:rsidR="00023477" w:rsidRPr="0053285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6DDAFC52" w14:textId="77777777" w:rsidR="00023477" w:rsidRPr="0053285C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53285C">
        <w:rPr>
          <w:rFonts w:ascii="Arial" w:hAnsi="Arial" w:cs="Arial"/>
          <w:sz w:val="20"/>
          <w:szCs w:val="20"/>
        </w:rPr>
        <w:t xml:space="preserve"> </w:t>
      </w:r>
      <w:r w:rsidRPr="0053285C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53285C">
        <w:rPr>
          <w:rFonts w:ascii="Times New Roman" w:hAnsi="Times New Roman"/>
          <w:i/>
          <w:sz w:val="20"/>
          <w:szCs w:val="20"/>
        </w:rPr>
        <w:t>z</w:t>
      </w:r>
      <w:r w:rsidRPr="0053285C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53285C">
        <w:rPr>
          <w:rFonts w:ascii="Times New Roman" w:hAnsi="Times New Roman"/>
          <w:i/>
          <w:sz w:val="20"/>
          <w:szCs w:val="20"/>
        </w:rPr>
        <w:t>108</w:t>
      </w:r>
      <w:r w:rsidRPr="0053285C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53285C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53285C">
        <w:rPr>
          <w:rFonts w:ascii="Times New Roman" w:hAnsi="Times New Roman"/>
          <w:i/>
          <w:sz w:val="20"/>
          <w:szCs w:val="20"/>
        </w:rPr>
        <w:t>z</w:t>
      </w:r>
      <w:r w:rsidRPr="0053285C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53285C">
        <w:rPr>
          <w:rFonts w:ascii="Times New Roman" w:hAnsi="Times New Roman"/>
          <w:i/>
          <w:sz w:val="20"/>
          <w:szCs w:val="20"/>
        </w:rPr>
        <w:t>109</w:t>
      </w:r>
      <w:r w:rsidRPr="0053285C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53285C">
        <w:rPr>
          <w:rFonts w:ascii="Times New Roman" w:hAnsi="Times New Roman"/>
          <w:i/>
          <w:sz w:val="20"/>
          <w:szCs w:val="20"/>
        </w:rPr>
        <w:t>1</w:t>
      </w:r>
      <w:r w:rsidRPr="0053285C">
        <w:rPr>
          <w:rFonts w:ascii="Times New Roman" w:hAnsi="Times New Roman"/>
          <w:i/>
          <w:sz w:val="20"/>
          <w:szCs w:val="20"/>
        </w:rPr>
        <w:t xml:space="preserve"> ustawy Pzp).</w:t>
      </w:r>
      <w:r w:rsidRPr="0053285C">
        <w:rPr>
          <w:rFonts w:ascii="Arial" w:hAnsi="Arial" w:cs="Arial"/>
          <w:sz w:val="20"/>
          <w:szCs w:val="20"/>
        </w:rPr>
        <w:t xml:space="preserve"> </w:t>
      </w:r>
      <w:r w:rsidRPr="0053285C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53285C">
        <w:rPr>
          <w:rFonts w:ascii="Times New Roman" w:hAnsi="Times New Roman"/>
          <w:sz w:val="20"/>
          <w:szCs w:val="20"/>
        </w:rPr>
        <w:t>110</w:t>
      </w:r>
      <w:r w:rsidRPr="0053285C">
        <w:rPr>
          <w:rFonts w:ascii="Times New Roman" w:hAnsi="Times New Roman"/>
          <w:sz w:val="20"/>
          <w:szCs w:val="20"/>
        </w:rPr>
        <w:t xml:space="preserve"> ust. </w:t>
      </w:r>
      <w:r w:rsidR="00710937" w:rsidRPr="0053285C">
        <w:rPr>
          <w:rFonts w:ascii="Times New Roman" w:hAnsi="Times New Roman"/>
          <w:sz w:val="20"/>
          <w:szCs w:val="20"/>
        </w:rPr>
        <w:lastRenderedPageBreak/>
        <w:t>2</w:t>
      </w:r>
      <w:r w:rsidRPr="0053285C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53285C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53285C">
        <w:rPr>
          <w:rFonts w:ascii="Arial" w:hAnsi="Arial" w:cs="Arial"/>
          <w:sz w:val="20"/>
          <w:szCs w:val="20"/>
        </w:rPr>
        <w:t>…</w:t>
      </w:r>
      <w:r w:rsidRPr="0053285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3285C">
        <w:rPr>
          <w:rFonts w:ascii="Arial" w:hAnsi="Arial" w:cs="Arial"/>
          <w:sz w:val="20"/>
          <w:szCs w:val="20"/>
        </w:rPr>
        <w:t>.</w:t>
      </w:r>
      <w:r w:rsidRPr="0053285C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53285C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53285C">
        <w:rPr>
          <w:rFonts w:ascii="Arial" w:hAnsi="Arial" w:cs="Arial"/>
          <w:sz w:val="20"/>
          <w:szCs w:val="20"/>
        </w:rPr>
        <w:t>…………….</w:t>
      </w:r>
    </w:p>
    <w:p w14:paraId="050ECA15" w14:textId="77777777" w:rsidR="00023477" w:rsidRPr="0053285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236B3783" w14:textId="77777777" w:rsidR="00023477" w:rsidRPr="0053285C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……….……. </w:t>
      </w:r>
      <w:r w:rsidRPr="0053285C">
        <w:rPr>
          <w:rFonts w:ascii="Times New Roman" w:hAnsi="Times New Roman"/>
          <w:i/>
          <w:sz w:val="20"/>
          <w:szCs w:val="20"/>
        </w:rPr>
        <w:t>(miejscowość),</w:t>
      </w:r>
      <w:r w:rsidRPr="0053285C">
        <w:rPr>
          <w:rFonts w:ascii="Times New Roman" w:hAnsi="Times New Roman"/>
          <w:sz w:val="20"/>
          <w:szCs w:val="20"/>
        </w:rPr>
        <w:t xml:space="preserve"> dnia ………….……. r. </w:t>
      </w:r>
    </w:p>
    <w:p w14:paraId="633D52B0" w14:textId="77777777" w:rsidR="00023477" w:rsidRPr="0053285C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</w:p>
    <w:p w14:paraId="429A0952" w14:textId="77777777" w:rsidR="00023477" w:rsidRPr="0053285C" w:rsidRDefault="005328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p w14:paraId="2A647165" w14:textId="77777777" w:rsidR="00023477" w:rsidRPr="0053285C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A5F0B07" w14:textId="77777777" w:rsidR="00D2702A" w:rsidRPr="0053285C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</w:t>
      </w:r>
      <w:r w:rsidR="00313417" w:rsidRPr="0053285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3285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3285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3285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267763" w:rsidRPr="00D05C6C" w14:paraId="2688EF50" w14:textId="77777777" w:rsidTr="007338D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F57E" w14:textId="77777777" w:rsidR="00267763" w:rsidRPr="00D05C6C" w:rsidRDefault="00267763" w:rsidP="007338DF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D05C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4B677" w14:textId="77777777" w:rsidR="00267763" w:rsidRPr="00D05C6C" w:rsidRDefault="00267763" w:rsidP="007338DF">
            <w:pPr>
              <w:spacing w:before="60" w:after="120"/>
              <w:rPr>
                <w:sz w:val="20"/>
                <w:szCs w:val="20"/>
              </w:rPr>
            </w:pPr>
            <w:r w:rsidRPr="00D05C6C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267763" w:rsidRPr="00D05C6C" w14:paraId="686F0123" w14:textId="77777777" w:rsidTr="007338D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1A21B" w14:textId="77777777" w:rsidR="00267763" w:rsidRPr="00D05C6C" w:rsidRDefault="00267763" w:rsidP="007338DF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E20A" w14:textId="77777777" w:rsidR="00267763" w:rsidRPr="00D05C6C" w:rsidRDefault="00267763" w:rsidP="007338DF">
            <w:pPr>
              <w:spacing w:before="60" w:after="120"/>
              <w:jc w:val="both"/>
              <w:rPr>
                <w:b/>
                <w:bCs/>
                <w:sz w:val="20"/>
                <w:szCs w:val="20"/>
              </w:rPr>
            </w:pPr>
            <w:r w:rsidRPr="00D05C6C">
              <w:rPr>
                <w:b/>
                <w:bCs/>
                <w:sz w:val="20"/>
                <w:szCs w:val="20"/>
              </w:rPr>
              <w:t>Zdolność techniczna lub zawodowa</w:t>
            </w:r>
          </w:p>
          <w:p w14:paraId="382079C4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50EC2FC4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a) w okresie ostatnich pięciu lat przed upływem terminu składania ofert, a jeżeli okres prowadzenia działalności jest krótszy,  w tym okresie wykonał co najmniej jedno zamówienie polegające na budowie/rozbudowie/ modernizacji/przebudowie   z branży budowlanej  w zakres którego wchodziły w szczególności roboty związane z budową/rozbudowie/ modernizacji/przebudowie    placów zabaw o wartości  tego zamówienia minimum</w:t>
            </w:r>
          </w:p>
          <w:p w14:paraId="0FF14AB2" w14:textId="40A6369C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1:  </w:t>
            </w:r>
            <w:r w:rsidR="007233C3">
              <w:rPr>
                <w:sz w:val="20"/>
                <w:szCs w:val="20"/>
              </w:rPr>
              <w:t>5</w:t>
            </w:r>
            <w:r w:rsidRPr="00D05C6C">
              <w:rPr>
                <w:sz w:val="20"/>
                <w:szCs w:val="20"/>
              </w:rPr>
              <w:t xml:space="preserve">0 000 zł brutto </w:t>
            </w:r>
          </w:p>
          <w:p w14:paraId="36CB55FF" w14:textId="195B15BD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2:  </w:t>
            </w:r>
            <w:r w:rsidR="007233C3">
              <w:rPr>
                <w:sz w:val="20"/>
                <w:szCs w:val="20"/>
              </w:rPr>
              <w:t>6</w:t>
            </w:r>
            <w:r w:rsidRPr="00D05C6C">
              <w:rPr>
                <w:sz w:val="20"/>
                <w:szCs w:val="20"/>
              </w:rPr>
              <w:t>0 000 zł brutto</w:t>
            </w:r>
          </w:p>
          <w:p w14:paraId="31AEEE7B" w14:textId="3AF6A1C2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3:  </w:t>
            </w:r>
            <w:r w:rsidR="007233C3">
              <w:rPr>
                <w:sz w:val="20"/>
                <w:szCs w:val="20"/>
              </w:rPr>
              <w:t>35</w:t>
            </w:r>
            <w:r w:rsidRPr="00D05C6C">
              <w:rPr>
                <w:sz w:val="20"/>
                <w:szCs w:val="20"/>
              </w:rPr>
              <w:t xml:space="preserve"> 000 zł brutto</w:t>
            </w:r>
          </w:p>
          <w:p w14:paraId="1EFFAC2B" w14:textId="6A99A661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4:  </w:t>
            </w:r>
            <w:r w:rsidR="007233C3">
              <w:rPr>
                <w:sz w:val="20"/>
                <w:szCs w:val="20"/>
              </w:rPr>
              <w:t>60</w:t>
            </w:r>
            <w:r w:rsidRPr="00D05C6C">
              <w:rPr>
                <w:sz w:val="20"/>
                <w:szCs w:val="20"/>
              </w:rPr>
              <w:t xml:space="preserve"> 000 zł brutto</w:t>
            </w:r>
          </w:p>
          <w:p w14:paraId="517CAC09" w14:textId="343A4812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5:  </w:t>
            </w:r>
            <w:r w:rsidR="007233C3">
              <w:rPr>
                <w:sz w:val="20"/>
                <w:szCs w:val="20"/>
              </w:rPr>
              <w:t>25</w:t>
            </w:r>
            <w:r w:rsidRPr="00D05C6C">
              <w:rPr>
                <w:sz w:val="20"/>
                <w:szCs w:val="20"/>
              </w:rPr>
              <w:t xml:space="preserve"> 000 zł brutto</w:t>
            </w:r>
          </w:p>
          <w:p w14:paraId="36E0BAE0" w14:textId="4D473DB4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6:  </w:t>
            </w:r>
            <w:r w:rsidR="007233C3">
              <w:rPr>
                <w:sz w:val="20"/>
                <w:szCs w:val="20"/>
              </w:rPr>
              <w:t>45</w:t>
            </w:r>
            <w:r w:rsidRPr="00D05C6C">
              <w:rPr>
                <w:sz w:val="20"/>
                <w:szCs w:val="20"/>
              </w:rPr>
              <w:t xml:space="preserve"> 000 zł brutto</w:t>
            </w:r>
          </w:p>
          <w:p w14:paraId="666DE28A" w14:textId="464E46D1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7:  </w:t>
            </w:r>
            <w:r w:rsidR="007233C3">
              <w:rPr>
                <w:sz w:val="20"/>
                <w:szCs w:val="20"/>
              </w:rPr>
              <w:t>20</w:t>
            </w:r>
            <w:r w:rsidRPr="00D05C6C">
              <w:rPr>
                <w:sz w:val="20"/>
                <w:szCs w:val="20"/>
              </w:rPr>
              <w:t xml:space="preserve"> 000 zł brutto</w:t>
            </w:r>
          </w:p>
          <w:p w14:paraId="2098A6B2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8:  20 000 zł brutto</w:t>
            </w:r>
          </w:p>
          <w:p w14:paraId="1B3FB6FC" w14:textId="2E568288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9:  </w:t>
            </w:r>
            <w:r w:rsidR="007233C3">
              <w:rPr>
                <w:sz w:val="20"/>
                <w:szCs w:val="20"/>
              </w:rPr>
              <w:t>40</w:t>
            </w:r>
            <w:r w:rsidRPr="00D05C6C">
              <w:rPr>
                <w:sz w:val="20"/>
                <w:szCs w:val="20"/>
              </w:rPr>
              <w:t xml:space="preserve"> 000 zł brutto</w:t>
            </w:r>
          </w:p>
          <w:p w14:paraId="2913DD2F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</w:p>
          <w:p w14:paraId="7A192C30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Powyższe  wartości   można wykazać w nie więcej niż 1 zamówieniu )</w:t>
            </w:r>
          </w:p>
          <w:p w14:paraId="35C1D831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a) dysponuje co najmniej: </w:t>
            </w:r>
          </w:p>
          <w:p w14:paraId="688F9C60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osobą posiadającą uprawnienia do kierowania robotami  ( kierownik robót) w specjalno</w:t>
            </w:r>
            <w:r>
              <w:rPr>
                <w:sz w:val="20"/>
                <w:szCs w:val="20"/>
              </w:rPr>
              <w:t>ści konstrukcyjno-budowlanej ( d</w:t>
            </w:r>
            <w:r w:rsidRPr="00D05C6C">
              <w:rPr>
                <w:sz w:val="20"/>
                <w:szCs w:val="20"/>
              </w:rPr>
              <w:t>la wszystkich zadań częściowych)</w:t>
            </w:r>
          </w:p>
        </w:tc>
      </w:tr>
      <w:tr w:rsidR="00267763" w:rsidRPr="00D05C6C" w14:paraId="0DB42F65" w14:textId="77777777" w:rsidTr="007338D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B9BFF" w14:textId="77777777" w:rsidR="00267763" w:rsidRPr="00D05C6C" w:rsidRDefault="00267763" w:rsidP="007338DF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37EA" w14:textId="77777777" w:rsidR="00267763" w:rsidRPr="00D05C6C" w:rsidRDefault="00267763" w:rsidP="007338DF">
            <w:pPr>
              <w:spacing w:before="60" w:after="120"/>
              <w:jc w:val="both"/>
              <w:rPr>
                <w:b/>
                <w:bCs/>
                <w:sz w:val="20"/>
                <w:szCs w:val="20"/>
              </w:rPr>
            </w:pPr>
            <w:r w:rsidRPr="00D05C6C">
              <w:rPr>
                <w:b/>
                <w:bCs/>
                <w:sz w:val="20"/>
                <w:szCs w:val="20"/>
              </w:rPr>
              <w:t>Zdolność do występowania w obrocie gospodarczym</w:t>
            </w:r>
          </w:p>
          <w:p w14:paraId="1C29E147" w14:textId="77777777"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</w:tbl>
    <w:p w14:paraId="548AFDEC" w14:textId="77777777" w:rsidR="00D2702A" w:rsidRPr="0053285C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733C2478" w14:textId="77777777" w:rsidR="00025C8D" w:rsidRPr="0053285C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…………….……. </w:t>
      </w:r>
      <w:r w:rsidRPr="0053285C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53285C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54FF259" w14:textId="77777777" w:rsidR="00025C8D" w:rsidRPr="0053285C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</w:p>
    <w:p w14:paraId="471129C2" w14:textId="77777777" w:rsidR="00F8042D" w:rsidRPr="0053285C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lastRenderedPageBreak/>
        <w:t>podpis</w:t>
      </w:r>
    </w:p>
    <w:p w14:paraId="787BC0C1" w14:textId="77777777" w:rsidR="0053285C" w:rsidRPr="0053285C" w:rsidRDefault="0053285C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9E9EAE" w14:textId="77777777" w:rsidR="0053285C" w:rsidRPr="0053285C" w:rsidRDefault="0053285C" w:rsidP="0053285C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  <w:r w:rsidRPr="0053285C">
        <w:rPr>
          <w:b/>
          <w:sz w:val="20"/>
          <w:szCs w:val="20"/>
        </w:rPr>
        <w:t>Oświadczam, że w celu potwierdzenia spełniania warunków udziału w postępowaniu:</w:t>
      </w:r>
    </w:p>
    <w:p w14:paraId="663A48B5" w14:textId="77777777" w:rsidR="0053285C" w:rsidRPr="0053285C" w:rsidRDefault="0053285C" w:rsidP="0053285C">
      <w:pPr>
        <w:pStyle w:val="Akapitzlist"/>
        <w:widowControl w:val="0"/>
        <w:adjustRightInd w:val="0"/>
        <w:ind w:left="426"/>
        <w:jc w:val="both"/>
        <w:textAlignment w:val="baseline"/>
        <w:rPr>
          <w:sz w:val="20"/>
          <w:szCs w:val="20"/>
        </w:rPr>
      </w:pPr>
    </w:p>
    <w:p w14:paraId="65043D3D" w14:textId="77777777" w:rsidR="0053285C" w:rsidRPr="0053285C" w:rsidRDefault="0053285C" w:rsidP="0053285C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 w:rsidRPr="0053285C">
        <w:rPr>
          <w:bCs/>
          <w:sz w:val="20"/>
          <w:szCs w:val="20"/>
        </w:rPr>
        <w:t xml:space="preserve">□ </w:t>
      </w:r>
      <w:r w:rsidRPr="0053285C">
        <w:rPr>
          <w:sz w:val="20"/>
          <w:szCs w:val="20"/>
          <w:u w:val="single"/>
        </w:rPr>
        <w:t>nie będę polegał na zasobach podmiotów innych</w:t>
      </w:r>
    </w:p>
    <w:p w14:paraId="6EAE462B" w14:textId="77777777" w:rsidR="0053285C" w:rsidRPr="0053285C" w:rsidRDefault="0053285C" w:rsidP="0053285C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 w:rsidRPr="0053285C">
        <w:rPr>
          <w:bCs/>
          <w:sz w:val="20"/>
          <w:szCs w:val="20"/>
        </w:rPr>
        <w:t xml:space="preserve">□ </w:t>
      </w:r>
      <w:r w:rsidRPr="0053285C">
        <w:rPr>
          <w:sz w:val="20"/>
          <w:szCs w:val="20"/>
          <w:u w:val="single"/>
        </w:rPr>
        <w:t>będę polegał na zasobach podmiotów innych  w zakresie:</w:t>
      </w:r>
    </w:p>
    <w:p w14:paraId="2EC6C6E0" w14:textId="77777777" w:rsidR="0053285C" w:rsidRPr="0053285C" w:rsidRDefault="0053285C" w:rsidP="0053285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53285C" w:rsidRPr="0053285C" w14:paraId="67FF697D" w14:textId="77777777" w:rsidTr="007338DF">
        <w:tc>
          <w:tcPr>
            <w:tcW w:w="543" w:type="dxa"/>
          </w:tcPr>
          <w:p w14:paraId="1AC83E8B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14:paraId="0F1412B2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14:paraId="101DF2FC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53285C" w:rsidRPr="0053285C" w14:paraId="689AFF4A" w14:textId="77777777" w:rsidTr="007338DF">
        <w:tc>
          <w:tcPr>
            <w:tcW w:w="543" w:type="dxa"/>
          </w:tcPr>
          <w:p w14:paraId="4C7EC63D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14:paraId="3687E63B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14:paraId="169837A2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285C" w:rsidRPr="0053285C" w14:paraId="059B485B" w14:textId="77777777" w:rsidTr="007338DF">
        <w:tc>
          <w:tcPr>
            <w:tcW w:w="543" w:type="dxa"/>
          </w:tcPr>
          <w:p w14:paraId="1D40B7FD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14:paraId="56DF3349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14:paraId="4BBF5135" w14:textId="77777777"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338654" w14:textId="77777777" w:rsidR="0053285C" w:rsidRPr="0053285C" w:rsidRDefault="0053285C" w:rsidP="0053285C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</w:t>
      </w:r>
      <w:r w:rsidRPr="0053285C">
        <w:rPr>
          <w:sz w:val="20"/>
          <w:szCs w:val="20"/>
        </w:rPr>
        <w:t xml:space="preserve"> zdolności są wymagane</w:t>
      </w:r>
      <w:r w:rsidRPr="0053285C">
        <w:rPr>
          <w:rFonts w:ascii="Times New Roman" w:hAnsi="Times New Roman"/>
          <w:sz w:val="20"/>
          <w:szCs w:val="20"/>
        </w:rPr>
        <w:tab/>
      </w:r>
    </w:p>
    <w:p w14:paraId="20B511FE" w14:textId="77777777" w:rsidR="0053285C" w:rsidRPr="0053285C" w:rsidRDefault="0053285C" w:rsidP="0053285C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D801011" w14:textId="77777777" w:rsidR="0053285C" w:rsidRPr="0053285C" w:rsidRDefault="0053285C" w:rsidP="0053285C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…………….……. (miejscowość), dnia ………….……. r.</w:t>
      </w:r>
    </w:p>
    <w:p w14:paraId="14F5515E" w14:textId="77777777" w:rsidR="0053285C" w:rsidRPr="0053285C" w:rsidRDefault="0053285C" w:rsidP="0053285C">
      <w:pPr>
        <w:spacing w:before="120" w:line="276" w:lineRule="auto"/>
        <w:jc w:val="right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podpis</w:t>
      </w:r>
    </w:p>
    <w:p w14:paraId="223F39EC" w14:textId="77777777" w:rsidR="00D23F3D" w:rsidRPr="0053285C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53285C">
        <w:rPr>
          <w:rFonts w:ascii="Times New Roman" w:hAnsi="Times New Roman"/>
          <w:sz w:val="20"/>
          <w:szCs w:val="20"/>
        </w:rPr>
        <w:br/>
      </w:r>
      <w:r w:rsidRPr="0053285C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53285C">
        <w:rPr>
          <w:rFonts w:ascii="Times New Roman" w:hAnsi="Times New Roman"/>
          <w:sz w:val="20"/>
          <w:szCs w:val="20"/>
        </w:rPr>
        <w:t>Z</w:t>
      </w:r>
      <w:r w:rsidRPr="0053285C">
        <w:rPr>
          <w:rFonts w:ascii="Times New Roman" w:hAnsi="Times New Roman"/>
          <w:sz w:val="20"/>
          <w:szCs w:val="20"/>
        </w:rPr>
        <w:t>amawiającego w błąd przy przedstawianiu informacji.</w:t>
      </w:r>
    </w:p>
    <w:p w14:paraId="6E9DE41B" w14:textId="77777777" w:rsidR="00FE4E2B" w:rsidRPr="005328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44C3B0" w14:textId="77777777" w:rsidR="00FE4E2B" w:rsidRPr="005328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…………….……. </w:t>
      </w:r>
      <w:r w:rsidRPr="0053285C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53285C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1415B8" w14:textId="77777777" w:rsidR="00FE4E2B" w:rsidRPr="005328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</w:p>
    <w:p w14:paraId="4C922B6E" w14:textId="77777777" w:rsidR="00484F88" w:rsidRPr="0053285C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53285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9C5BF" w14:textId="77777777" w:rsidR="005F47E7" w:rsidRDefault="005F47E7" w:rsidP="0038231F">
      <w:pPr>
        <w:spacing w:after="0" w:line="240" w:lineRule="auto"/>
      </w:pPr>
      <w:r>
        <w:separator/>
      </w:r>
    </w:p>
  </w:endnote>
  <w:endnote w:type="continuationSeparator" w:id="0">
    <w:p w14:paraId="7D3FC86F" w14:textId="77777777" w:rsidR="005F47E7" w:rsidRDefault="005F47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752C1" w14:textId="77777777" w:rsidR="00E64BD7" w:rsidRDefault="00E64B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40FF0" w14:textId="77777777" w:rsidR="00F8042D" w:rsidRDefault="00F8042D">
    <w:pPr>
      <w:pStyle w:val="Stopka"/>
      <w:jc w:val="right"/>
    </w:pPr>
    <w:r>
      <w:t xml:space="preserve">Strona </w:t>
    </w:r>
    <w:r w:rsidR="00BD1D3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D1D39">
      <w:rPr>
        <w:b/>
        <w:bCs/>
        <w:sz w:val="24"/>
        <w:szCs w:val="24"/>
      </w:rPr>
      <w:fldChar w:fldCharType="separate"/>
    </w:r>
    <w:r w:rsidR="00267763">
      <w:rPr>
        <w:b/>
        <w:bCs/>
        <w:noProof/>
      </w:rPr>
      <w:t>3</w:t>
    </w:r>
    <w:r w:rsidR="00BD1D39">
      <w:rPr>
        <w:b/>
        <w:bCs/>
        <w:sz w:val="24"/>
        <w:szCs w:val="24"/>
      </w:rPr>
      <w:fldChar w:fldCharType="end"/>
    </w:r>
    <w:r>
      <w:t xml:space="preserve"> z </w:t>
    </w:r>
    <w:r w:rsidR="00BD1D3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D1D39">
      <w:rPr>
        <w:b/>
        <w:bCs/>
        <w:sz w:val="24"/>
        <w:szCs w:val="24"/>
      </w:rPr>
      <w:fldChar w:fldCharType="separate"/>
    </w:r>
    <w:r w:rsidR="00267763">
      <w:rPr>
        <w:b/>
        <w:bCs/>
        <w:noProof/>
      </w:rPr>
      <w:t>3</w:t>
    </w:r>
    <w:r w:rsidR="00BD1D39">
      <w:rPr>
        <w:b/>
        <w:bCs/>
        <w:sz w:val="24"/>
        <w:szCs w:val="24"/>
      </w:rPr>
      <w:fldChar w:fldCharType="end"/>
    </w:r>
  </w:p>
  <w:p w14:paraId="0D3441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643B6" w14:textId="77777777" w:rsidR="00E64BD7" w:rsidRDefault="00E64B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8F0E8" w14:textId="77777777" w:rsidR="005F47E7" w:rsidRDefault="005F47E7" w:rsidP="0038231F">
      <w:pPr>
        <w:spacing w:after="0" w:line="240" w:lineRule="auto"/>
      </w:pPr>
      <w:r>
        <w:separator/>
      </w:r>
    </w:p>
  </w:footnote>
  <w:footnote w:type="continuationSeparator" w:id="0">
    <w:p w14:paraId="084D9885" w14:textId="77777777" w:rsidR="005F47E7" w:rsidRDefault="005F47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646D7" w14:textId="77777777" w:rsidR="00E64BD7" w:rsidRDefault="00E64B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E4C6A" w14:textId="77777777" w:rsidR="00E64BD7" w:rsidRDefault="00E64B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6228B" w14:textId="77777777" w:rsidR="00E64BD7" w:rsidRDefault="00E64B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D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7763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285C"/>
    <w:rsid w:val="005434B3"/>
    <w:rsid w:val="005641F0"/>
    <w:rsid w:val="005C39CA"/>
    <w:rsid w:val="005E176A"/>
    <w:rsid w:val="005E24AA"/>
    <w:rsid w:val="005F47E7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33C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4DCB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648"/>
    <w:rsid w:val="00AE6FF2"/>
    <w:rsid w:val="00AE74FC"/>
    <w:rsid w:val="00B0088C"/>
    <w:rsid w:val="00B15219"/>
    <w:rsid w:val="00B15FD3"/>
    <w:rsid w:val="00B34079"/>
    <w:rsid w:val="00B36ABD"/>
    <w:rsid w:val="00B8005E"/>
    <w:rsid w:val="00B90E42"/>
    <w:rsid w:val="00BB0C3C"/>
    <w:rsid w:val="00BD1D3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4BD7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18D10D19"/>
  <w15:docId w15:val="{E7DB1392-2356-47FE-87D4-F7FC92467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64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71D14-2480-4F1C-9B5D-9C7CEE799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Czesław Nowak</cp:lastModifiedBy>
  <cp:revision>2</cp:revision>
  <cp:lastPrinted>2021-08-11T06:26:00Z</cp:lastPrinted>
  <dcterms:created xsi:type="dcterms:W3CDTF">2021-08-11T06:26:00Z</dcterms:created>
  <dcterms:modified xsi:type="dcterms:W3CDTF">2021-08-11T06:26:00Z</dcterms:modified>
</cp:coreProperties>
</file>