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D2B99" w14:textId="181F684E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80C0E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76E7423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6A173E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31BCB" w:rsidRPr="00D31BCB">
        <w:rPr>
          <w:b/>
          <w:sz w:val="22"/>
          <w:szCs w:val="22"/>
        </w:rPr>
        <w:t>ZP.271.26.2021</w:t>
      </w:r>
    </w:p>
    <w:p w14:paraId="080A65AA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1EAF0D2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7D25556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1C49EAD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5AC42522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1D16511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91EFD3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44E5F29D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49948A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31BCB" w:rsidRPr="00110593" w14:paraId="3A86EF30" w14:textId="77777777" w:rsidTr="00C519DC">
        <w:tc>
          <w:tcPr>
            <w:tcW w:w="9104" w:type="dxa"/>
            <w:shd w:val="clear" w:color="auto" w:fill="D9D9D9"/>
          </w:tcPr>
          <w:p w14:paraId="478408ED" w14:textId="77777777" w:rsidR="00D31BCB" w:rsidRPr="00110593" w:rsidRDefault="00D31BCB" w:rsidP="00C519D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2F574E08" w14:textId="77777777" w:rsidR="00D31BCB" w:rsidRPr="00110593" w:rsidRDefault="00D31BCB" w:rsidP="00C519D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31BCB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43594BE4" w14:textId="77777777" w:rsidR="00D31BCB" w:rsidRPr="0043102D" w:rsidRDefault="00D31BCB" w:rsidP="00C519D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3C15281" w14:textId="77777777" w:rsidR="00D31BCB" w:rsidRPr="00110593" w:rsidRDefault="00D31BCB" w:rsidP="00C519DC">
            <w:pPr>
              <w:jc w:val="center"/>
              <w:rPr>
                <w:sz w:val="21"/>
                <w:szCs w:val="21"/>
              </w:rPr>
            </w:pPr>
          </w:p>
        </w:tc>
      </w:tr>
    </w:tbl>
    <w:p w14:paraId="6592D37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CC82E16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69CED5E" w14:textId="77777777" w:rsidR="006E0FAA" w:rsidRPr="005E622E" w:rsidRDefault="00D31BC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31BCB">
        <w:rPr>
          <w:b/>
          <w:sz w:val="22"/>
          <w:szCs w:val="22"/>
        </w:rPr>
        <w:t>Wyposażenie i wykonanie aranżacji wnętrz Centrum Sportu w Staniątkach</w:t>
      </w:r>
    </w:p>
    <w:p w14:paraId="3D4AEDCA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E913286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34C3E36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EFB5716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4B48CD0B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1D890BE" w14:textId="77777777" w:rsidTr="00C37CD2">
        <w:trPr>
          <w:trHeight w:val="321"/>
        </w:trPr>
        <w:tc>
          <w:tcPr>
            <w:tcW w:w="516" w:type="dxa"/>
          </w:tcPr>
          <w:p w14:paraId="42EF07F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711A14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A6578D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1B31382" w14:textId="77777777" w:rsidTr="009A4CD3">
        <w:tc>
          <w:tcPr>
            <w:tcW w:w="516" w:type="dxa"/>
          </w:tcPr>
          <w:p w14:paraId="3C357FF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B7A463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CE4D45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2A3461D" w14:textId="77777777" w:rsidTr="009A4CD3">
        <w:tc>
          <w:tcPr>
            <w:tcW w:w="516" w:type="dxa"/>
          </w:tcPr>
          <w:p w14:paraId="4E00060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1F4A71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1BB1F0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CC57AD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F063556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0C391D0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61B67E5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46D6134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5336FDC1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FB1A43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5CF68ACE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C5A45" w14:textId="77777777" w:rsidR="008265CD" w:rsidRDefault="008265CD">
      <w:r>
        <w:separator/>
      </w:r>
    </w:p>
  </w:endnote>
  <w:endnote w:type="continuationSeparator" w:id="0">
    <w:p w14:paraId="7D934B41" w14:textId="77777777" w:rsidR="008265CD" w:rsidRDefault="00826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9561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58BDF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DCA9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A9C937E" w14:textId="471CA5C4" w:rsidR="009A4CD3" w:rsidRDefault="009A4CD3" w:rsidP="0033101B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6242B" w14:textId="77777777" w:rsidR="00D31BCB" w:rsidRDefault="00D31B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A197E" w14:textId="77777777" w:rsidR="008265CD" w:rsidRDefault="008265CD">
      <w:r>
        <w:separator/>
      </w:r>
    </w:p>
  </w:footnote>
  <w:footnote w:type="continuationSeparator" w:id="0">
    <w:p w14:paraId="6855B740" w14:textId="77777777" w:rsidR="008265CD" w:rsidRDefault="008265CD">
      <w:r>
        <w:continuationSeparator/>
      </w:r>
    </w:p>
  </w:footnote>
  <w:footnote w:id="1">
    <w:p w14:paraId="7EFE09D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4BB0E" w14:textId="77777777" w:rsidR="00D31BCB" w:rsidRDefault="00D31B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54BBA" w14:textId="77777777" w:rsidR="00D31BCB" w:rsidRDefault="00D31B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DD1DC" w14:textId="77777777" w:rsidR="00D31BCB" w:rsidRDefault="00D31B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5C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101B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0C0E"/>
    <w:rsid w:val="007823E9"/>
    <w:rsid w:val="007951AD"/>
    <w:rsid w:val="007D36CE"/>
    <w:rsid w:val="008032C1"/>
    <w:rsid w:val="008265CD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1BC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893E3CF"/>
  <w15:chartTrackingRefBased/>
  <w15:docId w15:val="{BC0448A0-9B8E-4DE7-91A3-17C60310F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2021-08-05T10:28:00Z</dcterms:created>
  <dcterms:modified xsi:type="dcterms:W3CDTF">2021-08-05T10:28:00Z</dcterms:modified>
</cp:coreProperties>
</file>