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7EBF4E" w14:textId="2C84D021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5A464C">
        <w:rPr>
          <w:bCs/>
          <w:i w:val="0"/>
          <w:sz w:val="22"/>
          <w:szCs w:val="22"/>
        </w:rPr>
        <w:t>3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666D6" w:rsidRPr="00AF7375" w14:paraId="4E5D7E6E" w14:textId="77777777" w:rsidTr="00AF7375">
        <w:tc>
          <w:tcPr>
            <w:tcW w:w="9104" w:type="dxa"/>
            <w:shd w:val="clear" w:color="auto" w:fill="auto"/>
          </w:tcPr>
          <w:p w14:paraId="2D7DCE3B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73C8295C" w14:textId="77777777"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726986" w:rsidRPr="00726986">
        <w:rPr>
          <w:rFonts w:ascii="Times New Roman" w:eastAsia="Times New Roman" w:hAnsi="Times New Roman"/>
          <w:b/>
          <w:lang w:eastAsia="pl-PL"/>
        </w:rPr>
        <w:t>ZP.271.26.2021</w:t>
      </w:r>
    </w:p>
    <w:p w14:paraId="60E7A1BC" w14:textId="77777777"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3134981E" w14:textId="77777777"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49BC832D" w14:textId="77777777"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60012BBD" w14:textId="77777777"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27F7DC0F" w14:textId="77777777"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AC20297" w14:textId="77777777"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2FEA3E36" w14:textId="77777777"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486171E9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5D5BDEBF" w14:textId="77777777"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87D1CD4" w14:textId="77777777"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726986" w:rsidRPr="00726986">
        <w:rPr>
          <w:rFonts w:ascii="Times New Roman" w:hAnsi="Times New Roman"/>
        </w:rPr>
        <w:t>(Dz.U. poz. 2019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62C7C9E1" w14:textId="77777777"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2598A6EA" w14:textId="77777777"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C48213E" w14:textId="77777777"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2630373E" w14:textId="77777777"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22C418C5" w14:textId="77777777"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57F70FD6" w14:textId="77777777"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3C276F84" w14:textId="77777777" w:rsidR="00E27ABB" w:rsidRDefault="00726986" w:rsidP="0093388F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lang w:eastAsia="pl-PL"/>
        </w:rPr>
      </w:pPr>
      <w:r w:rsidRPr="00726986">
        <w:rPr>
          <w:rFonts w:ascii="Times New Roman" w:eastAsia="Times New Roman" w:hAnsi="Times New Roman"/>
          <w:b/>
          <w:lang w:eastAsia="pl-PL"/>
        </w:rPr>
        <w:t>Wyposażenie i wykonanie aranżacji wnętrz Centrum Sportu w Staniątkach</w:t>
      </w:r>
    </w:p>
    <w:p w14:paraId="4FEDEE93" w14:textId="77777777" w:rsidR="00DC652A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75E64C26" w14:textId="77777777"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1F044A56" w14:textId="77777777"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02A49AE4" w14:textId="77777777"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7FD6C18A" w14:textId="77777777"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14:paraId="6CCBCB7C" w14:textId="77777777"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614A4AA8" w14:textId="77777777"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7A1EFD8C" w14:textId="77777777"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11F1E0FE" w14:textId="77777777"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075130F1" w14:textId="77777777" w:rsidR="00E27ABB" w:rsidRPr="0016158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50CF37A9" w14:textId="77777777"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38972B62" w14:textId="77777777"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1A68120A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2588CF65" w14:textId="77777777" w:rsidR="00E27ABB" w:rsidRPr="00E27ABB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14:paraId="0C890D4B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14:paraId="00CFA12F" w14:textId="77777777"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podpis osoby uprawnionej do składania  oświadczeń woli w imieniu podmiotu </w:t>
      </w:r>
      <w:r w:rsidR="00CB29AC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udostępniającego 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  <w:bookmarkEnd w:id="0"/>
    </w:p>
    <w:sectPr w:rsidR="00025386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C2B29F" w14:textId="77777777" w:rsidR="0079792F" w:rsidRDefault="0079792F" w:rsidP="00025386">
      <w:pPr>
        <w:spacing w:after="0" w:line="240" w:lineRule="auto"/>
      </w:pPr>
      <w:r>
        <w:separator/>
      </w:r>
    </w:p>
  </w:endnote>
  <w:endnote w:type="continuationSeparator" w:id="0">
    <w:p w14:paraId="028A18E1" w14:textId="77777777" w:rsidR="0079792F" w:rsidRDefault="0079792F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444A01" w14:textId="77777777" w:rsidR="00726986" w:rsidRDefault="0072698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3DFF50" w14:textId="77777777" w:rsidR="00025386" w:rsidRPr="005A464C" w:rsidRDefault="00025386" w:rsidP="005A464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85E055" w14:textId="77777777" w:rsidR="00726986" w:rsidRDefault="007269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DA3C97" w14:textId="77777777" w:rsidR="0079792F" w:rsidRDefault="0079792F" w:rsidP="00025386">
      <w:pPr>
        <w:spacing w:after="0" w:line="240" w:lineRule="auto"/>
      </w:pPr>
      <w:r>
        <w:separator/>
      </w:r>
    </w:p>
  </w:footnote>
  <w:footnote w:type="continuationSeparator" w:id="0">
    <w:p w14:paraId="50DF31F4" w14:textId="77777777" w:rsidR="0079792F" w:rsidRDefault="0079792F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57F968" w14:textId="77777777" w:rsidR="00726986" w:rsidRDefault="0072698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B928F" w14:textId="77777777" w:rsidR="00726986" w:rsidRDefault="0072698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4D2697" w14:textId="77777777" w:rsidR="00726986" w:rsidRDefault="0072698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9792F"/>
    <w:rsid w:val="00025386"/>
    <w:rsid w:val="000423B9"/>
    <w:rsid w:val="00084786"/>
    <w:rsid w:val="0016158F"/>
    <w:rsid w:val="001C2314"/>
    <w:rsid w:val="00213980"/>
    <w:rsid w:val="004374F2"/>
    <w:rsid w:val="00460705"/>
    <w:rsid w:val="00485239"/>
    <w:rsid w:val="004E27D7"/>
    <w:rsid w:val="0055145C"/>
    <w:rsid w:val="005624D8"/>
    <w:rsid w:val="005A464C"/>
    <w:rsid w:val="00620476"/>
    <w:rsid w:val="00657A47"/>
    <w:rsid w:val="00726986"/>
    <w:rsid w:val="00745A44"/>
    <w:rsid w:val="007666D6"/>
    <w:rsid w:val="0079792F"/>
    <w:rsid w:val="00824D73"/>
    <w:rsid w:val="00830970"/>
    <w:rsid w:val="008B797E"/>
    <w:rsid w:val="008F2498"/>
    <w:rsid w:val="0093388F"/>
    <w:rsid w:val="00A56A6F"/>
    <w:rsid w:val="00A87380"/>
    <w:rsid w:val="00AF7375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66D8B9F3"/>
  <w15:chartTrackingRefBased/>
  <w15:docId w15:val="{A0226887-8A6A-45C8-85A1-609BB7CBEC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ZESA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278</Words>
  <Characters>1669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czesławnowak</dc:creator>
  <cp:keywords/>
  <dc:description/>
  <cp:lastModifiedBy>Czesław Nowak</cp:lastModifiedBy>
  <cp:revision>2</cp:revision>
  <dcterms:created xsi:type="dcterms:W3CDTF">2021-08-05T10:25:00Z</dcterms:created>
  <dcterms:modified xsi:type="dcterms:W3CDTF">2021-08-05T10:25:00Z</dcterms:modified>
</cp:coreProperties>
</file>