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89C6C" w14:textId="55FB2B06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7A53D8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6C05D358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689B767" w14:textId="7777777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215406" w:rsidRPr="00215406">
        <w:rPr>
          <w:b/>
          <w:sz w:val="22"/>
          <w:szCs w:val="22"/>
        </w:rPr>
        <w:t>ZP.271.28.2021</w:t>
      </w:r>
    </w:p>
    <w:p w14:paraId="5C4DBB90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2D2178A7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781E6360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40D7495E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1E267FC8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4600CCF6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27C3C0C7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1BC749B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4764C162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15406" w:rsidRPr="00110593" w14:paraId="6FE6FA81" w14:textId="77777777" w:rsidTr="004F7EC5">
        <w:tc>
          <w:tcPr>
            <w:tcW w:w="9104" w:type="dxa"/>
            <w:shd w:val="clear" w:color="auto" w:fill="D9D9D9"/>
          </w:tcPr>
          <w:p w14:paraId="7F5BB1C0" w14:textId="77777777" w:rsidR="00215406" w:rsidRPr="00110593" w:rsidRDefault="00215406" w:rsidP="004F7EC5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7BBF1B31" w14:textId="77777777" w:rsidR="00215406" w:rsidRPr="00110593" w:rsidRDefault="00215406" w:rsidP="004F7EC5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215406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6D831E29" w14:textId="77777777" w:rsidR="00215406" w:rsidRPr="0043102D" w:rsidRDefault="00215406" w:rsidP="004F7EC5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A28F25F" w14:textId="77777777" w:rsidR="00215406" w:rsidRPr="00110593" w:rsidRDefault="00215406" w:rsidP="004F7EC5">
            <w:pPr>
              <w:jc w:val="center"/>
              <w:rPr>
                <w:sz w:val="21"/>
                <w:szCs w:val="21"/>
              </w:rPr>
            </w:pPr>
          </w:p>
        </w:tc>
      </w:tr>
    </w:tbl>
    <w:p w14:paraId="0B251875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2928021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7EE41D8A" w14:textId="77777777" w:rsidR="006E0FAA" w:rsidRPr="005E622E" w:rsidRDefault="00215406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215406">
        <w:rPr>
          <w:b/>
          <w:sz w:val="22"/>
          <w:szCs w:val="22"/>
        </w:rPr>
        <w:t>Wyposażenie i wykonanie aranżacji wnętrz Centrum Sportu w Staniątkach</w:t>
      </w:r>
    </w:p>
    <w:p w14:paraId="104E2F65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227CFDB3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01D84DC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77EB4AD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52E638FF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14:paraId="10034846" w14:textId="77777777" w:rsidTr="00C37CD2">
        <w:trPr>
          <w:trHeight w:val="321"/>
        </w:trPr>
        <w:tc>
          <w:tcPr>
            <w:tcW w:w="516" w:type="dxa"/>
          </w:tcPr>
          <w:p w14:paraId="65257B0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69EEC1E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07923B8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2F6EEA58" w14:textId="77777777" w:rsidTr="009A4CD3">
        <w:tc>
          <w:tcPr>
            <w:tcW w:w="516" w:type="dxa"/>
          </w:tcPr>
          <w:p w14:paraId="68F853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9B416C0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2CD9827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459521AB" w14:textId="77777777" w:rsidTr="009A4CD3">
        <w:tc>
          <w:tcPr>
            <w:tcW w:w="516" w:type="dxa"/>
          </w:tcPr>
          <w:p w14:paraId="4D21070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0716DE2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13552C6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053964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05C12DA2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5F005593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2ADFCB4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687668B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7375E252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0C785F59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00EEA10B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75B43F" w14:textId="77777777" w:rsidR="00193289" w:rsidRDefault="00193289">
      <w:r>
        <w:separator/>
      </w:r>
    </w:p>
  </w:endnote>
  <w:endnote w:type="continuationSeparator" w:id="0">
    <w:p w14:paraId="222F3D58" w14:textId="77777777" w:rsidR="00193289" w:rsidRDefault="001932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6837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C3F41A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6B7B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DB21AAF" w14:textId="6A9F3DFB" w:rsidR="009A4CD3" w:rsidRDefault="009A4CD3" w:rsidP="00CE04B2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3FFC7" w14:textId="77777777" w:rsidR="00215406" w:rsidRDefault="002154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AB8804" w14:textId="77777777" w:rsidR="00193289" w:rsidRDefault="00193289">
      <w:r>
        <w:separator/>
      </w:r>
    </w:p>
  </w:footnote>
  <w:footnote w:type="continuationSeparator" w:id="0">
    <w:p w14:paraId="5062E022" w14:textId="77777777" w:rsidR="00193289" w:rsidRDefault="00193289">
      <w:r>
        <w:continuationSeparator/>
      </w:r>
    </w:p>
  </w:footnote>
  <w:footnote w:id="1">
    <w:p w14:paraId="16FFDDB8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6576EF" w14:textId="77777777" w:rsidR="00215406" w:rsidRDefault="002154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6FCE3" w14:textId="77777777" w:rsidR="00215406" w:rsidRDefault="002154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74994" w14:textId="77777777" w:rsidR="00215406" w:rsidRDefault="002154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3289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193289"/>
    <w:rsid w:val="00204613"/>
    <w:rsid w:val="00215406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A53D8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CE04B2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0CEA309"/>
  <w15:chartTrackingRefBased/>
  <w15:docId w15:val="{F42D2235-CADD-4D08-9CFE-E63805BFB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205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cp:lastModifiedBy>Czesław Nowak</cp:lastModifiedBy>
  <cp:revision>2</cp:revision>
  <cp:lastPrinted>2021-08-10T07:48:00Z</cp:lastPrinted>
  <dcterms:created xsi:type="dcterms:W3CDTF">2021-08-10T07:48:00Z</dcterms:created>
  <dcterms:modified xsi:type="dcterms:W3CDTF">2021-08-10T07:48:00Z</dcterms:modified>
</cp:coreProperties>
</file>