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B0B428" w14:textId="122D1E9F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9412A8">
        <w:rPr>
          <w:bCs/>
          <w:i w:val="0"/>
          <w:sz w:val="22"/>
          <w:szCs w:val="22"/>
        </w:rPr>
        <w:t>3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14:paraId="6D2608DA" w14:textId="77777777" w:rsidTr="00AF7375">
        <w:tc>
          <w:tcPr>
            <w:tcW w:w="9104" w:type="dxa"/>
            <w:shd w:val="clear" w:color="auto" w:fill="auto"/>
          </w:tcPr>
          <w:p w14:paraId="54FC4669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72E83CF" w14:textId="77777777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5728CC" w:rsidRPr="005728CC">
        <w:rPr>
          <w:rFonts w:ascii="Times New Roman" w:eastAsia="Times New Roman" w:hAnsi="Times New Roman"/>
          <w:b/>
          <w:lang w:eastAsia="pl-PL"/>
        </w:rPr>
        <w:t>ZP.271.28.2021</w:t>
      </w:r>
    </w:p>
    <w:p w14:paraId="7E839CB3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A1F6C93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42950C7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B0BC229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3D24A10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1431077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4DB8D88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5D16E4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E7F70E8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A1B3E16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5728CC" w:rsidRPr="005728CC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4229A89C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336419C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7FEED0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3DF9860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28981DBA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EB9383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52AE9967" w14:textId="77777777" w:rsidR="00E27ABB" w:rsidRDefault="005728CC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5728CC">
        <w:rPr>
          <w:rFonts w:ascii="Times New Roman" w:eastAsia="Times New Roman" w:hAnsi="Times New Roman"/>
          <w:b/>
          <w:lang w:eastAsia="pl-PL"/>
        </w:rPr>
        <w:t>Wyposażenie i wykonanie aranżacji wnętrz Centrum Sportu w Staniątkach</w:t>
      </w:r>
    </w:p>
    <w:p w14:paraId="0F3FF557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3B3B3D1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40062F05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4846A15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58A86E3B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5099AF4A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68C44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519FD323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7B73B5A9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210D0D55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CC52FF4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3CD4E5B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6439AB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1A92B439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0918B7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14431205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E5D26D" w14:textId="77777777" w:rsidR="00402421" w:rsidRDefault="00402421" w:rsidP="00025386">
      <w:pPr>
        <w:spacing w:after="0" w:line="240" w:lineRule="auto"/>
      </w:pPr>
      <w:r>
        <w:separator/>
      </w:r>
    </w:p>
  </w:endnote>
  <w:endnote w:type="continuationSeparator" w:id="0">
    <w:p w14:paraId="198D44A5" w14:textId="77777777" w:rsidR="00402421" w:rsidRDefault="0040242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76746" w14:textId="77777777" w:rsidR="005728CC" w:rsidRDefault="005728C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0D1D3" w14:textId="77777777" w:rsidR="00025386" w:rsidRPr="006E7FBD" w:rsidRDefault="00025386" w:rsidP="006E7FB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096EB" w14:textId="77777777" w:rsidR="005728CC" w:rsidRDefault="005728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C3181A" w14:textId="77777777" w:rsidR="00402421" w:rsidRDefault="00402421" w:rsidP="00025386">
      <w:pPr>
        <w:spacing w:after="0" w:line="240" w:lineRule="auto"/>
      </w:pPr>
      <w:r>
        <w:separator/>
      </w:r>
    </w:p>
  </w:footnote>
  <w:footnote w:type="continuationSeparator" w:id="0">
    <w:p w14:paraId="5CA8D7F2" w14:textId="77777777" w:rsidR="00402421" w:rsidRDefault="0040242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C0740" w14:textId="77777777" w:rsidR="005728CC" w:rsidRDefault="005728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D4F43E" w14:textId="77777777" w:rsidR="005728CC" w:rsidRDefault="005728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26ECA" w14:textId="77777777" w:rsidR="005728CC" w:rsidRDefault="005728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2421"/>
    <w:rsid w:val="00025386"/>
    <w:rsid w:val="000423B9"/>
    <w:rsid w:val="00084786"/>
    <w:rsid w:val="0016158F"/>
    <w:rsid w:val="001C2314"/>
    <w:rsid w:val="00213980"/>
    <w:rsid w:val="00402421"/>
    <w:rsid w:val="004374F2"/>
    <w:rsid w:val="00460705"/>
    <w:rsid w:val="00485239"/>
    <w:rsid w:val="004E27D7"/>
    <w:rsid w:val="0055145C"/>
    <w:rsid w:val="005624D8"/>
    <w:rsid w:val="005728CC"/>
    <w:rsid w:val="00620476"/>
    <w:rsid w:val="00657A47"/>
    <w:rsid w:val="006E7FBD"/>
    <w:rsid w:val="00745A44"/>
    <w:rsid w:val="007666D6"/>
    <w:rsid w:val="00824D73"/>
    <w:rsid w:val="00830970"/>
    <w:rsid w:val="008B797E"/>
    <w:rsid w:val="008F2498"/>
    <w:rsid w:val="0093388F"/>
    <w:rsid w:val="009412A8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BB75BBE"/>
  <w15:chartTrackingRefBased/>
  <w15:docId w15:val="{A96C3B0B-428C-48B4-95D5-1C36344E9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278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cp:lastPrinted>2021-08-10T07:50:00Z</cp:lastPrinted>
  <dcterms:created xsi:type="dcterms:W3CDTF">2021-08-10T07:50:00Z</dcterms:created>
  <dcterms:modified xsi:type="dcterms:W3CDTF">2021-08-10T07:50:00Z</dcterms:modified>
</cp:coreProperties>
</file>