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9780F" w14:textId="77777777" w:rsidR="006676AE" w:rsidRPr="00220F1F" w:rsidRDefault="006676AE" w:rsidP="006676AE">
      <w:pPr>
        <w:pStyle w:val="Nagwek4"/>
        <w:rPr>
          <w:bCs/>
          <w:i w:val="0"/>
          <w:sz w:val="20"/>
        </w:rPr>
      </w:pPr>
      <w:r w:rsidRPr="00220F1F">
        <w:rPr>
          <w:bCs/>
          <w:i w:val="0"/>
          <w:sz w:val="20"/>
        </w:rPr>
        <w:t xml:space="preserve">Załącznik nr </w:t>
      </w:r>
      <w:r w:rsidR="00640235" w:rsidRPr="00220F1F">
        <w:rPr>
          <w:bCs/>
          <w:i w:val="0"/>
          <w:sz w:val="20"/>
        </w:rPr>
        <w:t>2</w:t>
      </w:r>
      <w:r w:rsidR="00B36ABD" w:rsidRPr="00220F1F">
        <w:rPr>
          <w:bCs/>
          <w:i w:val="0"/>
          <w:sz w:val="20"/>
        </w:rPr>
        <w:t xml:space="preserve"> do SWZ</w:t>
      </w:r>
    </w:p>
    <w:p w14:paraId="759F85E7" w14:textId="77777777" w:rsidR="005103B9" w:rsidRPr="00220F1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3E0E070" w14:textId="750F0BD9" w:rsidR="006676AE" w:rsidRPr="00220F1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Znak sprawy:</w:t>
      </w:r>
      <w:r w:rsidRPr="00220F1F">
        <w:rPr>
          <w:rFonts w:ascii="Times New Roman" w:hAnsi="Times New Roman"/>
          <w:b/>
          <w:sz w:val="20"/>
          <w:szCs w:val="20"/>
        </w:rPr>
        <w:t xml:space="preserve"> </w:t>
      </w:r>
      <w:r w:rsidR="00F4078B" w:rsidRPr="00220F1F">
        <w:rPr>
          <w:rFonts w:ascii="Times New Roman" w:hAnsi="Times New Roman"/>
          <w:b/>
          <w:sz w:val="20"/>
          <w:szCs w:val="20"/>
        </w:rPr>
        <w:t>ZP.271.2</w:t>
      </w:r>
      <w:r w:rsidR="00DB1B9A">
        <w:rPr>
          <w:rFonts w:ascii="Times New Roman" w:hAnsi="Times New Roman"/>
          <w:b/>
          <w:sz w:val="20"/>
          <w:szCs w:val="20"/>
        </w:rPr>
        <w:t>8</w:t>
      </w:r>
      <w:r w:rsidR="00F4078B" w:rsidRPr="00220F1F">
        <w:rPr>
          <w:rFonts w:ascii="Times New Roman" w:hAnsi="Times New Roman"/>
          <w:b/>
          <w:sz w:val="20"/>
          <w:szCs w:val="20"/>
        </w:rPr>
        <w:t>.2021</w:t>
      </w:r>
    </w:p>
    <w:p w14:paraId="650EE35B" w14:textId="77777777" w:rsidR="00C4103F" w:rsidRPr="00220F1F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220F1F">
        <w:rPr>
          <w:rFonts w:ascii="Times New Roman" w:hAnsi="Times New Roman"/>
          <w:b/>
          <w:sz w:val="20"/>
          <w:szCs w:val="20"/>
        </w:rPr>
        <w:t>Zamawiający</w:t>
      </w:r>
      <w:r w:rsidR="007936D6" w:rsidRPr="00220F1F">
        <w:rPr>
          <w:rFonts w:ascii="Times New Roman" w:hAnsi="Times New Roman"/>
          <w:b/>
          <w:sz w:val="20"/>
          <w:szCs w:val="20"/>
        </w:rPr>
        <w:t>:</w:t>
      </w:r>
    </w:p>
    <w:p w14:paraId="0734FC85" w14:textId="77777777" w:rsidR="006676AE" w:rsidRPr="00220F1F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GMINA NIEPOŁOMICE</w:t>
      </w:r>
    </w:p>
    <w:p w14:paraId="16C8215B" w14:textId="77777777" w:rsidR="006676AE" w:rsidRPr="00220F1F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Pl. Zwycięstwa</w:t>
      </w: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13</w:t>
      </w:r>
      <w:r w:rsidRPr="00220F1F">
        <w:rPr>
          <w:sz w:val="20"/>
          <w:szCs w:val="20"/>
        </w:rPr>
        <w:t xml:space="preserve"> </w:t>
      </w:r>
    </w:p>
    <w:p w14:paraId="16B46BE4" w14:textId="77777777" w:rsidR="00F90CD1" w:rsidRPr="00220F1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32-005</w:t>
      </w: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Niepołomice</w:t>
      </w:r>
    </w:p>
    <w:p w14:paraId="229BB66A" w14:textId="77777777" w:rsidR="00C4103F" w:rsidRPr="00220F1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i/>
          <w:sz w:val="20"/>
          <w:szCs w:val="20"/>
        </w:rPr>
        <w:t xml:space="preserve"> </w:t>
      </w:r>
    </w:p>
    <w:p w14:paraId="4AB1B6E8" w14:textId="77777777" w:rsidR="00C4103F" w:rsidRPr="00220F1F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b/>
          <w:sz w:val="20"/>
          <w:szCs w:val="20"/>
        </w:rPr>
        <w:t>Wykonawca</w:t>
      </w:r>
      <w:r w:rsidR="007936D6" w:rsidRPr="00220F1F">
        <w:rPr>
          <w:rFonts w:ascii="Times New Roman" w:hAnsi="Times New Roman"/>
          <w:b/>
          <w:sz w:val="20"/>
          <w:szCs w:val="20"/>
        </w:rPr>
        <w:t>:</w:t>
      </w:r>
    </w:p>
    <w:p w14:paraId="1EC2B72D" w14:textId="77777777" w:rsidR="007118F0" w:rsidRPr="00220F1F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20F1F">
        <w:rPr>
          <w:rFonts w:ascii="Times New Roman" w:hAnsi="Times New Roman"/>
          <w:sz w:val="20"/>
          <w:szCs w:val="20"/>
        </w:rPr>
        <w:t>.…</w:t>
      </w:r>
      <w:r w:rsidR="004541F9" w:rsidRPr="00220F1F">
        <w:rPr>
          <w:rFonts w:ascii="Times New Roman" w:hAnsi="Times New Roman"/>
          <w:sz w:val="20"/>
          <w:szCs w:val="20"/>
        </w:rPr>
        <w:t>...</w:t>
      </w:r>
    </w:p>
    <w:p w14:paraId="2EFA0B78" w14:textId="77777777" w:rsidR="00757EFB" w:rsidRPr="00220F1F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996D76E" w14:textId="77777777" w:rsidR="007118F0" w:rsidRPr="00220F1F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220F1F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220F1F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220F1F">
        <w:rPr>
          <w:rFonts w:ascii="Times New Roman" w:hAnsi="Times New Roman"/>
          <w:i/>
          <w:sz w:val="20"/>
          <w:szCs w:val="20"/>
        </w:rPr>
        <w:t>KRS/CEiDG)</w:t>
      </w:r>
    </w:p>
    <w:p w14:paraId="3AD372D3" w14:textId="77777777" w:rsidR="007118F0" w:rsidRPr="00220F1F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20F1F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CE8D6A7" w14:textId="77777777" w:rsidR="00C4103F" w:rsidRPr="00220F1F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20F1F">
        <w:rPr>
          <w:rFonts w:ascii="Times New Roman" w:hAnsi="Times New Roman"/>
          <w:sz w:val="20"/>
          <w:szCs w:val="20"/>
        </w:rPr>
        <w:t>……</w:t>
      </w:r>
    </w:p>
    <w:p w14:paraId="6B7FA1E0" w14:textId="77777777" w:rsidR="00757EFB" w:rsidRPr="00220F1F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720D15" w14:textId="77777777" w:rsidR="00484F88" w:rsidRPr="00220F1F" w:rsidRDefault="007936D6" w:rsidP="00220F1F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(imię, n</w:t>
      </w:r>
      <w:r w:rsidR="00825A09" w:rsidRPr="00220F1F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220F1F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220F1F">
        <w:rPr>
          <w:rFonts w:ascii="Times New Roman" w:hAnsi="Times New Roman"/>
          <w:i/>
          <w:sz w:val="20"/>
          <w:szCs w:val="20"/>
        </w:rPr>
        <w:t>reprezentacji</w:t>
      </w:r>
      <w:r w:rsidRPr="00220F1F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078B" w:rsidRPr="00220F1F" w14:paraId="08C05E69" w14:textId="77777777" w:rsidTr="00BF2334">
        <w:tc>
          <w:tcPr>
            <w:tcW w:w="9212" w:type="dxa"/>
            <w:shd w:val="clear" w:color="auto" w:fill="D9D9D9"/>
          </w:tcPr>
          <w:p w14:paraId="246C981A" w14:textId="77777777" w:rsidR="00F4078B" w:rsidRPr="00220F1F" w:rsidRDefault="00F4078B" w:rsidP="00BF233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14:paraId="7513DD22" w14:textId="77777777" w:rsidR="00F4078B" w:rsidRPr="00220F1F" w:rsidRDefault="00F4078B" w:rsidP="00BF233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0F1F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220F1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20F1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6174A54" w14:textId="77777777" w:rsidR="00F4078B" w:rsidRPr="00220F1F" w:rsidRDefault="00F4078B" w:rsidP="00BF23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68B3E6D" w14:textId="77777777" w:rsidR="00F4078B" w:rsidRPr="00220F1F" w:rsidRDefault="00F4078B" w:rsidP="00BF23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14:paraId="76E6A121" w14:textId="77777777" w:rsidR="00F4078B" w:rsidRPr="00220F1F" w:rsidRDefault="00F4078B" w:rsidP="00BF233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56F29984" w14:textId="77777777" w:rsidR="006F0034" w:rsidRPr="00220F1F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3F83FB6" w14:textId="77777777" w:rsidR="004C4854" w:rsidRPr="00220F1F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5B0EC07" w14:textId="77777777" w:rsidR="005434B3" w:rsidRPr="00220F1F" w:rsidRDefault="001F027E" w:rsidP="00220F1F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Na potrzeby postę</w:t>
      </w:r>
      <w:r w:rsidR="008D0487" w:rsidRPr="00220F1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20F1F">
        <w:rPr>
          <w:rFonts w:ascii="Times New Roman" w:hAnsi="Times New Roman"/>
          <w:sz w:val="20"/>
          <w:szCs w:val="20"/>
        </w:rPr>
        <w:t>zamówienia publicznego</w:t>
      </w:r>
      <w:r w:rsidR="005434B3" w:rsidRPr="00220F1F">
        <w:rPr>
          <w:rFonts w:ascii="Times New Roman" w:hAnsi="Times New Roman"/>
          <w:sz w:val="20"/>
          <w:szCs w:val="20"/>
        </w:rPr>
        <w:t xml:space="preserve"> prowadzonego przez </w:t>
      </w:r>
      <w:r w:rsidR="006A21F1">
        <w:rPr>
          <w:rFonts w:ascii="Times New Roman" w:hAnsi="Times New Roman"/>
          <w:b/>
          <w:sz w:val="20"/>
          <w:szCs w:val="20"/>
        </w:rPr>
        <w:t>GMINĘ</w:t>
      </w:r>
      <w:r w:rsidR="00F4078B" w:rsidRPr="00220F1F">
        <w:rPr>
          <w:rFonts w:ascii="Times New Roman" w:hAnsi="Times New Roman"/>
          <w:b/>
          <w:sz w:val="20"/>
          <w:szCs w:val="20"/>
        </w:rPr>
        <w:t xml:space="preserve"> NIEPOŁOMICE</w:t>
      </w:r>
      <w:r w:rsidR="005434B3" w:rsidRPr="00220F1F">
        <w:rPr>
          <w:rFonts w:ascii="Times New Roman" w:hAnsi="Times New Roman"/>
          <w:b/>
          <w:sz w:val="20"/>
          <w:szCs w:val="20"/>
        </w:rPr>
        <w:t>,</w:t>
      </w:r>
      <w:r w:rsidR="002B2AD9" w:rsidRPr="00220F1F">
        <w:rPr>
          <w:rFonts w:ascii="Times New Roman" w:hAnsi="Times New Roman"/>
          <w:sz w:val="20"/>
          <w:szCs w:val="20"/>
        </w:rPr>
        <w:t xml:space="preserve"> </w:t>
      </w:r>
      <w:r w:rsidR="002168A8" w:rsidRPr="00220F1F">
        <w:rPr>
          <w:rFonts w:ascii="Times New Roman" w:hAnsi="Times New Roman"/>
          <w:sz w:val="20"/>
          <w:szCs w:val="20"/>
        </w:rPr>
        <w:t>pn.</w:t>
      </w:r>
      <w:r w:rsidR="002B2AD9" w:rsidRPr="00220F1F">
        <w:rPr>
          <w:rFonts w:ascii="Times New Roman" w:hAnsi="Times New Roman"/>
          <w:sz w:val="20"/>
          <w:szCs w:val="20"/>
        </w:rPr>
        <w:t>:</w:t>
      </w:r>
      <w:r w:rsidR="002168A8" w:rsidRPr="00220F1F">
        <w:rPr>
          <w:rFonts w:ascii="Times New Roman" w:hAnsi="Times New Roman"/>
          <w:sz w:val="20"/>
          <w:szCs w:val="20"/>
        </w:rPr>
        <w:t xml:space="preserve"> </w:t>
      </w:r>
      <w:r w:rsidR="00220F1F" w:rsidRPr="00220F1F">
        <w:rPr>
          <w:rFonts w:ascii="Times New Roman" w:hAnsi="Times New Roman"/>
          <w:sz w:val="20"/>
          <w:szCs w:val="20"/>
        </w:rPr>
        <w:t xml:space="preserve"> </w:t>
      </w:r>
      <w:r w:rsidR="00F4078B" w:rsidRPr="00220F1F">
        <w:rPr>
          <w:rFonts w:ascii="Times New Roman" w:hAnsi="Times New Roman"/>
          <w:b/>
          <w:sz w:val="20"/>
          <w:szCs w:val="20"/>
        </w:rPr>
        <w:t>Wyposażenie i wykonanie aranżacji wnętrz Centrum Sportu w Staniątkach</w:t>
      </w:r>
    </w:p>
    <w:p w14:paraId="7F5BAA3F" w14:textId="77777777" w:rsidR="00F90CD1" w:rsidRPr="00220F1F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</w:t>
      </w:r>
      <w:r w:rsidR="00825A09" w:rsidRPr="00220F1F">
        <w:rPr>
          <w:rFonts w:ascii="Times New Roman" w:hAnsi="Times New Roman"/>
          <w:sz w:val="20"/>
          <w:szCs w:val="20"/>
        </w:rPr>
        <w:t>dczam</w:t>
      </w:r>
      <w:r w:rsidRPr="00220F1F">
        <w:rPr>
          <w:rFonts w:ascii="Times New Roman" w:hAnsi="Times New Roman"/>
          <w:sz w:val="20"/>
          <w:szCs w:val="20"/>
        </w:rPr>
        <w:t>,</w:t>
      </w:r>
      <w:r w:rsidR="002B2AD9" w:rsidRPr="00220F1F">
        <w:rPr>
          <w:rFonts w:ascii="Times New Roman" w:hAnsi="Times New Roman"/>
          <w:sz w:val="20"/>
          <w:szCs w:val="20"/>
        </w:rPr>
        <w:t xml:space="preserve"> co następuje:</w:t>
      </w:r>
    </w:p>
    <w:p w14:paraId="7A9F2DB1" w14:textId="77777777" w:rsidR="00C113BF" w:rsidRPr="00220F1F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20F1F">
        <w:rPr>
          <w:rFonts w:ascii="Times New Roman" w:hAnsi="Times New Roman"/>
          <w:sz w:val="20"/>
          <w:szCs w:val="20"/>
        </w:rPr>
        <w:t xml:space="preserve">dstawie </w:t>
      </w:r>
      <w:r w:rsidR="002C4137" w:rsidRPr="00220F1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20F1F">
        <w:rPr>
          <w:rFonts w:ascii="Times New Roman" w:hAnsi="Times New Roman"/>
          <w:sz w:val="20"/>
          <w:szCs w:val="20"/>
        </w:rPr>
        <w:t>108</w:t>
      </w:r>
      <w:r w:rsidR="002C4137" w:rsidRPr="00220F1F">
        <w:rPr>
          <w:rFonts w:ascii="Times New Roman" w:hAnsi="Times New Roman"/>
          <w:sz w:val="20"/>
          <w:szCs w:val="20"/>
        </w:rPr>
        <w:t xml:space="preserve"> ust 1 </w:t>
      </w:r>
      <w:r w:rsidRPr="00220F1F">
        <w:rPr>
          <w:rFonts w:ascii="Times New Roman" w:hAnsi="Times New Roman"/>
          <w:sz w:val="20"/>
          <w:szCs w:val="20"/>
        </w:rPr>
        <w:t>ustawy Pzp</w:t>
      </w:r>
      <w:r w:rsidR="00641874" w:rsidRPr="00220F1F">
        <w:rPr>
          <w:rFonts w:ascii="Times New Roman" w:hAnsi="Times New Roman"/>
          <w:sz w:val="20"/>
          <w:szCs w:val="20"/>
        </w:rPr>
        <w:t>.</w:t>
      </w:r>
    </w:p>
    <w:p w14:paraId="47A8D46A" w14:textId="77777777" w:rsidR="002426FF" w:rsidRPr="00220F1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32E9BCC0" w14:textId="77777777" w:rsidR="00023477" w:rsidRPr="00220F1F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4BFAEE36" w14:textId="77777777"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74916CFF" w14:textId="77777777" w:rsidR="00023477" w:rsidRPr="00220F1F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A0F7B9C" w14:textId="77777777" w:rsidR="00023477" w:rsidRPr="00220F1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14:paraId="0F05C4A6" w14:textId="77777777" w:rsidR="00023477" w:rsidRPr="00220F1F" w:rsidRDefault="0064023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6B55D7E3" w14:textId="77777777" w:rsidR="00023477" w:rsidRPr="00220F1F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57481986" w14:textId="77777777" w:rsidR="00023477" w:rsidRPr="00220F1F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220F1F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220F1F">
        <w:rPr>
          <w:rFonts w:ascii="Times New Roman" w:hAnsi="Times New Roman"/>
          <w:i/>
          <w:sz w:val="20"/>
          <w:szCs w:val="20"/>
        </w:rPr>
        <w:t>z</w:t>
      </w:r>
      <w:r w:rsidRPr="00220F1F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20F1F">
        <w:rPr>
          <w:rFonts w:ascii="Times New Roman" w:hAnsi="Times New Roman"/>
          <w:i/>
          <w:sz w:val="20"/>
          <w:szCs w:val="20"/>
        </w:rPr>
        <w:t>108</w:t>
      </w:r>
      <w:r w:rsidRPr="00220F1F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220F1F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220F1F">
        <w:rPr>
          <w:rFonts w:ascii="Times New Roman" w:hAnsi="Times New Roman"/>
          <w:i/>
          <w:sz w:val="20"/>
          <w:szCs w:val="20"/>
        </w:rPr>
        <w:t>z</w:t>
      </w:r>
      <w:r w:rsidRPr="00220F1F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20F1F">
        <w:rPr>
          <w:rFonts w:ascii="Times New Roman" w:hAnsi="Times New Roman"/>
          <w:i/>
          <w:sz w:val="20"/>
          <w:szCs w:val="20"/>
        </w:rPr>
        <w:t>109</w:t>
      </w:r>
      <w:r w:rsidRPr="00220F1F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220F1F">
        <w:rPr>
          <w:rFonts w:ascii="Times New Roman" w:hAnsi="Times New Roman"/>
          <w:i/>
          <w:sz w:val="20"/>
          <w:szCs w:val="20"/>
        </w:rPr>
        <w:t>1</w:t>
      </w:r>
      <w:r w:rsidRPr="00220F1F">
        <w:rPr>
          <w:rFonts w:ascii="Times New Roman" w:hAnsi="Times New Roman"/>
          <w:i/>
          <w:sz w:val="20"/>
          <w:szCs w:val="20"/>
        </w:rPr>
        <w:t xml:space="preserve"> ustawy Pzp).</w:t>
      </w:r>
      <w:r w:rsidRPr="00220F1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220F1F">
        <w:rPr>
          <w:rFonts w:ascii="Times New Roman" w:hAnsi="Times New Roman"/>
          <w:sz w:val="20"/>
          <w:szCs w:val="20"/>
        </w:rPr>
        <w:t>110</w:t>
      </w:r>
      <w:r w:rsidRPr="00220F1F">
        <w:rPr>
          <w:rFonts w:ascii="Times New Roman" w:hAnsi="Times New Roman"/>
          <w:sz w:val="20"/>
          <w:szCs w:val="20"/>
        </w:rPr>
        <w:t xml:space="preserve"> ust. </w:t>
      </w:r>
      <w:r w:rsidR="00710937" w:rsidRPr="00220F1F">
        <w:rPr>
          <w:rFonts w:ascii="Times New Roman" w:hAnsi="Times New Roman"/>
          <w:sz w:val="20"/>
          <w:szCs w:val="20"/>
        </w:rPr>
        <w:t>2</w:t>
      </w:r>
      <w:r w:rsidRPr="00220F1F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20F1F">
        <w:rPr>
          <w:rFonts w:ascii="Times New Roman" w:hAnsi="Times New Roman"/>
          <w:sz w:val="20"/>
          <w:szCs w:val="20"/>
        </w:rPr>
        <w:t>…</w:t>
      </w:r>
      <w:r w:rsidRPr="00220F1F">
        <w:rPr>
          <w:rFonts w:ascii="Times New Roman" w:hAnsi="Times New Roman"/>
          <w:sz w:val="20"/>
          <w:szCs w:val="20"/>
        </w:rPr>
        <w:t>……</w:t>
      </w:r>
    </w:p>
    <w:p w14:paraId="0407FF7A" w14:textId="77777777"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41E09DF9" w14:textId="77777777" w:rsidR="00023477" w:rsidRPr="00220F1F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……….……. </w:t>
      </w:r>
      <w:r w:rsidRPr="00220F1F">
        <w:rPr>
          <w:rFonts w:ascii="Times New Roman" w:hAnsi="Times New Roman"/>
          <w:i/>
          <w:sz w:val="20"/>
          <w:szCs w:val="20"/>
        </w:rPr>
        <w:t>(miejscowość),</w:t>
      </w:r>
      <w:r w:rsidRPr="00220F1F">
        <w:rPr>
          <w:rFonts w:ascii="Times New Roman" w:hAnsi="Times New Roman"/>
          <w:sz w:val="20"/>
          <w:szCs w:val="20"/>
        </w:rPr>
        <w:t xml:space="preserve"> dnia ………….……. r. </w:t>
      </w:r>
    </w:p>
    <w:p w14:paraId="61192B34" w14:textId="77777777" w:rsidR="00023477" w:rsidRPr="00220F1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14:paraId="1D9B4A40" w14:textId="77777777" w:rsidR="00023477" w:rsidRPr="00220F1F" w:rsidRDefault="0064023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697C435A" w14:textId="77777777"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5F30C62F" w14:textId="77777777" w:rsidR="00D2702A" w:rsidRPr="00220F1F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Oświadczam,</w:t>
      </w:r>
      <w:r w:rsidR="00313417" w:rsidRPr="00220F1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20F1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20F1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20F1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7964AF" w:rsidRPr="007964AF" w14:paraId="6AB1BA22" w14:textId="77777777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E7E4" w14:textId="77777777"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0877" w14:textId="77777777" w:rsidR="007964AF" w:rsidRPr="007964AF" w:rsidRDefault="007964AF" w:rsidP="0009019B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964AF" w:rsidRPr="007964AF" w14:paraId="29E458E2" w14:textId="77777777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A2B0" w14:textId="77777777"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408D6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D03DDDA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68629B15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1) W okresie ostatnich trzech lat  przed upływem terminu składania ofert, a jeżeli okres prowadzenia działalności jest krótszy w tym okresie wykonał co najmniej jedno zamówienie dostawy wyposażenia obejmujące zakresem: dostawę wyposażenia meblowego oraz mebli na wymiar  o wartości tego zamówienia co najmniej  200 000,00 zł brutto  (na wartość  200 000,00 zł brutto może składać się maksymalnie 2 zamówienia) - oraz  załączy dowody, określające czy dostawy te zostały wykonane należycie</w:t>
            </w:r>
          </w:p>
        </w:tc>
      </w:tr>
      <w:tr w:rsidR="007964AF" w:rsidRPr="007964AF" w14:paraId="139F96F6" w14:textId="77777777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B14A" w14:textId="77777777"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3FE6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14:paraId="1C481022" w14:textId="77777777"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</w:tbl>
    <w:p w14:paraId="6C6F0E17" w14:textId="77777777" w:rsidR="00D2702A" w:rsidRPr="00220F1F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7B7C876E" w14:textId="77777777" w:rsidR="00025C8D" w:rsidRPr="00220F1F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364898F" w14:textId="77777777" w:rsidR="00025C8D" w:rsidRPr="00220F1F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14:paraId="72FE23DD" w14:textId="77777777" w:rsidR="00220F1F" w:rsidRPr="00220F1F" w:rsidRDefault="00220F1F" w:rsidP="007964A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</w:t>
      </w:r>
      <w:r w:rsidR="00025C8D" w:rsidRPr="00220F1F">
        <w:rPr>
          <w:rFonts w:ascii="Times New Roman" w:hAnsi="Times New Roman"/>
          <w:i/>
          <w:sz w:val="20"/>
          <w:szCs w:val="20"/>
        </w:rPr>
        <w:t>odpis</w:t>
      </w:r>
    </w:p>
    <w:p w14:paraId="1AB2CB4D" w14:textId="77777777" w:rsidR="00220F1F" w:rsidRPr="00220F1F" w:rsidRDefault="00220F1F" w:rsidP="00220F1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</w:rPr>
      </w:pPr>
      <w:r w:rsidRPr="00220F1F">
        <w:rPr>
          <w:rFonts w:ascii="Times New Roman" w:hAnsi="Times New Roman"/>
          <w:b/>
        </w:rPr>
        <w:t>Oświadczam, że w celu potwierdzenia spełniania warunków udziału w postępowaniu:</w:t>
      </w:r>
    </w:p>
    <w:p w14:paraId="582DFFBE" w14:textId="77777777" w:rsidR="00220F1F" w:rsidRPr="00220F1F" w:rsidRDefault="00220F1F" w:rsidP="00220F1F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nie będę polegał na zasobach podmiotów innych</w:t>
      </w:r>
    </w:p>
    <w:p w14:paraId="77B913C1" w14:textId="77777777" w:rsidR="00220F1F" w:rsidRPr="00220F1F" w:rsidRDefault="00220F1F" w:rsidP="00220F1F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będę polegał na zasobach podmiotów innych  w zakresie:</w:t>
      </w:r>
    </w:p>
    <w:p w14:paraId="1237DD5C" w14:textId="77777777" w:rsidR="00220F1F" w:rsidRPr="00220F1F" w:rsidRDefault="00220F1F" w:rsidP="00220F1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 w:rsidRPr="00220F1F">
        <w:rPr>
          <w:rFonts w:ascii="Times New Roman" w:hAnsi="Times New Roman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1"/>
        <w:gridCol w:w="5869"/>
      </w:tblGrid>
      <w:tr w:rsidR="00220F1F" w:rsidRPr="00220F1F" w14:paraId="1C0A767A" w14:textId="77777777" w:rsidTr="00BF2334">
        <w:tc>
          <w:tcPr>
            <w:tcW w:w="543" w:type="dxa"/>
          </w:tcPr>
          <w:p w14:paraId="0433CAD9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14:paraId="51F991B1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14:paraId="6E57093E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zakres  udostępnienia</w:t>
            </w:r>
          </w:p>
        </w:tc>
      </w:tr>
      <w:tr w:rsidR="00220F1F" w:rsidRPr="00220F1F" w14:paraId="55E4989A" w14:textId="77777777" w:rsidTr="00BF2334">
        <w:tc>
          <w:tcPr>
            <w:tcW w:w="543" w:type="dxa"/>
          </w:tcPr>
          <w:p w14:paraId="586FEFF9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14:paraId="59561280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561099AE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20F1F" w:rsidRPr="00220F1F" w14:paraId="7B72F073" w14:textId="77777777" w:rsidTr="00BF2334">
        <w:tc>
          <w:tcPr>
            <w:tcW w:w="543" w:type="dxa"/>
          </w:tcPr>
          <w:p w14:paraId="3DBF3778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14:paraId="6BBFC32B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36AF3AE3" w14:textId="77777777"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037F71C1" w14:textId="77777777" w:rsidR="00220F1F" w:rsidRPr="00220F1F" w:rsidRDefault="00220F1F" w:rsidP="007964AF">
      <w:pPr>
        <w:spacing w:after="0" w:line="240" w:lineRule="auto"/>
        <w:jc w:val="both"/>
        <w:rPr>
          <w:rFonts w:ascii="Times New Roman" w:hAnsi="Times New Roman"/>
        </w:rPr>
      </w:pPr>
      <w:r w:rsidRPr="00220F1F">
        <w:rPr>
          <w:rFonts w:ascii="Times New Roman" w:hAnsi="Times New Roman"/>
        </w:rPr>
        <w:t>Oświadczam, że ww. podmioty będą realizować roboty budowlane /usługi do realizacji których ich zdolności są wymagane.</w:t>
      </w:r>
    </w:p>
    <w:p w14:paraId="4B3BA3E6" w14:textId="77777777" w:rsidR="00220F1F" w:rsidRPr="00220F1F" w:rsidRDefault="00220F1F" w:rsidP="00220F1F">
      <w:pPr>
        <w:spacing w:after="0" w:line="360" w:lineRule="auto"/>
        <w:jc w:val="both"/>
        <w:rPr>
          <w:rFonts w:ascii="Times New Roman" w:hAnsi="Times New Roman"/>
        </w:rPr>
      </w:pPr>
    </w:p>
    <w:p w14:paraId="4A0B7D87" w14:textId="77777777" w:rsidR="00220F1F" w:rsidRPr="00220F1F" w:rsidRDefault="00220F1F" w:rsidP="00220F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16"/>
          <w:szCs w:val="16"/>
        </w:rPr>
        <w:t>(miejscowość),</w:t>
      </w:r>
      <w:r w:rsidRPr="00220F1F">
        <w:rPr>
          <w:rFonts w:ascii="Times New Roman" w:hAnsi="Times New Roman"/>
          <w:i/>
          <w:sz w:val="18"/>
          <w:szCs w:val="18"/>
        </w:rPr>
        <w:t xml:space="preserve">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5DB8F1E" w14:textId="77777777" w:rsidR="00220F1F" w:rsidRPr="007964AF" w:rsidRDefault="00220F1F" w:rsidP="007964AF">
      <w:pPr>
        <w:spacing w:before="120" w:line="276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430E3B07" w14:textId="77777777" w:rsidR="00D23F3D" w:rsidRPr="00220F1F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220F1F">
        <w:rPr>
          <w:rFonts w:ascii="Times New Roman" w:hAnsi="Times New Roman"/>
          <w:sz w:val="20"/>
          <w:szCs w:val="20"/>
        </w:rPr>
        <w:br/>
      </w:r>
      <w:r w:rsidRPr="00220F1F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220F1F">
        <w:rPr>
          <w:rFonts w:ascii="Times New Roman" w:hAnsi="Times New Roman"/>
          <w:sz w:val="20"/>
          <w:szCs w:val="20"/>
        </w:rPr>
        <w:t>Z</w:t>
      </w:r>
      <w:r w:rsidRPr="00220F1F">
        <w:rPr>
          <w:rFonts w:ascii="Times New Roman" w:hAnsi="Times New Roman"/>
          <w:sz w:val="20"/>
          <w:szCs w:val="20"/>
        </w:rPr>
        <w:t>amawiającego w błąd przy przedstawianiu informacji.</w:t>
      </w:r>
    </w:p>
    <w:p w14:paraId="13FB602D" w14:textId="77777777" w:rsidR="00FE4E2B" w:rsidRPr="00220F1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A54FA7" w14:textId="77777777" w:rsidR="00FE4E2B" w:rsidRPr="00220F1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9ED8113" w14:textId="77777777" w:rsidR="00484F88" w:rsidRPr="00220F1F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220F1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8B160" w14:textId="77777777" w:rsidR="00CD0ED4" w:rsidRDefault="00CD0ED4" w:rsidP="0038231F">
      <w:pPr>
        <w:spacing w:after="0" w:line="240" w:lineRule="auto"/>
      </w:pPr>
      <w:r>
        <w:separator/>
      </w:r>
    </w:p>
  </w:endnote>
  <w:endnote w:type="continuationSeparator" w:id="0">
    <w:p w14:paraId="5CE239FC" w14:textId="77777777" w:rsidR="00CD0ED4" w:rsidRDefault="00CD0E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D4C9" w14:textId="77777777" w:rsidR="00F4078B" w:rsidRDefault="00F407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B908" w14:textId="77777777" w:rsidR="00F8042D" w:rsidRDefault="00F8042D">
    <w:pPr>
      <w:pStyle w:val="Stopka"/>
      <w:jc w:val="right"/>
    </w:pPr>
    <w:r>
      <w:t xml:space="preserve">Strona </w:t>
    </w:r>
    <w:r w:rsidR="005B1D7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B1D7C">
      <w:rPr>
        <w:b/>
        <w:bCs/>
        <w:sz w:val="24"/>
        <w:szCs w:val="24"/>
      </w:rPr>
      <w:fldChar w:fldCharType="separate"/>
    </w:r>
    <w:r w:rsidR="007964AF">
      <w:rPr>
        <w:b/>
        <w:bCs/>
        <w:noProof/>
      </w:rPr>
      <w:t>2</w:t>
    </w:r>
    <w:r w:rsidR="005B1D7C">
      <w:rPr>
        <w:b/>
        <w:bCs/>
        <w:sz w:val="24"/>
        <w:szCs w:val="24"/>
      </w:rPr>
      <w:fldChar w:fldCharType="end"/>
    </w:r>
    <w:r>
      <w:t xml:space="preserve"> z </w:t>
    </w:r>
    <w:r w:rsidR="005B1D7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B1D7C">
      <w:rPr>
        <w:b/>
        <w:bCs/>
        <w:sz w:val="24"/>
        <w:szCs w:val="24"/>
      </w:rPr>
      <w:fldChar w:fldCharType="separate"/>
    </w:r>
    <w:r w:rsidR="007964AF">
      <w:rPr>
        <w:b/>
        <w:bCs/>
        <w:noProof/>
      </w:rPr>
      <w:t>2</w:t>
    </w:r>
    <w:r w:rsidR="005B1D7C">
      <w:rPr>
        <w:b/>
        <w:bCs/>
        <w:sz w:val="24"/>
        <w:szCs w:val="24"/>
      </w:rPr>
      <w:fldChar w:fldCharType="end"/>
    </w:r>
  </w:p>
  <w:p w14:paraId="33D92B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DCF69" w14:textId="77777777" w:rsidR="00F4078B" w:rsidRDefault="00F407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93B6" w14:textId="77777777" w:rsidR="00CD0ED4" w:rsidRDefault="00CD0ED4" w:rsidP="0038231F">
      <w:pPr>
        <w:spacing w:after="0" w:line="240" w:lineRule="auto"/>
      </w:pPr>
      <w:r>
        <w:separator/>
      </w:r>
    </w:p>
  </w:footnote>
  <w:footnote w:type="continuationSeparator" w:id="0">
    <w:p w14:paraId="13DF9B43" w14:textId="77777777" w:rsidR="00CD0ED4" w:rsidRDefault="00CD0E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0E33" w14:textId="77777777" w:rsidR="00F4078B" w:rsidRDefault="00F40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072B" w14:textId="77777777" w:rsidR="00F4078B" w:rsidRDefault="00F40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9BF34" w14:textId="77777777" w:rsidR="00F4078B" w:rsidRDefault="00F40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0F1F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D7C"/>
    <w:rsid w:val="005C39CA"/>
    <w:rsid w:val="005E176A"/>
    <w:rsid w:val="005E24AA"/>
    <w:rsid w:val="005E579C"/>
    <w:rsid w:val="00634311"/>
    <w:rsid w:val="00640235"/>
    <w:rsid w:val="00641874"/>
    <w:rsid w:val="006676AE"/>
    <w:rsid w:val="006A21F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4AF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7AA6"/>
    <w:rsid w:val="00C014B5"/>
    <w:rsid w:val="00C113BF"/>
    <w:rsid w:val="00C4103F"/>
    <w:rsid w:val="00C57DEB"/>
    <w:rsid w:val="00C737A7"/>
    <w:rsid w:val="00C81012"/>
    <w:rsid w:val="00C909B9"/>
    <w:rsid w:val="00CA0C6A"/>
    <w:rsid w:val="00CD0851"/>
    <w:rsid w:val="00CD0ED4"/>
    <w:rsid w:val="00D23F3D"/>
    <w:rsid w:val="00D2702A"/>
    <w:rsid w:val="00D34D9A"/>
    <w:rsid w:val="00D409DE"/>
    <w:rsid w:val="00D42C9B"/>
    <w:rsid w:val="00D531D5"/>
    <w:rsid w:val="00D7532C"/>
    <w:rsid w:val="00DA6EC7"/>
    <w:rsid w:val="00DB1B9A"/>
    <w:rsid w:val="00DD146A"/>
    <w:rsid w:val="00DD3E9D"/>
    <w:rsid w:val="00E022A1"/>
    <w:rsid w:val="00E21B42"/>
    <w:rsid w:val="00E24546"/>
    <w:rsid w:val="00E26EB1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56BB"/>
    <w:rsid w:val="00F318EC"/>
    <w:rsid w:val="00F365F2"/>
    <w:rsid w:val="00F4078B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2A239164"/>
  <w15:docId w15:val="{0D432534-0921-46F9-B503-137983300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A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C58F8-2424-4647-A180-74157AA29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Czesław Nowak</cp:lastModifiedBy>
  <cp:revision>2</cp:revision>
  <cp:lastPrinted>2021-07-21T06:42:00Z</cp:lastPrinted>
  <dcterms:created xsi:type="dcterms:W3CDTF">2021-08-10T07:31:00Z</dcterms:created>
  <dcterms:modified xsi:type="dcterms:W3CDTF">2021-08-10T07:31:00Z</dcterms:modified>
</cp:coreProperties>
</file>