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96072" w:rsidP="006A5DF1">
      <w:pPr>
        <w:spacing w:after="240"/>
        <w:jc w:val="right"/>
        <w:rPr>
          <w:sz w:val="22"/>
          <w:szCs w:val="22"/>
        </w:rPr>
      </w:pPr>
      <w:r w:rsidRPr="00D96072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96072">
        <w:rPr>
          <w:sz w:val="22"/>
          <w:szCs w:val="22"/>
        </w:rPr>
        <w:t>2021-08-06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D96072" w:rsidP="006A5DF1">
      <w:pPr>
        <w:rPr>
          <w:b/>
          <w:bCs/>
          <w:sz w:val="22"/>
          <w:szCs w:val="22"/>
        </w:rPr>
      </w:pPr>
      <w:r w:rsidRPr="00D96072">
        <w:rPr>
          <w:b/>
          <w:bCs/>
          <w:sz w:val="22"/>
          <w:szCs w:val="22"/>
        </w:rPr>
        <w:t>Gmina Szerzyny</w:t>
      </w:r>
    </w:p>
    <w:p w:rsidR="006A5DF1" w:rsidRPr="00BD5546" w:rsidRDefault="00D96072" w:rsidP="006A5DF1">
      <w:pPr>
        <w:rPr>
          <w:sz w:val="22"/>
          <w:szCs w:val="22"/>
        </w:rPr>
      </w:pPr>
      <w:r w:rsidRPr="00D96072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D96072">
        <w:rPr>
          <w:sz w:val="22"/>
          <w:szCs w:val="22"/>
        </w:rPr>
        <w:t>521</w:t>
      </w:r>
    </w:p>
    <w:p w:rsidR="006A5DF1" w:rsidRPr="00BD5546" w:rsidRDefault="00D96072" w:rsidP="006A5DF1">
      <w:pPr>
        <w:rPr>
          <w:sz w:val="22"/>
          <w:szCs w:val="22"/>
        </w:rPr>
      </w:pPr>
      <w:r w:rsidRPr="00D96072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D96072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74394">
        <w:rPr>
          <w:bCs/>
          <w:sz w:val="22"/>
          <w:szCs w:val="22"/>
        </w:rPr>
        <w:t xml:space="preserve"> FER.271.13.2021.2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6072" w:rsidRPr="00D9607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6072" w:rsidRPr="00D96072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6072" w:rsidRPr="00D96072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C74394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20165" w:rsidRPr="006A5DF1">
        <w:rPr>
          <w:sz w:val="22"/>
          <w:szCs w:val="22"/>
        </w:rPr>
        <w:t xml:space="preserve">Zamawiający, </w:t>
      </w:r>
      <w:r w:rsidR="00D96072" w:rsidRPr="00D96072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96072" w:rsidRPr="00D96072">
        <w:rPr>
          <w:sz w:val="22"/>
          <w:szCs w:val="22"/>
        </w:rPr>
        <w:t>(</w:t>
      </w:r>
      <w:proofErr w:type="spellStart"/>
      <w:r w:rsidR="00D96072" w:rsidRPr="00D96072">
        <w:rPr>
          <w:sz w:val="22"/>
          <w:szCs w:val="22"/>
        </w:rPr>
        <w:t>Dz.U</w:t>
      </w:r>
      <w:proofErr w:type="spellEnd"/>
      <w:r w:rsidR="00D96072" w:rsidRPr="00D96072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96072" w:rsidRPr="006A5DF1" w:rsidTr="001253E6">
        <w:tc>
          <w:tcPr>
            <w:tcW w:w="9356" w:type="dxa"/>
            <w:shd w:val="clear" w:color="auto" w:fill="auto"/>
          </w:tcPr>
          <w:p w:rsidR="00D96072" w:rsidRPr="00C74394" w:rsidRDefault="00D96072" w:rsidP="001253E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74394">
              <w:rPr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Zwracam się z prośbą o odpowiedzi na poniższe pytania :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1. W przedmiarze robót nie ujęto kominów spalinowych wentylacyjnych pod i ponad dachem. Jakie rozwiązania należy zastosować?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2. W przedmiarze nie ujęto czyszczaków - czy będą wykonywane w tym etapie robót?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3. Czy uwzględnione jest obłożenie słupów zewnętrznych klinkierem od strony zieleni?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4. Jaka ma być  technologia wykonania podsufitki wysuniętych części dachu wokół budynku oraz od strony terenów zielonych?</w:t>
            </w:r>
          </w:p>
          <w:p w:rsidR="00D96072" w:rsidRPr="00D96072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 xml:space="preserve">5.  Jaki dokładnie ma być zakres wykonania elementów robót z </w:t>
            </w:r>
            <w:proofErr w:type="spellStart"/>
            <w:r w:rsidRPr="00D96072">
              <w:rPr>
                <w:sz w:val="22"/>
                <w:szCs w:val="22"/>
              </w:rPr>
              <w:t>poz</w:t>
            </w:r>
            <w:proofErr w:type="spellEnd"/>
            <w:r w:rsidRPr="00D96072">
              <w:rPr>
                <w:sz w:val="22"/>
                <w:szCs w:val="22"/>
              </w:rPr>
              <w:t xml:space="preserve"> 1.11 przedmiaru:  tarasy, schody, pochylnia ? Według przedmiaru jest to 400 m2 bez rozbicia na poszczególne elementy.</w:t>
            </w:r>
          </w:p>
          <w:p w:rsidR="00D96072" w:rsidRPr="006A5DF1" w:rsidRDefault="00D96072" w:rsidP="001253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Pozostałe zapytania zostaną dosłane w przyszłym tygodniu.</w:t>
            </w:r>
          </w:p>
          <w:p w:rsidR="001B6437" w:rsidRDefault="001B6437" w:rsidP="001253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96072" w:rsidRPr="001B6437" w:rsidRDefault="00D96072" w:rsidP="001253E6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1B6437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1B6437" w:rsidRPr="006A5DF1" w:rsidRDefault="001B6437" w:rsidP="001253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96072" w:rsidRPr="00D96072" w:rsidRDefault="00D96072" w:rsidP="001B6437">
            <w:pPr>
              <w:numPr>
                <w:ilvl w:val="0"/>
                <w:numId w:val="9"/>
              </w:num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W ofercie należy uwzględnić kominy spalinowe i wszystkie elementy wentylacji. Zakończenie wentylacji ponad dachem -elementy prefabrykowane ze stali ocynkowanej, malowane.</w:t>
            </w:r>
          </w:p>
          <w:p w:rsidR="00D96072" w:rsidRPr="00D96072" w:rsidRDefault="00D96072" w:rsidP="001B6437">
            <w:p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</w:p>
          <w:p w:rsidR="00D96072" w:rsidRPr="00D96072" w:rsidRDefault="00D96072" w:rsidP="001B6437">
            <w:pPr>
              <w:numPr>
                <w:ilvl w:val="0"/>
                <w:numId w:val="9"/>
              </w:num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lastRenderedPageBreak/>
              <w:t>Czyszczaki nie będą wykonywane.</w:t>
            </w:r>
          </w:p>
          <w:p w:rsidR="00D96072" w:rsidRPr="00D96072" w:rsidRDefault="00D96072" w:rsidP="001B6437">
            <w:p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</w:p>
          <w:p w:rsidR="00D96072" w:rsidRPr="00D96072" w:rsidRDefault="00D96072" w:rsidP="001B6437">
            <w:pPr>
              <w:numPr>
                <w:ilvl w:val="0"/>
                <w:numId w:val="9"/>
              </w:num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>Słupy należy wykończyć zgodnie z projektem.</w:t>
            </w:r>
          </w:p>
          <w:p w:rsidR="00D96072" w:rsidRPr="00D96072" w:rsidRDefault="00D96072" w:rsidP="001B6437">
            <w:p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</w:p>
          <w:p w:rsidR="001B6437" w:rsidRDefault="00D96072" w:rsidP="001B6437">
            <w:pPr>
              <w:numPr>
                <w:ilvl w:val="0"/>
                <w:numId w:val="9"/>
              </w:num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 w:rsidRPr="00D96072">
              <w:rPr>
                <w:sz w:val="22"/>
                <w:szCs w:val="22"/>
              </w:rPr>
              <w:t xml:space="preserve">Podsufitka drewniana na ruszcie drewnianym wokół budynku. Część dachu wysunięta od strony terenów zielonych zabudowana w analogiczny sposób podsufitką drewnianą. Powierzchnia zabudowy w rozwinięciu dla tej części 280 m2.Podsufitka </w:t>
            </w:r>
            <w:proofErr w:type="spellStart"/>
            <w:r w:rsidRPr="00D96072">
              <w:rPr>
                <w:sz w:val="22"/>
                <w:szCs w:val="22"/>
              </w:rPr>
              <w:t>gr</w:t>
            </w:r>
            <w:proofErr w:type="spellEnd"/>
            <w:r w:rsidRPr="00D96072">
              <w:rPr>
                <w:sz w:val="22"/>
                <w:szCs w:val="22"/>
              </w:rPr>
              <w:t xml:space="preserve"> 18 mm felcowana.</w:t>
            </w:r>
          </w:p>
          <w:p w:rsidR="001B6437" w:rsidRDefault="001B6437" w:rsidP="001B6437">
            <w:pPr>
              <w:pStyle w:val="Akapitzlist"/>
              <w:rPr>
                <w:sz w:val="22"/>
                <w:szCs w:val="22"/>
              </w:rPr>
            </w:pPr>
          </w:p>
          <w:p w:rsidR="00D96072" w:rsidRPr="001B6437" w:rsidRDefault="00D96072" w:rsidP="001B6437">
            <w:pPr>
              <w:numPr>
                <w:ilvl w:val="0"/>
                <w:numId w:val="9"/>
              </w:num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 w:rsidRPr="001B6437">
              <w:rPr>
                <w:sz w:val="22"/>
                <w:szCs w:val="22"/>
              </w:rPr>
              <w:t>Zakres podany jest na załącznikach graficznych nr1, nr2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1B6437" w:rsidRDefault="001B6437" w:rsidP="001B6437">
      <w:pPr>
        <w:pStyle w:val="Tekstpodstawowy"/>
        <w:spacing w:before="120" w:after="480"/>
        <w:ind w:left="3119" w:firstLine="425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D4AB3" w:rsidRPr="006A5DF1" w:rsidRDefault="006D4AB3" w:rsidP="001B6437">
      <w:pPr>
        <w:pStyle w:val="Tekstpodstawowy"/>
        <w:spacing w:before="120" w:after="480"/>
        <w:ind w:left="3119" w:firstLine="425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5FD" w:rsidRDefault="00B005FD">
      <w:r>
        <w:separator/>
      </w:r>
    </w:p>
  </w:endnote>
  <w:endnote w:type="continuationSeparator" w:id="1">
    <w:p w:rsidR="00B005FD" w:rsidRDefault="00B00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1F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1F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1F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B6437" w:rsidRPr="001B643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5FD" w:rsidRDefault="00B005FD">
      <w:r>
        <w:separator/>
      </w:r>
    </w:p>
  </w:footnote>
  <w:footnote w:type="continuationSeparator" w:id="1">
    <w:p w:rsidR="00B005FD" w:rsidRDefault="00B005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72" w:rsidRDefault="00D960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72" w:rsidRDefault="00D960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72" w:rsidRDefault="00D960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D164C09"/>
    <w:multiLevelType w:val="hybridMultilevel"/>
    <w:tmpl w:val="5332310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8665395"/>
    <w:multiLevelType w:val="hybridMultilevel"/>
    <w:tmpl w:val="B3681998"/>
    <w:lvl w:ilvl="0" w:tplc="F42CDEE6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072"/>
    <w:rsid w:val="00031374"/>
    <w:rsid w:val="000A1097"/>
    <w:rsid w:val="000E2A8F"/>
    <w:rsid w:val="0012774F"/>
    <w:rsid w:val="00144B7A"/>
    <w:rsid w:val="00180C6E"/>
    <w:rsid w:val="001B643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1FD5"/>
    <w:rsid w:val="00A905AC"/>
    <w:rsid w:val="00B005FD"/>
    <w:rsid w:val="00BA6584"/>
    <w:rsid w:val="00BE7BFD"/>
    <w:rsid w:val="00C370F2"/>
    <w:rsid w:val="00C44EEC"/>
    <w:rsid w:val="00C74394"/>
    <w:rsid w:val="00D22FFA"/>
    <w:rsid w:val="00D8461B"/>
    <w:rsid w:val="00D915F2"/>
    <w:rsid w:val="00D9607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1FD5"/>
  </w:style>
  <w:style w:type="paragraph" w:styleId="Nagwek1">
    <w:name w:val="heading 1"/>
    <w:basedOn w:val="Normalny"/>
    <w:next w:val="Normalny"/>
    <w:qFormat/>
    <w:rsid w:val="00941F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41F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41F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41F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1FD5"/>
  </w:style>
  <w:style w:type="paragraph" w:styleId="Tekstpodstawowywcity">
    <w:name w:val="Body Text Indent"/>
    <w:basedOn w:val="Normalny"/>
    <w:rsid w:val="00941F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41F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41F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41FD5"/>
    <w:rPr>
      <w:sz w:val="28"/>
    </w:rPr>
  </w:style>
  <w:style w:type="paragraph" w:styleId="Tekstpodstawowywcity3">
    <w:name w:val="Body Text Indent 3"/>
    <w:basedOn w:val="Normalny"/>
    <w:rsid w:val="00941F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B643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289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2021-08-06T08:52:00Z</cp:lastPrinted>
  <dcterms:created xsi:type="dcterms:W3CDTF">2021-08-06T08:50:00Z</dcterms:created>
  <dcterms:modified xsi:type="dcterms:W3CDTF">2021-08-06T08:52:00Z</dcterms:modified>
</cp:coreProperties>
</file>