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3E3FA3B2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</w:p>
    <w:p w14:paraId="324B7C0D" w14:textId="3C779F5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935E00">
        <w:rPr>
          <w:rFonts w:ascii="Times New Roman" w:eastAsia="Times New Roman" w:hAnsi="Times New Roman"/>
          <w:b/>
          <w:sz w:val="24"/>
          <w:szCs w:val="20"/>
          <w:lang w:eastAsia="pl-PL"/>
        </w:rPr>
        <w:t>22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E20D3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81CF8A5" w14:textId="77777777" w:rsidR="00024612" w:rsidRPr="00024612" w:rsidRDefault="00024612" w:rsidP="00024612">
      <w:pPr>
        <w:pStyle w:val="NormalnyWeb"/>
        <w:spacing w:after="0" w:line="363" w:lineRule="atLeast"/>
        <w:jc w:val="center"/>
        <w:rPr>
          <w:sz w:val="28"/>
          <w:szCs w:val="28"/>
        </w:rPr>
      </w:pPr>
      <w:bookmarkStart w:id="0" w:name="_GoBack"/>
      <w:r w:rsidRPr="00024612">
        <w:rPr>
          <w:b/>
          <w:bCs/>
          <w:sz w:val="28"/>
          <w:szCs w:val="28"/>
        </w:rPr>
        <w:t xml:space="preserve">Dostawa wyposażenia informatycznego obejmującego zestawy komputerowe, przełączniki sieciowe, dostawę licencji oraz zasilania awaryjnego </w:t>
      </w:r>
      <w:r w:rsidRPr="00024612">
        <w:rPr>
          <w:b/>
          <w:sz w:val="28"/>
          <w:szCs w:val="28"/>
        </w:rPr>
        <w:t>w ramach programu MSIM</w:t>
      </w:r>
    </w:p>
    <w:bookmarkEnd w:id="0"/>
    <w:p w14:paraId="0E40AC36" w14:textId="77777777" w:rsidR="00935E00" w:rsidRPr="00935E00" w:rsidRDefault="00935E00" w:rsidP="00935E00">
      <w:pPr>
        <w:jc w:val="center"/>
        <w:rPr>
          <w:rFonts w:ascii="Times New Roman" w:hAnsi="Times New Roman"/>
          <w:b/>
          <w:sz w:val="32"/>
          <w:szCs w:val="32"/>
        </w:rPr>
      </w:pPr>
    </w:p>
    <w:p w14:paraId="75715281" w14:textId="2666EE4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3B3AC" w14:textId="77777777" w:rsidR="00D37DCA" w:rsidRDefault="00D37DCA" w:rsidP="00025386">
      <w:pPr>
        <w:spacing w:after="0" w:line="240" w:lineRule="auto"/>
      </w:pPr>
      <w:r>
        <w:separator/>
      </w:r>
    </w:p>
  </w:endnote>
  <w:endnote w:type="continuationSeparator" w:id="0">
    <w:p w14:paraId="3C7342EC" w14:textId="77777777" w:rsidR="00D37DCA" w:rsidRDefault="00D37D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93F14" w14:textId="77777777" w:rsidR="00D37DCA" w:rsidRDefault="00D37DCA" w:rsidP="00025386">
      <w:pPr>
        <w:spacing w:after="0" w:line="240" w:lineRule="auto"/>
      </w:pPr>
      <w:r>
        <w:separator/>
      </w:r>
    </w:p>
  </w:footnote>
  <w:footnote w:type="continuationSeparator" w:id="0">
    <w:p w14:paraId="2376636C" w14:textId="77777777" w:rsidR="00D37DCA" w:rsidRDefault="00D37D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4612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4B1363"/>
    <w:rsid w:val="00523DF6"/>
    <w:rsid w:val="00535A6F"/>
    <w:rsid w:val="0055145C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E7DDB"/>
    <w:rsid w:val="008F2498"/>
    <w:rsid w:val="00935E00"/>
    <w:rsid w:val="00A56A6F"/>
    <w:rsid w:val="00AA1DAC"/>
    <w:rsid w:val="00AE17AC"/>
    <w:rsid w:val="00B2669E"/>
    <w:rsid w:val="00B33B31"/>
    <w:rsid w:val="00B77707"/>
    <w:rsid w:val="00BE3BCE"/>
    <w:rsid w:val="00C1783C"/>
    <w:rsid w:val="00C30AB1"/>
    <w:rsid w:val="00C371D2"/>
    <w:rsid w:val="00C60732"/>
    <w:rsid w:val="00CE73B7"/>
    <w:rsid w:val="00D1017B"/>
    <w:rsid w:val="00D37DCA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2461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2021-07-26T11:00:00Z</dcterms:created>
  <dcterms:modified xsi:type="dcterms:W3CDTF">2021-07-28T13:00:00Z</dcterms:modified>
</cp:coreProperties>
</file>