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1BC82C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364D5">
        <w:rPr>
          <w:bCs/>
          <w:i w:val="0"/>
          <w:sz w:val="22"/>
          <w:szCs w:val="22"/>
        </w:rPr>
        <w:t>8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621A59B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3023BE">
        <w:rPr>
          <w:b/>
          <w:sz w:val="22"/>
          <w:szCs w:val="22"/>
        </w:rPr>
        <w:t>22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EB2E9DE" w14:textId="77777777" w:rsidR="001610A5" w:rsidRPr="001610A5" w:rsidRDefault="001610A5" w:rsidP="001610A5">
      <w:pPr>
        <w:pStyle w:val="NormalnyWeb"/>
        <w:spacing w:after="0" w:line="363" w:lineRule="atLeast"/>
        <w:jc w:val="center"/>
        <w:rPr>
          <w:sz w:val="28"/>
          <w:szCs w:val="28"/>
        </w:rPr>
      </w:pPr>
      <w:r w:rsidRPr="001610A5">
        <w:rPr>
          <w:b/>
          <w:bCs/>
          <w:sz w:val="28"/>
          <w:szCs w:val="28"/>
        </w:rPr>
        <w:t xml:space="preserve">Dostawa wyposażenia informatycznego obejmującego zestawy komputerowe, przełączniki sieciowe, dostawę licencji oraz zasilania awaryjnego </w:t>
      </w:r>
      <w:r w:rsidRPr="001610A5">
        <w:rPr>
          <w:b/>
          <w:sz w:val="28"/>
          <w:szCs w:val="28"/>
        </w:rPr>
        <w:t>w ramach programu MSIM</w:t>
      </w:r>
    </w:p>
    <w:p w14:paraId="30AF3B6C" w14:textId="77777777" w:rsidR="00F11547" w:rsidRPr="001610A5" w:rsidRDefault="00F11547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8"/>
          <w:szCs w:val="28"/>
        </w:rPr>
      </w:pP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A91BB" w14:textId="77777777" w:rsidR="00710BF9" w:rsidRDefault="00710BF9">
      <w:r>
        <w:separator/>
      </w:r>
    </w:p>
  </w:endnote>
  <w:endnote w:type="continuationSeparator" w:id="0">
    <w:p w14:paraId="67F66401" w14:textId="77777777" w:rsidR="00710BF9" w:rsidRDefault="00710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48378" w14:textId="77777777" w:rsidR="00710BF9" w:rsidRDefault="00710BF9">
      <w:r>
        <w:separator/>
      </w:r>
    </w:p>
  </w:footnote>
  <w:footnote w:type="continuationSeparator" w:id="0">
    <w:p w14:paraId="6AEE2D4B" w14:textId="77777777" w:rsidR="00710BF9" w:rsidRDefault="00710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610A5"/>
    <w:rsid w:val="001614BA"/>
    <w:rsid w:val="001A1C3F"/>
    <w:rsid w:val="001B55D8"/>
    <w:rsid w:val="00204613"/>
    <w:rsid w:val="002512F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10BF9"/>
    <w:rsid w:val="007364D5"/>
    <w:rsid w:val="00736B31"/>
    <w:rsid w:val="00747C6F"/>
    <w:rsid w:val="00753DC1"/>
    <w:rsid w:val="00775E2B"/>
    <w:rsid w:val="007823E9"/>
    <w:rsid w:val="007951AD"/>
    <w:rsid w:val="007D36CE"/>
    <w:rsid w:val="007E5FA3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43B4"/>
    <w:rsid w:val="00AB6C06"/>
    <w:rsid w:val="00AB7377"/>
    <w:rsid w:val="00AD329C"/>
    <w:rsid w:val="00B04D14"/>
    <w:rsid w:val="00B26102"/>
    <w:rsid w:val="00B33B95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CE1793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10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974FC-125B-43D2-B9E3-BA3E844B1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2021-09-27T08:06:00Z</dcterms:created>
  <dcterms:modified xsi:type="dcterms:W3CDTF">2021-09-27T08:06:00Z</dcterms:modified>
</cp:coreProperties>
</file>