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C32E1D" w14:textId="77777777" w:rsidR="00D665F5" w:rsidRDefault="009E4833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9E4833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9E4833">
        <w:rPr>
          <w:sz w:val="22"/>
          <w:szCs w:val="22"/>
        </w:rPr>
        <w:t>2021-08-04</w:t>
      </w:r>
    </w:p>
    <w:p w14:paraId="37CCBABE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22B09126" w14:textId="77777777" w:rsidR="00D23875" w:rsidRDefault="009E4833" w:rsidP="00577BC6">
      <w:pPr>
        <w:spacing w:after="40"/>
        <w:rPr>
          <w:b/>
          <w:bCs/>
          <w:sz w:val="22"/>
          <w:szCs w:val="22"/>
        </w:rPr>
      </w:pPr>
      <w:r w:rsidRPr="009E4833">
        <w:rPr>
          <w:b/>
          <w:bCs/>
          <w:sz w:val="22"/>
          <w:szCs w:val="22"/>
        </w:rPr>
        <w:t xml:space="preserve">Szpital Specjalistyczny im. Stefana Żeromskiego </w:t>
      </w:r>
    </w:p>
    <w:p w14:paraId="7441F101" w14:textId="77777777" w:rsidR="00D23875" w:rsidRDefault="009E4833" w:rsidP="00577BC6">
      <w:pPr>
        <w:spacing w:after="40"/>
        <w:rPr>
          <w:b/>
          <w:bCs/>
          <w:sz w:val="22"/>
          <w:szCs w:val="22"/>
        </w:rPr>
      </w:pPr>
      <w:r w:rsidRPr="009E4833">
        <w:rPr>
          <w:b/>
          <w:bCs/>
          <w:sz w:val="22"/>
          <w:szCs w:val="22"/>
        </w:rPr>
        <w:t xml:space="preserve">SP ZOZ w Krakowie </w:t>
      </w:r>
    </w:p>
    <w:p w14:paraId="4424EB4F" w14:textId="6ABD1E57" w:rsidR="00D665F5" w:rsidRPr="00D91931" w:rsidRDefault="009E4833" w:rsidP="00577BC6">
      <w:pPr>
        <w:spacing w:after="40"/>
        <w:rPr>
          <w:b/>
          <w:bCs/>
          <w:sz w:val="22"/>
          <w:szCs w:val="22"/>
        </w:rPr>
      </w:pPr>
      <w:r w:rsidRPr="009E4833">
        <w:rPr>
          <w:b/>
          <w:bCs/>
          <w:sz w:val="22"/>
          <w:szCs w:val="22"/>
        </w:rPr>
        <w:t>Sekcja Zamówień Publicznych</w:t>
      </w:r>
    </w:p>
    <w:p w14:paraId="57640FD6" w14:textId="77777777" w:rsidR="00D665F5" w:rsidRPr="00BD5546" w:rsidRDefault="009E4833" w:rsidP="00D665F5">
      <w:pPr>
        <w:rPr>
          <w:sz w:val="22"/>
          <w:szCs w:val="22"/>
        </w:rPr>
      </w:pPr>
      <w:r w:rsidRPr="009E4833">
        <w:rPr>
          <w:sz w:val="22"/>
          <w:szCs w:val="22"/>
        </w:rPr>
        <w:t>os. Na Skarpie</w:t>
      </w:r>
      <w:r w:rsidR="00D665F5" w:rsidRPr="00BD5546">
        <w:rPr>
          <w:sz w:val="22"/>
          <w:szCs w:val="22"/>
        </w:rPr>
        <w:t xml:space="preserve"> </w:t>
      </w:r>
      <w:r w:rsidRPr="009E4833">
        <w:rPr>
          <w:sz w:val="22"/>
          <w:szCs w:val="22"/>
        </w:rPr>
        <w:t>66</w:t>
      </w:r>
    </w:p>
    <w:p w14:paraId="34C0724A" w14:textId="77777777" w:rsidR="00D665F5" w:rsidRPr="00BD5546" w:rsidRDefault="009E4833" w:rsidP="00D665F5">
      <w:pPr>
        <w:rPr>
          <w:sz w:val="22"/>
          <w:szCs w:val="22"/>
        </w:rPr>
      </w:pPr>
      <w:r w:rsidRPr="009E4833">
        <w:rPr>
          <w:sz w:val="22"/>
          <w:szCs w:val="22"/>
        </w:rPr>
        <w:t>31-913</w:t>
      </w:r>
      <w:r w:rsidR="00D665F5" w:rsidRPr="00BD5546">
        <w:rPr>
          <w:sz w:val="22"/>
          <w:szCs w:val="22"/>
        </w:rPr>
        <w:t xml:space="preserve"> </w:t>
      </w:r>
      <w:r w:rsidRPr="009E4833">
        <w:rPr>
          <w:sz w:val="22"/>
          <w:szCs w:val="22"/>
        </w:rPr>
        <w:t>Kraków</w:t>
      </w:r>
    </w:p>
    <w:p w14:paraId="55ED49C9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0B349A1C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7C08E1D6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83DAD7D" w14:textId="5251D95F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F6513">
        <w:rPr>
          <w:b/>
          <w:sz w:val="22"/>
          <w:szCs w:val="22"/>
        </w:rPr>
        <w:t>S</w:t>
      </w:r>
      <w:r w:rsidR="009E4833" w:rsidRPr="009E4833">
        <w:rPr>
          <w:b/>
          <w:sz w:val="22"/>
          <w:szCs w:val="22"/>
        </w:rPr>
        <w:t>ZP</w:t>
      </w:r>
      <w:r w:rsidR="00CF6513">
        <w:rPr>
          <w:b/>
          <w:sz w:val="22"/>
          <w:szCs w:val="22"/>
        </w:rPr>
        <w:t>.271.</w:t>
      </w:r>
      <w:r w:rsidR="00D23875">
        <w:rPr>
          <w:b/>
          <w:sz w:val="22"/>
          <w:szCs w:val="22"/>
        </w:rPr>
        <w:t>525</w:t>
      </w:r>
      <w:r w:rsidR="009E4833" w:rsidRPr="009E4833">
        <w:rPr>
          <w:b/>
          <w:sz w:val="22"/>
          <w:szCs w:val="22"/>
        </w:rPr>
        <w:t>/14/2021</w:t>
      </w:r>
      <w:r w:rsidR="00A80738">
        <w:rPr>
          <w:sz w:val="24"/>
        </w:rPr>
        <w:tab/>
        <w:t xml:space="preserve"> </w:t>
      </w:r>
    </w:p>
    <w:p w14:paraId="71357D3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C12452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B02552B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138A0CD8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321B731E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9E4833" w:rsidRPr="009E4833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14:paraId="621C05A9" w14:textId="0DBCD5D2" w:rsidR="00A80738" w:rsidRPr="00577BC6" w:rsidRDefault="009E4833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9E4833">
        <w:rPr>
          <w:b/>
          <w:sz w:val="22"/>
          <w:szCs w:val="22"/>
        </w:rPr>
        <w:t>Zakup i dostawa wraz z uruchomieniem sprzętu medycznego dla potrzeb Oddziałów Szpitalnych i przeszkoleniem pracowników Zamawiającego</w:t>
      </w:r>
      <w:r w:rsidR="00CF6513">
        <w:rPr>
          <w:b/>
          <w:sz w:val="22"/>
          <w:szCs w:val="22"/>
        </w:rPr>
        <w:t xml:space="preserve"> – ZP 14/2021</w:t>
      </w:r>
    </w:p>
    <w:p w14:paraId="68121456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9E4833" w:rsidRPr="009E4833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18A30F52" w14:textId="77777777"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9E4833" w:rsidRPr="009E4833">
        <w:rPr>
          <w:sz w:val="22"/>
          <w:szCs w:val="22"/>
        </w:rPr>
        <w:t>02/08/2021</w:t>
      </w:r>
      <w:r w:rsidR="00FF4AB1" w:rsidRPr="00577BC6">
        <w:rPr>
          <w:sz w:val="22"/>
          <w:szCs w:val="22"/>
        </w:rPr>
        <w:t xml:space="preserve"> o godz. </w:t>
      </w:r>
      <w:r w:rsidR="009E4833" w:rsidRPr="009E4833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14:paraId="2E3B09BF" w14:textId="77777777" w:rsidTr="00C82837">
        <w:tc>
          <w:tcPr>
            <w:tcW w:w="993" w:type="dxa"/>
            <w:shd w:val="clear" w:color="auto" w:fill="auto"/>
            <w:vAlign w:val="center"/>
          </w:tcPr>
          <w:p w14:paraId="428F7BBB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58A7E97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7D272F88" w14:textId="77777777"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3577BF3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tr w:rsidR="009E4833" w:rsidRPr="00075CD0" w14:paraId="2D90C989" w14:textId="77777777" w:rsidTr="00241BCD">
        <w:tc>
          <w:tcPr>
            <w:tcW w:w="993" w:type="dxa"/>
            <w:shd w:val="clear" w:color="auto" w:fill="auto"/>
            <w:vAlign w:val="center"/>
          </w:tcPr>
          <w:p w14:paraId="29F1B084" w14:textId="77777777" w:rsidR="009E4833" w:rsidRPr="00CB5EDB" w:rsidRDefault="009E4833" w:rsidP="00241BCD">
            <w:pPr>
              <w:spacing w:before="120" w:after="120"/>
              <w:jc w:val="center"/>
            </w:pPr>
            <w:r w:rsidRPr="009E4833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80D8069" w14:textId="77777777" w:rsidR="009E4833" w:rsidRPr="00CB5EDB" w:rsidRDefault="009E4833" w:rsidP="00241BCD">
            <w:pPr>
              <w:spacing w:before="120" w:after="120"/>
              <w:jc w:val="center"/>
            </w:pPr>
            <w:r w:rsidRPr="009E4833">
              <w:t>6</w:t>
            </w:r>
          </w:p>
        </w:tc>
        <w:tc>
          <w:tcPr>
            <w:tcW w:w="4110" w:type="dxa"/>
            <w:shd w:val="clear" w:color="auto" w:fill="auto"/>
          </w:tcPr>
          <w:p w14:paraId="7904086B" w14:textId="77777777" w:rsidR="009E4833" w:rsidRPr="00C82837" w:rsidRDefault="009E4833" w:rsidP="00241BCD">
            <w:pPr>
              <w:spacing w:before="40"/>
            </w:pPr>
            <w:proofErr w:type="spellStart"/>
            <w:r w:rsidRPr="009E4833">
              <w:t>Medicom</w:t>
            </w:r>
            <w:proofErr w:type="spellEnd"/>
            <w:r w:rsidRPr="009E4833">
              <w:t xml:space="preserve"> Sp. z o.o.</w:t>
            </w:r>
          </w:p>
          <w:p w14:paraId="2AC3EDA1" w14:textId="77777777" w:rsidR="009E4833" w:rsidRPr="00CB5EDB" w:rsidRDefault="009E4833" w:rsidP="00241BCD">
            <w:r w:rsidRPr="009E4833">
              <w:t>M. Skłodowskiej - Curie</w:t>
            </w:r>
            <w:r w:rsidRPr="00CB5EDB">
              <w:t xml:space="preserve"> </w:t>
            </w:r>
            <w:r w:rsidRPr="009E4833">
              <w:t>34</w:t>
            </w:r>
            <w:r w:rsidRPr="00CB5EDB">
              <w:t xml:space="preserve"> </w:t>
            </w:r>
          </w:p>
          <w:p w14:paraId="397FFD99" w14:textId="77777777" w:rsidR="009E4833" w:rsidRPr="00CB5EDB" w:rsidRDefault="009E4833" w:rsidP="00241BCD">
            <w:pPr>
              <w:spacing w:after="120"/>
              <w:jc w:val="both"/>
            </w:pPr>
            <w:r w:rsidRPr="009E4833">
              <w:t>41-819</w:t>
            </w:r>
            <w:r w:rsidRPr="00CB5EDB">
              <w:t xml:space="preserve"> </w:t>
            </w:r>
            <w:r w:rsidRPr="009E4833"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E30B4B0" w14:textId="77777777" w:rsidR="009E4833" w:rsidRPr="00CB5EDB" w:rsidRDefault="009E4833" w:rsidP="00241BCD">
            <w:pPr>
              <w:spacing w:before="120" w:after="120"/>
              <w:jc w:val="center"/>
            </w:pPr>
            <w:r w:rsidRPr="009E4833">
              <w:t>13 500.00 zł</w:t>
            </w:r>
          </w:p>
        </w:tc>
      </w:tr>
      <w:tr w:rsidR="009E4833" w:rsidRPr="00075CD0" w14:paraId="30D4C2FA" w14:textId="77777777" w:rsidTr="00241BCD">
        <w:tc>
          <w:tcPr>
            <w:tcW w:w="993" w:type="dxa"/>
            <w:shd w:val="clear" w:color="auto" w:fill="auto"/>
            <w:vAlign w:val="center"/>
          </w:tcPr>
          <w:p w14:paraId="26906184" w14:textId="77777777" w:rsidR="009E4833" w:rsidRPr="00CB5EDB" w:rsidRDefault="009E4833" w:rsidP="00241BCD">
            <w:pPr>
              <w:spacing w:before="120" w:after="120"/>
              <w:jc w:val="center"/>
            </w:pPr>
            <w:r w:rsidRPr="009E4833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BF9C924" w14:textId="77777777" w:rsidR="009E4833" w:rsidRPr="00CB5EDB" w:rsidRDefault="009E4833" w:rsidP="00241BCD">
            <w:pPr>
              <w:spacing w:before="120" w:after="120"/>
              <w:jc w:val="center"/>
            </w:pPr>
            <w:r w:rsidRPr="009E4833">
              <w:t>3</w:t>
            </w:r>
          </w:p>
        </w:tc>
        <w:tc>
          <w:tcPr>
            <w:tcW w:w="4110" w:type="dxa"/>
            <w:shd w:val="clear" w:color="auto" w:fill="auto"/>
          </w:tcPr>
          <w:p w14:paraId="08A628CC" w14:textId="77777777" w:rsidR="009E4833" w:rsidRPr="00C82837" w:rsidRDefault="009E4833" w:rsidP="00241BCD">
            <w:pPr>
              <w:spacing w:before="40"/>
            </w:pPr>
            <w:r w:rsidRPr="009E4833">
              <w:t xml:space="preserve">Usługi Branży Metalowej Katarzyna </w:t>
            </w:r>
            <w:proofErr w:type="spellStart"/>
            <w:r w:rsidRPr="009E4833">
              <w:t>Kotasińska</w:t>
            </w:r>
            <w:proofErr w:type="spellEnd"/>
          </w:p>
          <w:p w14:paraId="6977CEDB" w14:textId="77777777" w:rsidR="009E4833" w:rsidRPr="00CB5EDB" w:rsidRDefault="009E4833" w:rsidP="00241BCD">
            <w:r w:rsidRPr="009E4833">
              <w:t>Kresowa</w:t>
            </w:r>
            <w:r w:rsidRPr="00CB5EDB">
              <w:t xml:space="preserve"> </w:t>
            </w:r>
            <w:r w:rsidRPr="009E4833">
              <w:t>5</w:t>
            </w:r>
            <w:r w:rsidRPr="00CB5EDB">
              <w:t xml:space="preserve"> </w:t>
            </w:r>
          </w:p>
          <w:p w14:paraId="3447A2F7" w14:textId="77777777" w:rsidR="009E4833" w:rsidRPr="00CB5EDB" w:rsidRDefault="009E4833" w:rsidP="00241BCD">
            <w:pPr>
              <w:spacing w:after="120"/>
              <w:jc w:val="both"/>
            </w:pPr>
            <w:r w:rsidRPr="009E4833">
              <w:t>46-100</w:t>
            </w:r>
            <w:r w:rsidRPr="00CB5EDB">
              <w:t xml:space="preserve"> </w:t>
            </w:r>
            <w:r w:rsidRPr="009E4833">
              <w:t>Namysłów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B43BDCA" w14:textId="77777777" w:rsidR="009E4833" w:rsidRPr="00CB5EDB" w:rsidRDefault="009E4833" w:rsidP="00241BCD">
            <w:pPr>
              <w:spacing w:before="120" w:after="120"/>
              <w:jc w:val="center"/>
            </w:pPr>
            <w:r w:rsidRPr="009E4833">
              <w:t>25 250.40 zł</w:t>
            </w:r>
          </w:p>
        </w:tc>
      </w:tr>
      <w:tr w:rsidR="009E4833" w:rsidRPr="00075CD0" w14:paraId="4305BFD5" w14:textId="77777777" w:rsidTr="00241BCD">
        <w:tc>
          <w:tcPr>
            <w:tcW w:w="993" w:type="dxa"/>
            <w:shd w:val="clear" w:color="auto" w:fill="auto"/>
            <w:vAlign w:val="center"/>
          </w:tcPr>
          <w:p w14:paraId="6D48CD6E" w14:textId="77777777" w:rsidR="009E4833" w:rsidRPr="00CB5EDB" w:rsidRDefault="009E4833" w:rsidP="00241BCD">
            <w:pPr>
              <w:spacing w:before="120" w:after="120"/>
              <w:jc w:val="center"/>
            </w:pPr>
            <w:r w:rsidRPr="009E4833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CFDE249" w14:textId="77777777" w:rsidR="009E4833" w:rsidRPr="00CB5EDB" w:rsidRDefault="009E4833" w:rsidP="00241BCD">
            <w:pPr>
              <w:spacing w:before="120" w:after="120"/>
              <w:jc w:val="center"/>
            </w:pPr>
            <w:r w:rsidRPr="009E4833">
              <w:t>11</w:t>
            </w:r>
          </w:p>
        </w:tc>
        <w:tc>
          <w:tcPr>
            <w:tcW w:w="4110" w:type="dxa"/>
            <w:shd w:val="clear" w:color="auto" w:fill="auto"/>
          </w:tcPr>
          <w:p w14:paraId="52DEBE98" w14:textId="77777777" w:rsidR="009E4833" w:rsidRPr="00C82837" w:rsidRDefault="009E4833" w:rsidP="00241BCD">
            <w:pPr>
              <w:spacing w:before="40"/>
            </w:pPr>
            <w:r w:rsidRPr="009E4833">
              <w:t>"GREENPOL" INSTYTUT KSZTAŁTOWANIA ŚRODOWISKA SP. Z O.O.</w:t>
            </w:r>
          </w:p>
          <w:p w14:paraId="4642B046" w14:textId="77777777" w:rsidR="009E4833" w:rsidRPr="00CB5EDB" w:rsidRDefault="009E4833" w:rsidP="00241BCD">
            <w:r w:rsidRPr="009E4833">
              <w:t>UL. FABRYCZNA</w:t>
            </w:r>
            <w:r w:rsidRPr="00CB5EDB">
              <w:t xml:space="preserve"> </w:t>
            </w:r>
            <w:r w:rsidRPr="009E4833">
              <w:t>17</w:t>
            </w:r>
            <w:r w:rsidRPr="00CB5EDB">
              <w:t xml:space="preserve"> </w:t>
            </w:r>
          </w:p>
          <w:p w14:paraId="07714C38" w14:textId="77777777" w:rsidR="009E4833" w:rsidRPr="00CB5EDB" w:rsidRDefault="009E4833" w:rsidP="00241BCD">
            <w:pPr>
              <w:spacing w:after="120"/>
              <w:jc w:val="both"/>
            </w:pPr>
            <w:r w:rsidRPr="009E4833">
              <w:t>65-410</w:t>
            </w:r>
            <w:r w:rsidRPr="00CB5EDB">
              <w:t xml:space="preserve"> </w:t>
            </w:r>
            <w:r w:rsidRPr="009E4833">
              <w:t>ZIELONA GÓRA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085AB34" w14:textId="77777777" w:rsidR="009E4833" w:rsidRPr="00CB5EDB" w:rsidRDefault="009E4833" w:rsidP="00241BCD">
            <w:pPr>
              <w:spacing w:before="120" w:after="120"/>
              <w:jc w:val="center"/>
            </w:pPr>
            <w:r w:rsidRPr="009E4833">
              <w:t>45 510.00 zł</w:t>
            </w:r>
          </w:p>
        </w:tc>
      </w:tr>
      <w:tr w:rsidR="009E4833" w:rsidRPr="00075CD0" w14:paraId="33C0FB80" w14:textId="77777777" w:rsidTr="00241BCD">
        <w:tc>
          <w:tcPr>
            <w:tcW w:w="993" w:type="dxa"/>
            <w:shd w:val="clear" w:color="auto" w:fill="auto"/>
            <w:vAlign w:val="center"/>
          </w:tcPr>
          <w:p w14:paraId="4E9D3554" w14:textId="77777777" w:rsidR="009E4833" w:rsidRPr="00CB5EDB" w:rsidRDefault="009E4833" w:rsidP="00241BCD">
            <w:pPr>
              <w:spacing w:before="120" w:after="120"/>
              <w:jc w:val="center"/>
            </w:pPr>
            <w:r w:rsidRPr="009E4833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013C763" w14:textId="77777777" w:rsidR="009E4833" w:rsidRPr="00CB5EDB" w:rsidRDefault="009E4833" w:rsidP="00241BCD">
            <w:pPr>
              <w:spacing w:before="120" w:after="120"/>
              <w:jc w:val="center"/>
            </w:pPr>
            <w:r w:rsidRPr="009E4833">
              <w:t>12</w:t>
            </w:r>
          </w:p>
        </w:tc>
        <w:tc>
          <w:tcPr>
            <w:tcW w:w="4110" w:type="dxa"/>
            <w:shd w:val="clear" w:color="auto" w:fill="auto"/>
          </w:tcPr>
          <w:p w14:paraId="11D4DBB6" w14:textId="77777777" w:rsidR="009E4833" w:rsidRPr="00C82837" w:rsidRDefault="009E4833" w:rsidP="00241BCD">
            <w:pPr>
              <w:spacing w:before="40"/>
            </w:pPr>
            <w:r w:rsidRPr="009E4833">
              <w:t>"GREENPOL" INSTYTUT KSZTAŁTOWANIA ŚRODOWISKA SP. Z O.O.</w:t>
            </w:r>
          </w:p>
          <w:p w14:paraId="2DFD982E" w14:textId="77777777" w:rsidR="009E4833" w:rsidRPr="00CB5EDB" w:rsidRDefault="009E4833" w:rsidP="00241BCD">
            <w:r w:rsidRPr="009E4833">
              <w:t>UL. FABRYCZNA</w:t>
            </w:r>
            <w:r w:rsidRPr="00CB5EDB">
              <w:t xml:space="preserve"> </w:t>
            </w:r>
            <w:r w:rsidRPr="009E4833">
              <w:t>17</w:t>
            </w:r>
            <w:r w:rsidRPr="00CB5EDB">
              <w:t xml:space="preserve"> </w:t>
            </w:r>
          </w:p>
          <w:p w14:paraId="74C3F3A5" w14:textId="77777777" w:rsidR="009E4833" w:rsidRPr="00CB5EDB" w:rsidRDefault="009E4833" w:rsidP="00241BCD">
            <w:pPr>
              <w:spacing w:after="120"/>
              <w:jc w:val="both"/>
            </w:pPr>
            <w:r w:rsidRPr="009E4833">
              <w:t>65-410</w:t>
            </w:r>
            <w:r w:rsidRPr="00CB5EDB">
              <w:t xml:space="preserve"> </w:t>
            </w:r>
            <w:r w:rsidRPr="009E4833">
              <w:t>ZIELONA GÓRA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C66EDE4" w14:textId="77777777" w:rsidR="009E4833" w:rsidRPr="00CB5EDB" w:rsidRDefault="009E4833" w:rsidP="00241BCD">
            <w:pPr>
              <w:spacing w:before="120" w:after="120"/>
              <w:jc w:val="center"/>
            </w:pPr>
            <w:r w:rsidRPr="009E4833">
              <w:t>107 010.00 zł</w:t>
            </w:r>
          </w:p>
        </w:tc>
      </w:tr>
      <w:tr w:rsidR="009E4833" w:rsidRPr="00075CD0" w14:paraId="35835C80" w14:textId="77777777" w:rsidTr="00241BCD">
        <w:tc>
          <w:tcPr>
            <w:tcW w:w="993" w:type="dxa"/>
            <w:shd w:val="clear" w:color="auto" w:fill="auto"/>
            <w:vAlign w:val="center"/>
          </w:tcPr>
          <w:p w14:paraId="0D7D35C5" w14:textId="77777777" w:rsidR="009E4833" w:rsidRPr="00CB5EDB" w:rsidRDefault="009E4833" w:rsidP="00241BCD">
            <w:pPr>
              <w:spacing w:before="120" w:after="120"/>
              <w:jc w:val="center"/>
            </w:pPr>
            <w:r w:rsidRPr="009E4833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78478FF" w14:textId="77777777" w:rsidR="009E4833" w:rsidRPr="00CB5EDB" w:rsidRDefault="009E4833" w:rsidP="00241BCD">
            <w:pPr>
              <w:spacing w:before="120" w:after="120"/>
              <w:jc w:val="center"/>
            </w:pPr>
            <w:r w:rsidRPr="009E4833">
              <w:t>2</w:t>
            </w:r>
          </w:p>
        </w:tc>
        <w:tc>
          <w:tcPr>
            <w:tcW w:w="4110" w:type="dxa"/>
            <w:shd w:val="clear" w:color="auto" w:fill="auto"/>
          </w:tcPr>
          <w:p w14:paraId="50228B7A" w14:textId="77777777" w:rsidR="009E4833" w:rsidRPr="00C82837" w:rsidRDefault="009E4833" w:rsidP="00241BCD">
            <w:pPr>
              <w:spacing w:before="40"/>
            </w:pPr>
            <w:r w:rsidRPr="009E4833">
              <w:t>NZ TECHNO SP.Z.O.O.</w:t>
            </w:r>
          </w:p>
          <w:p w14:paraId="584DB40A" w14:textId="77777777" w:rsidR="009E4833" w:rsidRPr="00CB5EDB" w:rsidRDefault="009E4833" w:rsidP="00241BCD">
            <w:r w:rsidRPr="009E4833">
              <w:t>BERNEŃSKA</w:t>
            </w:r>
            <w:r w:rsidRPr="00CB5EDB">
              <w:t xml:space="preserve"> </w:t>
            </w:r>
            <w:r w:rsidRPr="009E4833">
              <w:t>5A</w:t>
            </w:r>
            <w:r w:rsidRPr="00CB5EDB">
              <w:t xml:space="preserve"> </w:t>
            </w:r>
          </w:p>
          <w:p w14:paraId="3800D2FA" w14:textId="77777777" w:rsidR="009E4833" w:rsidRPr="00CB5EDB" w:rsidRDefault="009E4833" w:rsidP="00241BCD">
            <w:pPr>
              <w:spacing w:after="120"/>
              <w:jc w:val="both"/>
            </w:pPr>
            <w:r w:rsidRPr="009E4833">
              <w:t>03-976</w:t>
            </w:r>
            <w:r w:rsidRPr="00CB5EDB">
              <w:t xml:space="preserve"> </w:t>
            </w:r>
            <w:r w:rsidRPr="009E4833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2AA9784" w14:textId="77777777" w:rsidR="009E4833" w:rsidRPr="00CB5EDB" w:rsidRDefault="009E4833" w:rsidP="00241BCD">
            <w:pPr>
              <w:spacing w:before="120" w:after="120"/>
              <w:jc w:val="center"/>
            </w:pPr>
            <w:r w:rsidRPr="009E4833">
              <w:t>31 104.00 zł</w:t>
            </w:r>
          </w:p>
        </w:tc>
      </w:tr>
      <w:tr w:rsidR="009E4833" w:rsidRPr="00075CD0" w14:paraId="5A57ED59" w14:textId="77777777" w:rsidTr="00241BCD">
        <w:tc>
          <w:tcPr>
            <w:tcW w:w="993" w:type="dxa"/>
            <w:shd w:val="clear" w:color="auto" w:fill="auto"/>
            <w:vAlign w:val="center"/>
          </w:tcPr>
          <w:p w14:paraId="0B806129" w14:textId="77777777" w:rsidR="009E4833" w:rsidRPr="00CB5EDB" w:rsidRDefault="009E4833" w:rsidP="00241BCD">
            <w:pPr>
              <w:spacing w:before="120" w:after="120"/>
              <w:jc w:val="center"/>
            </w:pPr>
            <w:r w:rsidRPr="009E4833">
              <w:lastRenderedPageBreak/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71C2062" w14:textId="77777777" w:rsidR="009E4833" w:rsidRPr="00CB5EDB" w:rsidRDefault="009E4833" w:rsidP="00241BCD">
            <w:pPr>
              <w:spacing w:before="120" w:after="120"/>
              <w:jc w:val="center"/>
            </w:pPr>
            <w:r w:rsidRPr="009E4833">
              <w:t>2</w:t>
            </w:r>
          </w:p>
        </w:tc>
        <w:tc>
          <w:tcPr>
            <w:tcW w:w="4110" w:type="dxa"/>
            <w:shd w:val="clear" w:color="auto" w:fill="auto"/>
          </w:tcPr>
          <w:p w14:paraId="6D133C2C" w14:textId="77777777" w:rsidR="009E4833" w:rsidRPr="00C82837" w:rsidRDefault="009E4833" w:rsidP="00241BCD">
            <w:pPr>
              <w:spacing w:before="40"/>
            </w:pPr>
            <w:r w:rsidRPr="009E4833">
              <w:t>PROMED S.A.</w:t>
            </w:r>
          </w:p>
          <w:p w14:paraId="15F84565" w14:textId="77777777" w:rsidR="009E4833" w:rsidRPr="00CB5EDB" w:rsidRDefault="009E4833" w:rsidP="00241BCD">
            <w:r w:rsidRPr="009E4833">
              <w:t>ul. Działkowa</w:t>
            </w:r>
            <w:r w:rsidRPr="00CB5EDB">
              <w:t xml:space="preserve"> </w:t>
            </w:r>
            <w:r w:rsidRPr="009E4833">
              <w:t>56</w:t>
            </w:r>
            <w:r w:rsidRPr="00CB5EDB">
              <w:t xml:space="preserve"> </w:t>
            </w:r>
          </w:p>
          <w:p w14:paraId="708AEC42" w14:textId="77777777" w:rsidR="009E4833" w:rsidRPr="00CB5EDB" w:rsidRDefault="009E4833" w:rsidP="00241BCD">
            <w:pPr>
              <w:spacing w:after="120"/>
              <w:jc w:val="both"/>
            </w:pPr>
            <w:r w:rsidRPr="009E4833">
              <w:t>02-234</w:t>
            </w:r>
            <w:r w:rsidRPr="00CB5EDB">
              <w:t xml:space="preserve"> </w:t>
            </w:r>
            <w:r w:rsidRPr="009E4833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C96A580" w14:textId="77777777" w:rsidR="009E4833" w:rsidRPr="00CB5EDB" w:rsidRDefault="009E4833" w:rsidP="00241BCD">
            <w:pPr>
              <w:spacing w:before="120" w:after="120"/>
              <w:jc w:val="center"/>
            </w:pPr>
            <w:r w:rsidRPr="009E4833">
              <w:t>54 160.00 zł</w:t>
            </w:r>
          </w:p>
        </w:tc>
      </w:tr>
      <w:tr w:rsidR="009E4833" w:rsidRPr="00075CD0" w14:paraId="206E3E38" w14:textId="77777777" w:rsidTr="00241BCD">
        <w:tc>
          <w:tcPr>
            <w:tcW w:w="993" w:type="dxa"/>
            <w:shd w:val="clear" w:color="auto" w:fill="auto"/>
            <w:vAlign w:val="center"/>
          </w:tcPr>
          <w:p w14:paraId="7A3964F7" w14:textId="77777777" w:rsidR="009E4833" w:rsidRPr="00CB5EDB" w:rsidRDefault="009E4833" w:rsidP="00241BCD">
            <w:pPr>
              <w:spacing w:before="120" w:after="120"/>
              <w:jc w:val="center"/>
            </w:pPr>
            <w:r w:rsidRPr="009E4833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6E35EAE" w14:textId="77777777" w:rsidR="009E4833" w:rsidRPr="00CB5EDB" w:rsidRDefault="009E4833" w:rsidP="00241BCD">
            <w:pPr>
              <w:spacing w:before="120" w:after="120"/>
              <w:jc w:val="center"/>
            </w:pPr>
            <w:r w:rsidRPr="009E4833">
              <w:t>1</w:t>
            </w:r>
          </w:p>
        </w:tc>
        <w:tc>
          <w:tcPr>
            <w:tcW w:w="4110" w:type="dxa"/>
            <w:shd w:val="clear" w:color="auto" w:fill="auto"/>
          </w:tcPr>
          <w:p w14:paraId="5BB3F1EE" w14:textId="77777777" w:rsidR="009E4833" w:rsidRPr="00C82837" w:rsidRDefault="009E4833" w:rsidP="00241BCD">
            <w:pPr>
              <w:spacing w:before="40"/>
            </w:pPr>
            <w:r w:rsidRPr="009E4833">
              <w:t>MEDICAL PARTNER SP. Z O.O.</w:t>
            </w:r>
          </w:p>
          <w:p w14:paraId="2155248F" w14:textId="77777777" w:rsidR="009E4833" w:rsidRPr="00CB5EDB" w:rsidRDefault="009E4833" w:rsidP="00241BCD">
            <w:r w:rsidRPr="009E4833">
              <w:t>Szczepankowo</w:t>
            </w:r>
            <w:r w:rsidRPr="00CB5EDB">
              <w:t xml:space="preserve"> </w:t>
            </w:r>
            <w:r w:rsidRPr="009E4833">
              <w:t>158 B</w:t>
            </w:r>
            <w:r w:rsidRPr="00CB5EDB">
              <w:t xml:space="preserve"> </w:t>
            </w:r>
          </w:p>
          <w:p w14:paraId="5A684768" w14:textId="77777777" w:rsidR="009E4833" w:rsidRPr="00CB5EDB" w:rsidRDefault="009E4833" w:rsidP="00241BCD">
            <w:pPr>
              <w:spacing w:after="120"/>
              <w:jc w:val="both"/>
            </w:pPr>
            <w:r w:rsidRPr="009E4833">
              <w:t>61313</w:t>
            </w:r>
            <w:r w:rsidRPr="00CB5EDB">
              <w:t xml:space="preserve"> </w:t>
            </w:r>
            <w:r w:rsidRPr="009E4833">
              <w:t>POZNAN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D88493B" w14:textId="77777777" w:rsidR="009E4833" w:rsidRPr="00CB5EDB" w:rsidRDefault="009E4833" w:rsidP="00241BCD">
            <w:pPr>
              <w:spacing w:before="120" w:after="120"/>
              <w:jc w:val="center"/>
            </w:pPr>
            <w:r w:rsidRPr="009E4833">
              <w:t>46 364.40 zł</w:t>
            </w:r>
          </w:p>
        </w:tc>
      </w:tr>
      <w:tr w:rsidR="009E4833" w:rsidRPr="00075CD0" w14:paraId="6E4C9526" w14:textId="77777777" w:rsidTr="00241BCD">
        <w:tc>
          <w:tcPr>
            <w:tcW w:w="993" w:type="dxa"/>
            <w:shd w:val="clear" w:color="auto" w:fill="auto"/>
            <w:vAlign w:val="center"/>
          </w:tcPr>
          <w:p w14:paraId="40559F78" w14:textId="77777777" w:rsidR="009E4833" w:rsidRPr="00CB5EDB" w:rsidRDefault="009E4833" w:rsidP="00241BCD">
            <w:pPr>
              <w:spacing w:before="120" w:after="120"/>
              <w:jc w:val="center"/>
            </w:pPr>
            <w:r w:rsidRPr="009E4833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FD3901E" w14:textId="77777777" w:rsidR="009E4833" w:rsidRPr="00CB5EDB" w:rsidRDefault="009E4833" w:rsidP="00241BCD">
            <w:pPr>
              <w:spacing w:before="120" w:after="120"/>
              <w:jc w:val="center"/>
            </w:pPr>
            <w:r w:rsidRPr="009E4833">
              <w:t>4</w:t>
            </w:r>
          </w:p>
        </w:tc>
        <w:tc>
          <w:tcPr>
            <w:tcW w:w="4110" w:type="dxa"/>
            <w:shd w:val="clear" w:color="auto" w:fill="auto"/>
          </w:tcPr>
          <w:p w14:paraId="624C9A59" w14:textId="77777777" w:rsidR="009E4833" w:rsidRPr="00C82837" w:rsidRDefault="009E4833" w:rsidP="00241BCD">
            <w:pPr>
              <w:spacing w:before="40"/>
            </w:pPr>
            <w:proofErr w:type="spellStart"/>
            <w:r w:rsidRPr="009E4833">
              <w:t>Stryker</w:t>
            </w:r>
            <w:proofErr w:type="spellEnd"/>
            <w:r w:rsidRPr="009E4833">
              <w:t xml:space="preserve"> Polska Spółka z ograniczoną odpowiedzialnością</w:t>
            </w:r>
          </w:p>
          <w:p w14:paraId="2FCA452A" w14:textId="77777777" w:rsidR="009E4833" w:rsidRPr="00CB5EDB" w:rsidRDefault="009E4833" w:rsidP="00241BCD">
            <w:r w:rsidRPr="009E4833">
              <w:t>Poleczki</w:t>
            </w:r>
            <w:r w:rsidRPr="00CB5EDB">
              <w:t xml:space="preserve"> </w:t>
            </w:r>
            <w:r w:rsidRPr="009E4833">
              <w:t>35</w:t>
            </w:r>
            <w:r w:rsidRPr="00CB5EDB">
              <w:t xml:space="preserve"> </w:t>
            </w:r>
          </w:p>
          <w:p w14:paraId="7DCC2742" w14:textId="77777777" w:rsidR="009E4833" w:rsidRPr="00CB5EDB" w:rsidRDefault="009E4833" w:rsidP="00241BCD">
            <w:pPr>
              <w:spacing w:after="120"/>
              <w:jc w:val="both"/>
            </w:pPr>
            <w:r w:rsidRPr="009E4833">
              <w:t>02-822</w:t>
            </w:r>
            <w:r w:rsidRPr="00CB5EDB">
              <w:t xml:space="preserve"> </w:t>
            </w:r>
            <w:r w:rsidRPr="009E4833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C0B085D" w14:textId="77777777" w:rsidR="009E4833" w:rsidRPr="00CB5EDB" w:rsidRDefault="009E4833" w:rsidP="00241BCD">
            <w:pPr>
              <w:spacing w:before="120" w:after="120"/>
              <w:jc w:val="center"/>
            </w:pPr>
            <w:r w:rsidRPr="009E4833">
              <w:t>171 604.70 zł</w:t>
            </w:r>
          </w:p>
        </w:tc>
      </w:tr>
      <w:tr w:rsidR="009E4833" w:rsidRPr="00075CD0" w14:paraId="2692F691" w14:textId="77777777" w:rsidTr="00241BCD">
        <w:tc>
          <w:tcPr>
            <w:tcW w:w="993" w:type="dxa"/>
            <w:shd w:val="clear" w:color="auto" w:fill="auto"/>
            <w:vAlign w:val="center"/>
          </w:tcPr>
          <w:p w14:paraId="0B02C9F2" w14:textId="77777777" w:rsidR="009E4833" w:rsidRPr="00CB5EDB" w:rsidRDefault="009E4833" w:rsidP="00241BCD">
            <w:pPr>
              <w:spacing w:before="120" w:after="120"/>
              <w:jc w:val="center"/>
            </w:pPr>
            <w:r w:rsidRPr="009E4833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509F533" w14:textId="77777777" w:rsidR="009E4833" w:rsidRPr="00CB5EDB" w:rsidRDefault="009E4833" w:rsidP="00241BCD">
            <w:pPr>
              <w:spacing w:before="120" w:after="120"/>
              <w:jc w:val="center"/>
            </w:pPr>
            <w:r w:rsidRPr="009E4833">
              <w:t>2</w:t>
            </w:r>
          </w:p>
        </w:tc>
        <w:tc>
          <w:tcPr>
            <w:tcW w:w="4110" w:type="dxa"/>
            <w:shd w:val="clear" w:color="auto" w:fill="auto"/>
          </w:tcPr>
          <w:p w14:paraId="6A10666A" w14:textId="77777777" w:rsidR="009E4833" w:rsidRPr="00C82837" w:rsidRDefault="009E4833" w:rsidP="00241BCD">
            <w:pPr>
              <w:spacing w:before="40"/>
            </w:pPr>
            <w:proofErr w:type="spellStart"/>
            <w:r w:rsidRPr="009E4833">
              <w:t>Neo</w:t>
            </w:r>
            <w:proofErr w:type="spellEnd"/>
            <w:r w:rsidRPr="009E4833">
              <w:t xml:space="preserve"> Plus Sp. z o.o.</w:t>
            </w:r>
          </w:p>
          <w:p w14:paraId="1235D5E4" w14:textId="77777777" w:rsidR="009E4833" w:rsidRPr="00CB5EDB" w:rsidRDefault="009E4833" w:rsidP="00241BCD">
            <w:r w:rsidRPr="009E4833">
              <w:t>WIERZEJSKA</w:t>
            </w:r>
            <w:r w:rsidRPr="00CB5EDB">
              <w:t xml:space="preserve"> </w:t>
            </w:r>
            <w:r w:rsidRPr="009E4833">
              <w:t>94/12</w:t>
            </w:r>
            <w:r w:rsidRPr="00CB5EDB">
              <w:t xml:space="preserve"> </w:t>
            </w:r>
          </w:p>
          <w:p w14:paraId="365B3617" w14:textId="77777777" w:rsidR="009E4833" w:rsidRPr="00CB5EDB" w:rsidRDefault="009E4833" w:rsidP="00241BCD">
            <w:pPr>
              <w:spacing w:after="120"/>
              <w:jc w:val="both"/>
            </w:pPr>
            <w:r w:rsidRPr="009E4833">
              <w:t>97-300</w:t>
            </w:r>
            <w:r w:rsidRPr="00CB5EDB">
              <w:t xml:space="preserve"> </w:t>
            </w:r>
            <w:r w:rsidRPr="009E4833">
              <w:t>Piotrków Trybunalski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436D4EA" w14:textId="77777777" w:rsidR="009E4833" w:rsidRPr="00CB5EDB" w:rsidRDefault="009E4833" w:rsidP="00241BCD">
            <w:pPr>
              <w:spacing w:before="120" w:after="120"/>
              <w:jc w:val="center"/>
            </w:pPr>
            <w:r w:rsidRPr="009E4833">
              <w:t>39 960.00 zł</w:t>
            </w:r>
          </w:p>
        </w:tc>
      </w:tr>
      <w:tr w:rsidR="009E4833" w:rsidRPr="00075CD0" w14:paraId="3C814F49" w14:textId="77777777" w:rsidTr="00241BCD">
        <w:tc>
          <w:tcPr>
            <w:tcW w:w="993" w:type="dxa"/>
            <w:shd w:val="clear" w:color="auto" w:fill="auto"/>
            <w:vAlign w:val="center"/>
          </w:tcPr>
          <w:p w14:paraId="6F09DF2E" w14:textId="77777777" w:rsidR="009E4833" w:rsidRPr="00CB5EDB" w:rsidRDefault="009E4833" w:rsidP="00241BCD">
            <w:pPr>
              <w:spacing w:before="120" w:after="120"/>
              <w:jc w:val="center"/>
            </w:pPr>
            <w:r w:rsidRPr="009E4833"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8C3E4FD" w14:textId="77777777" w:rsidR="009E4833" w:rsidRPr="00CB5EDB" w:rsidRDefault="009E4833" w:rsidP="00241BCD">
            <w:pPr>
              <w:spacing w:before="120" w:after="120"/>
              <w:jc w:val="center"/>
            </w:pPr>
            <w:r w:rsidRPr="009E4833">
              <w:t>13</w:t>
            </w:r>
          </w:p>
        </w:tc>
        <w:tc>
          <w:tcPr>
            <w:tcW w:w="4110" w:type="dxa"/>
            <w:shd w:val="clear" w:color="auto" w:fill="auto"/>
          </w:tcPr>
          <w:p w14:paraId="3E34B2B9" w14:textId="77777777" w:rsidR="009E4833" w:rsidRPr="00C82837" w:rsidRDefault="009E4833" w:rsidP="00241BCD">
            <w:pPr>
              <w:spacing w:before="40"/>
            </w:pPr>
            <w:proofErr w:type="spellStart"/>
            <w:r w:rsidRPr="009E4833">
              <w:t>Meden-Inmed</w:t>
            </w:r>
            <w:proofErr w:type="spellEnd"/>
            <w:r w:rsidRPr="009E4833">
              <w:t xml:space="preserve"> Sp.  z o.o.</w:t>
            </w:r>
          </w:p>
          <w:p w14:paraId="06B943DE" w14:textId="77777777" w:rsidR="009E4833" w:rsidRPr="00CB5EDB" w:rsidRDefault="009E4833" w:rsidP="00241BCD">
            <w:r w:rsidRPr="009E4833">
              <w:t>Wenedów</w:t>
            </w:r>
            <w:r w:rsidRPr="00CB5EDB">
              <w:t xml:space="preserve"> </w:t>
            </w:r>
            <w:r w:rsidRPr="009E4833">
              <w:t>2</w:t>
            </w:r>
            <w:r w:rsidRPr="00CB5EDB">
              <w:t xml:space="preserve"> </w:t>
            </w:r>
          </w:p>
          <w:p w14:paraId="0C6D5B44" w14:textId="77777777" w:rsidR="009E4833" w:rsidRPr="00CB5EDB" w:rsidRDefault="009E4833" w:rsidP="00241BCD">
            <w:pPr>
              <w:spacing w:after="120"/>
              <w:jc w:val="both"/>
            </w:pPr>
            <w:r w:rsidRPr="009E4833">
              <w:t>75-847</w:t>
            </w:r>
            <w:r w:rsidRPr="00CB5EDB">
              <w:t xml:space="preserve"> </w:t>
            </w:r>
            <w:r w:rsidRPr="009E4833">
              <w:t>Koszalin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A52FB58" w14:textId="77777777" w:rsidR="009E4833" w:rsidRPr="00CB5EDB" w:rsidRDefault="009E4833" w:rsidP="00241BCD">
            <w:pPr>
              <w:spacing w:before="120" w:after="120"/>
              <w:jc w:val="center"/>
            </w:pPr>
            <w:r w:rsidRPr="009E4833">
              <w:t>243 000.00 zł</w:t>
            </w:r>
          </w:p>
        </w:tc>
      </w:tr>
      <w:tr w:rsidR="009E4833" w:rsidRPr="00075CD0" w14:paraId="35F05C51" w14:textId="77777777" w:rsidTr="00241BCD">
        <w:tc>
          <w:tcPr>
            <w:tcW w:w="993" w:type="dxa"/>
            <w:shd w:val="clear" w:color="auto" w:fill="auto"/>
            <w:vAlign w:val="center"/>
          </w:tcPr>
          <w:p w14:paraId="47CB8813" w14:textId="77777777" w:rsidR="009E4833" w:rsidRPr="00CB5EDB" w:rsidRDefault="009E4833" w:rsidP="00241BCD">
            <w:pPr>
              <w:spacing w:before="120" w:after="120"/>
              <w:jc w:val="center"/>
            </w:pPr>
            <w:r w:rsidRPr="009E4833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6301199" w14:textId="77777777" w:rsidR="009E4833" w:rsidRPr="00CB5EDB" w:rsidRDefault="009E4833" w:rsidP="00241BCD">
            <w:pPr>
              <w:spacing w:before="120" w:after="120"/>
              <w:jc w:val="center"/>
            </w:pPr>
            <w:r w:rsidRPr="009E4833">
              <w:t>13</w:t>
            </w:r>
          </w:p>
        </w:tc>
        <w:tc>
          <w:tcPr>
            <w:tcW w:w="4110" w:type="dxa"/>
            <w:shd w:val="clear" w:color="auto" w:fill="auto"/>
          </w:tcPr>
          <w:p w14:paraId="5D200C79" w14:textId="77777777" w:rsidR="009E4833" w:rsidRPr="00C82837" w:rsidRDefault="009E4833" w:rsidP="00241BCD">
            <w:pPr>
              <w:spacing w:before="40"/>
            </w:pPr>
            <w:r w:rsidRPr="009E4833">
              <w:t>BIOCOR Tomasz Ostrowski</w:t>
            </w:r>
          </w:p>
          <w:p w14:paraId="318B5B65" w14:textId="77777777" w:rsidR="009E4833" w:rsidRPr="00CB5EDB" w:rsidRDefault="009E4833" w:rsidP="00241BCD">
            <w:r w:rsidRPr="009E4833">
              <w:t xml:space="preserve">Osiedle </w:t>
            </w:r>
            <w:proofErr w:type="spellStart"/>
            <w:r w:rsidRPr="009E4833">
              <w:t>Rakownica</w:t>
            </w:r>
            <w:proofErr w:type="spellEnd"/>
            <w:r w:rsidRPr="00CB5EDB">
              <w:t xml:space="preserve"> </w:t>
            </w:r>
            <w:r w:rsidRPr="009E4833">
              <w:t>6/14</w:t>
            </w:r>
            <w:r w:rsidRPr="00CB5EDB">
              <w:t xml:space="preserve"> </w:t>
            </w:r>
          </w:p>
          <w:p w14:paraId="4A3DF893" w14:textId="77777777" w:rsidR="009E4833" w:rsidRPr="00CB5EDB" w:rsidRDefault="009E4833" w:rsidP="00241BCD">
            <w:pPr>
              <w:spacing w:after="120"/>
              <w:jc w:val="both"/>
            </w:pPr>
            <w:r w:rsidRPr="009E4833">
              <w:t>58-500</w:t>
            </w:r>
            <w:r w:rsidRPr="00CB5EDB">
              <w:t xml:space="preserve"> </w:t>
            </w:r>
            <w:r w:rsidRPr="009E4833">
              <w:t>Jelenia Góra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675F2CC" w14:textId="77777777" w:rsidR="009E4833" w:rsidRPr="00CB5EDB" w:rsidRDefault="009E4833" w:rsidP="00241BCD">
            <w:pPr>
              <w:spacing w:before="120" w:after="120"/>
              <w:jc w:val="center"/>
            </w:pPr>
            <w:r w:rsidRPr="009E4833">
              <w:t>189 050.00 zł</w:t>
            </w:r>
          </w:p>
        </w:tc>
      </w:tr>
      <w:tr w:rsidR="009E4833" w:rsidRPr="00075CD0" w14:paraId="41E1A1F4" w14:textId="77777777" w:rsidTr="00241BCD">
        <w:tc>
          <w:tcPr>
            <w:tcW w:w="993" w:type="dxa"/>
            <w:shd w:val="clear" w:color="auto" w:fill="auto"/>
            <w:vAlign w:val="center"/>
          </w:tcPr>
          <w:p w14:paraId="611271F4" w14:textId="77777777" w:rsidR="009E4833" w:rsidRPr="00CB5EDB" w:rsidRDefault="009E4833" w:rsidP="00241BCD">
            <w:pPr>
              <w:spacing w:before="120" w:after="120"/>
              <w:jc w:val="center"/>
            </w:pPr>
            <w:r w:rsidRPr="009E4833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BAA9860" w14:textId="77777777" w:rsidR="009E4833" w:rsidRPr="00CB5EDB" w:rsidRDefault="009E4833" w:rsidP="00241BCD">
            <w:pPr>
              <w:spacing w:before="120" w:after="120"/>
              <w:jc w:val="center"/>
            </w:pPr>
            <w:r w:rsidRPr="009E4833">
              <w:t>9</w:t>
            </w:r>
          </w:p>
        </w:tc>
        <w:tc>
          <w:tcPr>
            <w:tcW w:w="4110" w:type="dxa"/>
            <w:shd w:val="clear" w:color="auto" w:fill="auto"/>
          </w:tcPr>
          <w:p w14:paraId="7AA46294" w14:textId="77777777" w:rsidR="009E4833" w:rsidRPr="00C82837" w:rsidRDefault="009E4833" w:rsidP="00241BCD">
            <w:pPr>
              <w:spacing w:before="40"/>
            </w:pPr>
            <w:r w:rsidRPr="009E4833">
              <w:t xml:space="preserve">FULL-MED </w:t>
            </w:r>
            <w:proofErr w:type="spellStart"/>
            <w:r w:rsidRPr="009E4833">
              <w:t>Sp.z</w:t>
            </w:r>
            <w:proofErr w:type="spellEnd"/>
            <w:r w:rsidRPr="009E4833">
              <w:t xml:space="preserve"> o.o.</w:t>
            </w:r>
          </w:p>
          <w:p w14:paraId="0F66C174" w14:textId="77777777" w:rsidR="009E4833" w:rsidRPr="00CB5EDB" w:rsidRDefault="009E4833" w:rsidP="00241BCD">
            <w:proofErr w:type="spellStart"/>
            <w:r w:rsidRPr="009E4833">
              <w:t>Bursaki</w:t>
            </w:r>
            <w:proofErr w:type="spellEnd"/>
            <w:r w:rsidRPr="00CB5EDB">
              <w:t xml:space="preserve"> </w:t>
            </w:r>
            <w:r w:rsidRPr="009E4833">
              <w:t>6</w:t>
            </w:r>
            <w:r w:rsidRPr="00CB5EDB">
              <w:t xml:space="preserve"> </w:t>
            </w:r>
          </w:p>
          <w:p w14:paraId="74183204" w14:textId="77777777" w:rsidR="009E4833" w:rsidRPr="00CB5EDB" w:rsidRDefault="009E4833" w:rsidP="00241BCD">
            <w:pPr>
              <w:spacing w:after="120"/>
              <w:jc w:val="both"/>
            </w:pPr>
            <w:r w:rsidRPr="009E4833">
              <w:t>20-150</w:t>
            </w:r>
            <w:r w:rsidRPr="00CB5EDB">
              <w:t xml:space="preserve"> </w:t>
            </w:r>
            <w:r w:rsidRPr="009E4833">
              <w:t>Lublin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F43AA1A" w14:textId="77777777" w:rsidR="009E4833" w:rsidRPr="00CB5EDB" w:rsidRDefault="009E4833" w:rsidP="00241BCD">
            <w:pPr>
              <w:spacing w:before="120" w:after="120"/>
              <w:jc w:val="center"/>
            </w:pPr>
            <w:r w:rsidRPr="009E4833">
              <w:t>59 400.00 zł</w:t>
            </w:r>
          </w:p>
        </w:tc>
      </w:tr>
      <w:tr w:rsidR="009E4833" w:rsidRPr="00075CD0" w14:paraId="0487D1DF" w14:textId="77777777" w:rsidTr="00241BCD">
        <w:tc>
          <w:tcPr>
            <w:tcW w:w="993" w:type="dxa"/>
            <w:shd w:val="clear" w:color="auto" w:fill="auto"/>
            <w:vAlign w:val="center"/>
          </w:tcPr>
          <w:p w14:paraId="080EE6CF" w14:textId="77777777" w:rsidR="009E4833" w:rsidRPr="00CB5EDB" w:rsidRDefault="009E4833" w:rsidP="00241BCD">
            <w:pPr>
              <w:spacing w:before="120" w:after="120"/>
              <w:jc w:val="center"/>
            </w:pPr>
            <w:r w:rsidRPr="009E4833"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EB94C85" w14:textId="77777777" w:rsidR="009E4833" w:rsidRPr="00CB5EDB" w:rsidRDefault="009E4833" w:rsidP="00241BCD">
            <w:pPr>
              <w:spacing w:before="120" w:after="120"/>
              <w:jc w:val="center"/>
            </w:pPr>
            <w:r w:rsidRPr="009E4833">
              <w:t>10</w:t>
            </w:r>
          </w:p>
        </w:tc>
        <w:tc>
          <w:tcPr>
            <w:tcW w:w="4110" w:type="dxa"/>
            <w:shd w:val="clear" w:color="auto" w:fill="auto"/>
          </w:tcPr>
          <w:p w14:paraId="65B9626E" w14:textId="77777777" w:rsidR="009E4833" w:rsidRPr="00C82837" w:rsidRDefault="009E4833" w:rsidP="00241BCD">
            <w:pPr>
              <w:spacing w:before="40"/>
            </w:pPr>
            <w:r w:rsidRPr="009E4833">
              <w:t>MIRO Sp. z o.o.</w:t>
            </w:r>
          </w:p>
          <w:p w14:paraId="1402072E" w14:textId="77777777" w:rsidR="009E4833" w:rsidRPr="00CB5EDB" w:rsidRDefault="009E4833" w:rsidP="00241BCD">
            <w:r w:rsidRPr="009E4833">
              <w:t>Mińska</w:t>
            </w:r>
            <w:r w:rsidRPr="00CB5EDB">
              <w:t xml:space="preserve"> </w:t>
            </w:r>
            <w:r w:rsidRPr="009E4833">
              <w:t>25B/U1</w:t>
            </w:r>
            <w:r w:rsidRPr="00CB5EDB">
              <w:t xml:space="preserve"> </w:t>
            </w:r>
          </w:p>
          <w:p w14:paraId="2CDA34CC" w14:textId="77777777" w:rsidR="009E4833" w:rsidRPr="00CB5EDB" w:rsidRDefault="009E4833" w:rsidP="00241BCD">
            <w:pPr>
              <w:spacing w:after="120"/>
              <w:jc w:val="both"/>
            </w:pPr>
            <w:r w:rsidRPr="009E4833">
              <w:t>03-808</w:t>
            </w:r>
            <w:r w:rsidRPr="00CB5EDB">
              <w:t xml:space="preserve"> </w:t>
            </w:r>
            <w:r w:rsidRPr="009E4833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A283BB8" w14:textId="77777777" w:rsidR="009E4833" w:rsidRPr="00CB5EDB" w:rsidRDefault="009E4833" w:rsidP="00241BCD">
            <w:pPr>
              <w:spacing w:before="120" w:after="120"/>
              <w:jc w:val="center"/>
            </w:pPr>
            <w:r w:rsidRPr="009E4833">
              <w:t>169 500.00 zł</w:t>
            </w:r>
          </w:p>
        </w:tc>
      </w:tr>
      <w:tr w:rsidR="009E4833" w:rsidRPr="00075CD0" w14:paraId="1B5AB6D6" w14:textId="77777777" w:rsidTr="00241BCD">
        <w:tc>
          <w:tcPr>
            <w:tcW w:w="993" w:type="dxa"/>
            <w:shd w:val="clear" w:color="auto" w:fill="auto"/>
            <w:vAlign w:val="center"/>
          </w:tcPr>
          <w:p w14:paraId="698B0B2F" w14:textId="77777777" w:rsidR="009E4833" w:rsidRPr="00CB5EDB" w:rsidRDefault="009E4833" w:rsidP="00241BCD">
            <w:pPr>
              <w:spacing w:before="120" w:after="120"/>
              <w:jc w:val="center"/>
            </w:pPr>
            <w:r w:rsidRPr="009E4833"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6390C9A" w14:textId="77777777" w:rsidR="009E4833" w:rsidRPr="00CB5EDB" w:rsidRDefault="009E4833" w:rsidP="00241BCD">
            <w:pPr>
              <w:spacing w:before="120" w:after="120"/>
              <w:jc w:val="center"/>
            </w:pPr>
            <w:r w:rsidRPr="009E4833">
              <w:t>3</w:t>
            </w:r>
          </w:p>
        </w:tc>
        <w:tc>
          <w:tcPr>
            <w:tcW w:w="4110" w:type="dxa"/>
            <w:shd w:val="clear" w:color="auto" w:fill="auto"/>
          </w:tcPr>
          <w:p w14:paraId="25A53375" w14:textId="77777777" w:rsidR="009E4833" w:rsidRPr="00C82837" w:rsidRDefault="009E4833" w:rsidP="00241BCD">
            <w:pPr>
              <w:spacing w:before="40"/>
            </w:pPr>
            <w:proofErr w:type="spellStart"/>
            <w:r w:rsidRPr="009E4833">
              <w:t>Biameditek</w:t>
            </w:r>
            <w:proofErr w:type="spellEnd"/>
            <w:r w:rsidRPr="009E4833">
              <w:t xml:space="preserve"> Sp. z o.o.</w:t>
            </w:r>
          </w:p>
          <w:p w14:paraId="4DB3DC3B" w14:textId="77777777" w:rsidR="009E4833" w:rsidRPr="00CB5EDB" w:rsidRDefault="009E4833" w:rsidP="00241BCD">
            <w:proofErr w:type="spellStart"/>
            <w:r w:rsidRPr="009E4833">
              <w:t>Elewatorska</w:t>
            </w:r>
            <w:proofErr w:type="spellEnd"/>
            <w:r w:rsidRPr="00CB5EDB">
              <w:t xml:space="preserve"> </w:t>
            </w:r>
            <w:r w:rsidRPr="009E4833">
              <w:t>58</w:t>
            </w:r>
            <w:r w:rsidRPr="00CB5EDB">
              <w:t xml:space="preserve"> </w:t>
            </w:r>
          </w:p>
          <w:p w14:paraId="08149D47" w14:textId="77777777" w:rsidR="009E4833" w:rsidRPr="00CB5EDB" w:rsidRDefault="009E4833" w:rsidP="00241BCD">
            <w:pPr>
              <w:spacing w:after="120"/>
              <w:jc w:val="both"/>
            </w:pPr>
            <w:r w:rsidRPr="009E4833">
              <w:t>15-620</w:t>
            </w:r>
            <w:r w:rsidRPr="00CB5EDB">
              <w:t xml:space="preserve"> </w:t>
            </w:r>
            <w:r w:rsidRPr="009E4833">
              <w:t>Białystok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9E2581B" w14:textId="77777777" w:rsidR="009E4833" w:rsidRPr="00CB5EDB" w:rsidRDefault="009E4833" w:rsidP="00241BCD">
            <w:pPr>
              <w:spacing w:before="120" w:after="120"/>
              <w:jc w:val="center"/>
            </w:pPr>
            <w:r w:rsidRPr="009E4833">
              <w:t>23 760.00 zł</w:t>
            </w:r>
          </w:p>
        </w:tc>
      </w:tr>
      <w:tr w:rsidR="009E4833" w:rsidRPr="00075CD0" w14:paraId="1E96DE1B" w14:textId="77777777" w:rsidTr="00241BCD">
        <w:tc>
          <w:tcPr>
            <w:tcW w:w="993" w:type="dxa"/>
            <w:shd w:val="clear" w:color="auto" w:fill="auto"/>
            <w:vAlign w:val="center"/>
          </w:tcPr>
          <w:p w14:paraId="0224FDF9" w14:textId="77777777" w:rsidR="009E4833" w:rsidRPr="00CB5EDB" w:rsidRDefault="009E4833" w:rsidP="00241BCD">
            <w:pPr>
              <w:spacing w:before="120" w:after="120"/>
              <w:jc w:val="center"/>
            </w:pPr>
            <w:r w:rsidRPr="009E4833"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02FDED8" w14:textId="77777777" w:rsidR="009E4833" w:rsidRPr="00CB5EDB" w:rsidRDefault="009E4833" w:rsidP="00241BCD">
            <w:pPr>
              <w:spacing w:before="120" w:after="120"/>
              <w:jc w:val="center"/>
            </w:pPr>
            <w:r w:rsidRPr="009E4833">
              <w:t>5</w:t>
            </w:r>
          </w:p>
        </w:tc>
        <w:tc>
          <w:tcPr>
            <w:tcW w:w="4110" w:type="dxa"/>
            <w:shd w:val="clear" w:color="auto" w:fill="auto"/>
          </w:tcPr>
          <w:p w14:paraId="2784F6D0" w14:textId="77777777" w:rsidR="009E4833" w:rsidRPr="00C82837" w:rsidRDefault="009E4833" w:rsidP="00241BCD">
            <w:pPr>
              <w:spacing w:before="40"/>
            </w:pPr>
            <w:r w:rsidRPr="009E4833">
              <w:t>Wielkopolskie Centrum Zaopatrzenia Lecznictwa ANMED Maria Przychodzka</w:t>
            </w:r>
          </w:p>
          <w:p w14:paraId="32FD5B16" w14:textId="77777777" w:rsidR="009E4833" w:rsidRPr="00CB5EDB" w:rsidRDefault="009E4833" w:rsidP="00241BCD">
            <w:r w:rsidRPr="009E4833">
              <w:t>os. Gruszkowe</w:t>
            </w:r>
            <w:r w:rsidRPr="00CB5EDB">
              <w:t xml:space="preserve"> </w:t>
            </w:r>
            <w:r w:rsidRPr="009E4833">
              <w:t>3/5</w:t>
            </w:r>
            <w:r w:rsidRPr="00CB5EDB">
              <w:t xml:space="preserve"> </w:t>
            </w:r>
          </w:p>
          <w:p w14:paraId="3C9C2672" w14:textId="77777777" w:rsidR="009E4833" w:rsidRPr="00CB5EDB" w:rsidRDefault="009E4833" w:rsidP="00241BCD">
            <w:pPr>
              <w:spacing w:after="120"/>
              <w:jc w:val="both"/>
            </w:pPr>
            <w:r w:rsidRPr="009E4833">
              <w:t>62-035</w:t>
            </w:r>
            <w:r w:rsidRPr="00CB5EDB">
              <w:t xml:space="preserve"> </w:t>
            </w:r>
            <w:r w:rsidRPr="009E4833">
              <w:t>Błażejewo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D7BB9E1" w14:textId="77777777" w:rsidR="009E4833" w:rsidRPr="00CB5EDB" w:rsidRDefault="009E4833" w:rsidP="00241BCD">
            <w:pPr>
              <w:spacing w:before="120" w:after="120"/>
              <w:jc w:val="center"/>
            </w:pPr>
            <w:r w:rsidRPr="009E4833">
              <w:t>83 808.00 zł</w:t>
            </w:r>
          </w:p>
        </w:tc>
      </w:tr>
      <w:tr w:rsidR="009E4833" w:rsidRPr="00075CD0" w14:paraId="7968DDCE" w14:textId="77777777" w:rsidTr="00241BCD">
        <w:tc>
          <w:tcPr>
            <w:tcW w:w="993" w:type="dxa"/>
            <w:shd w:val="clear" w:color="auto" w:fill="auto"/>
            <w:vAlign w:val="center"/>
          </w:tcPr>
          <w:p w14:paraId="1CD384D5" w14:textId="77777777" w:rsidR="009E4833" w:rsidRPr="00CB5EDB" w:rsidRDefault="009E4833" w:rsidP="00241BCD">
            <w:pPr>
              <w:spacing w:before="120" w:after="120"/>
              <w:jc w:val="center"/>
            </w:pPr>
            <w:r w:rsidRPr="009E4833"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99B9CBE" w14:textId="77777777" w:rsidR="009E4833" w:rsidRPr="00CB5EDB" w:rsidRDefault="009E4833" w:rsidP="00241BCD">
            <w:pPr>
              <w:spacing w:before="120" w:after="120"/>
              <w:jc w:val="center"/>
            </w:pPr>
            <w:r w:rsidRPr="009E4833">
              <w:t>7</w:t>
            </w:r>
          </w:p>
        </w:tc>
        <w:tc>
          <w:tcPr>
            <w:tcW w:w="4110" w:type="dxa"/>
            <w:shd w:val="clear" w:color="auto" w:fill="auto"/>
          </w:tcPr>
          <w:p w14:paraId="61D91C28" w14:textId="77777777" w:rsidR="009E4833" w:rsidRPr="00C82837" w:rsidRDefault="009E4833" w:rsidP="00241BCD">
            <w:pPr>
              <w:spacing w:before="40"/>
            </w:pPr>
            <w:r w:rsidRPr="009E4833">
              <w:t>Olympus Polska Sp. z o.o.</w:t>
            </w:r>
          </w:p>
          <w:p w14:paraId="611A238A" w14:textId="77777777" w:rsidR="009E4833" w:rsidRPr="00CB5EDB" w:rsidRDefault="009E4833" w:rsidP="00241BCD">
            <w:r w:rsidRPr="009E4833">
              <w:t>ul. Wynalazek</w:t>
            </w:r>
            <w:r w:rsidRPr="00CB5EDB">
              <w:t xml:space="preserve"> </w:t>
            </w:r>
            <w:r w:rsidRPr="009E4833">
              <w:t>1</w:t>
            </w:r>
            <w:r w:rsidRPr="00CB5EDB">
              <w:t xml:space="preserve"> </w:t>
            </w:r>
          </w:p>
          <w:p w14:paraId="42D24C62" w14:textId="77777777" w:rsidR="009E4833" w:rsidRPr="00CB5EDB" w:rsidRDefault="009E4833" w:rsidP="00241BCD">
            <w:pPr>
              <w:spacing w:after="120"/>
              <w:jc w:val="both"/>
            </w:pPr>
            <w:r w:rsidRPr="009E4833">
              <w:t>02-677</w:t>
            </w:r>
            <w:r w:rsidRPr="00CB5EDB">
              <w:t xml:space="preserve"> </w:t>
            </w:r>
            <w:r w:rsidRPr="009E4833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8C930FB" w14:textId="77777777" w:rsidR="009E4833" w:rsidRPr="00CB5EDB" w:rsidRDefault="009E4833" w:rsidP="00241BCD">
            <w:pPr>
              <w:spacing w:before="120" w:after="120"/>
              <w:jc w:val="center"/>
            </w:pPr>
            <w:r w:rsidRPr="009E4833">
              <w:t>29 192.96 zł</w:t>
            </w:r>
          </w:p>
        </w:tc>
      </w:tr>
      <w:tr w:rsidR="009E4833" w:rsidRPr="00075CD0" w14:paraId="5FB42843" w14:textId="77777777" w:rsidTr="00241BCD">
        <w:tc>
          <w:tcPr>
            <w:tcW w:w="993" w:type="dxa"/>
            <w:shd w:val="clear" w:color="auto" w:fill="auto"/>
            <w:vAlign w:val="center"/>
          </w:tcPr>
          <w:p w14:paraId="471212C2" w14:textId="77777777" w:rsidR="009E4833" w:rsidRPr="00CB5EDB" w:rsidRDefault="009E4833" w:rsidP="00241BCD">
            <w:pPr>
              <w:spacing w:before="120" w:after="120"/>
              <w:jc w:val="center"/>
            </w:pPr>
            <w:r w:rsidRPr="009E4833"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B667E1C" w14:textId="77777777" w:rsidR="009E4833" w:rsidRPr="00CB5EDB" w:rsidRDefault="009E4833" w:rsidP="00241BCD">
            <w:pPr>
              <w:spacing w:before="120" w:after="120"/>
              <w:jc w:val="center"/>
            </w:pPr>
            <w:r w:rsidRPr="009E4833">
              <w:t>9</w:t>
            </w:r>
          </w:p>
        </w:tc>
        <w:tc>
          <w:tcPr>
            <w:tcW w:w="4110" w:type="dxa"/>
            <w:shd w:val="clear" w:color="auto" w:fill="auto"/>
          </w:tcPr>
          <w:p w14:paraId="4600C5A6" w14:textId="77777777" w:rsidR="009E4833" w:rsidRPr="00C82837" w:rsidRDefault="009E4833" w:rsidP="00241BCD">
            <w:pPr>
              <w:spacing w:before="40"/>
            </w:pPr>
            <w:r w:rsidRPr="009E4833">
              <w:t>Olympus Polska Sp. z o.o.</w:t>
            </w:r>
          </w:p>
          <w:p w14:paraId="26AB441A" w14:textId="77777777" w:rsidR="009E4833" w:rsidRPr="00CB5EDB" w:rsidRDefault="009E4833" w:rsidP="00241BCD">
            <w:r w:rsidRPr="009E4833">
              <w:t>ul. Wynalazek</w:t>
            </w:r>
            <w:r w:rsidRPr="00CB5EDB">
              <w:t xml:space="preserve"> </w:t>
            </w:r>
            <w:r w:rsidRPr="009E4833">
              <w:t>1</w:t>
            </w:r>
            <w:r w:rsidRPr="00CB5EDB">
              <w:t xml:space="preserve"> </w:t>
            </w:r>
          </w:p>
          <w:p w14:paraId="13606846" w14:textId="77777777" w:rsidR="009E4833" w:rsidRPr="00CB5EDB" w:rsidRDefault="009E4833" w:rsidP="00241BCD">
            <w:pPr>
              <w:spacing w:after="120"/>
              <w:jc w:val="both"/>
            </w:pPr>
            <w:r w:rsidRPr="009E4833">
              <w:t>02-677</w:t>
            </w:r>
            <w:r w:rsidRPr="00CB5EDB">
              <w:t xml:space="preserve"> </w:t>
            </w:r>
            <w:r w:rsidRPr="009E4833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48CFC33" w14:textId="77777777" w:rsidR="009E4833" w:rsidRPr="00CB5EDB" w:rsidRDefault="009E4833" w:rsidP="00241BCD">
            <w:pPr>
              <w:spacing w:before="120" w:after="120"/>
              <w:jc w:val="center"/>
            </w:pPr>
            <w:r w:rsidRPr="009E4833">
              <w:t>69 921.01 zł</w:t>
            </w:r>
          </w:p>
        </w:tc>
      </w:tr>
      <w:tr w:rsidR="009E4833" w:rsidRPr="00075CD0" w14:paraId="73800DE4" w14:textId="77777777" w:rsidTr="00241BCD">
        <w:tc>
          <w:tcPr>
            <w:tcW w:w="993" w:type="dxa"/>
            <w:shd w:val="clear" w:color="auto" w:fill="auto"/>
            <w:vAlign w:val="center"/>
          </w:tcPr>
          <w:p w14:paraId="1D79765F" w14:textId="77777777" w:rsidR="009E4833" w:rsidRPr="00CB5EDB" w:rsidRDefault="009E4833" w:rsidP="00241BCD">
            <w:pPr>
              <w:spacing w:before="120" w:after="120"/>
              <w:jc w:val="center"/>
            </w:pPr>
            <w:r w:rsidRPr="009E4833"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7BEE0CB" w14:textId="77777777" w:rsidR="009E4833" w:rsidRPr="00CB5EDB" w:rsidRDefault="009E4833" w:rsidP="00241BCD">
            <w:pPr>
              <w:spacing w:before="120" w:after="120"/>
              <w:jc w:val="center"/>
            </w:pPr>
            <w:r w:rsidRPr="009E4833">
              <w:t>8</w:t>
            </w:r>
          </w:p>
        </w:tc>
        <w:tc>
          <w:tcPr>
            <w:tcW w:w="4110" w:type="dxa"/>
            <w:shd w:val="clear" w:color="auto" w:fill="auto"/>
          </w:tcPr>
          <w:p w14:paraId="50C2B41F" w14:textId="77777777" w:rsidR="009E4833" w:rsidRPr="00C82837" w:rsidRDefault="009E4833" w:rsidP="00241BCD">
            <w:pPr>
              <w:spacing w:before="40"/>
            </w:pPr>
            <w:proofErr w:type="spellStart"/>
            <w:r w:rsidRPr="009E4833">
              <w:t>Medim</w:t>
            </w:r>
            <w:proofErr w:type="spellEnd"/>
            <w:r w:rsidRPr="009E4833">
              <w:t xml:space="preserve"> Sp. z o.o.</w:t>
            </w:r>
          </w:p>
          <w:p w14:paraId="5884E413" w14:textId="77777777" w:rsidR="009E4833" w:rsidRPr="00CB5EDB" w:rsidRDefault="009E4833" w:rsidP="00241BCD">
            <w:r w:rsidRPr="009E4833">
              <w:t xml:space="preserve">ul. </w:t>
            </w:r>
            <w:proofErr w:type="spellStart"/>
            <w:r w:rsidRPr="009E4833">
              <w:t>Pulawska</w:t>
            </w:r>
            <w:proofErr w:type="spellEnd"/>
            <w:r w:rsidRPr="00CB5EDB">
              <w:t xml:space="preserve"> </w:t>
            </w:r>
            <w:r w:rsidRPr="009E4833">
              <w:t>45 B/-</w:t>
            </w:r>
            <w:r w:rsidRPr="00CB5EDB">
              <w:t xml:space="preserve"> </w:t>
            </w:r>
          </w:p>
          <w:p w14:paraId="7D2E8C6F" w14:textId="77777777" w:rsidR="009E4833" w:rsidRPr="00CB5EDB" w:rsidRDefault="009E4833" w:rsidP="00241BCD">
            <w:pPr>
              <w:spacing w:after="120"/>
              <w:jc w:val="both"/>
            </w:pPr>
            <w:r w:rsidRPr="009E4833">
              <w:t>05-500</w:t>
            </w:r>
            <w:r w:rsidRPr="00CB5EDB">
              <w:t xml:space="preserve"> </w:t>
            </w:r>
            <w:r w:rsidRPr="009E4833">
              <w:t>Piaseczno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DCE6EDD" w14:textId="77777777" w:rsidR="009E4833" w:rsidRPr="00CB5EDB" w:rsidRDefault="009E4833" w:rsidP="00241BCD">
            <w:pPr>
              <w:spacing w:before="120" w:after="120"/>
              <w:jc w:val="center"/>
            </w:pPr>
            <w:r w:rsidRPr="009E4833">
              <w:t>414 175.76 zł</w:t>
            </w:r>
          </w:p>
        </w:tc>
      </w:tr>
      <w:tr w:rsidR="009E4833" w:rsidRPr="00075CD0" w14:paraId="135C007E" w14:textId="77777777" w:rsidTr="00241BCD">
        <w:tc>
          <w:tcPr>
            <w:tcW w:w="993" w:type="dxa"/>
            <w:shd w:val="clear" w:color="auto" w:fill="auto"/>
            <w:vAlign w:val="center"/>
          </w:tcPr>
          <w:p w14:paraId="12A1DC8A" w14:textId="77777777" w:rsidR="009E4833" w:rsidRPr="00CB5EDB" w:rsidRDefault="009E4833" w:rsidP="00241BCD">
            <w:pPr>
              <w:spacing w:before="120" w:after="120"/>
              <w:jc w:val="center"/>
            </w:pPr>
            <w:r w:rsidRPr="009E4833"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6966595" w14:textId="77777777" w:rsidR="009E4833" w:rsidRPr="00CB5EDB" w:rsidRDefault="009E4833" w:rsidP="00241BCD">
            <w:pPr>
              <w:spacing w:before="120" w:after="120"/>
              <w:jc w:val="center"/>
            </w:pPr>
            <w:r w:rsidRPr="009E4833">
              <w:t>14</w:t>
            </w:r>
          </w:p>
        </w:tc>
        <w:tc>
          <w:tcPr>
            <w:tcW w:w="4110" w:type="dxa"/>
            <w:shd w:val="clear" w:color="auto" w:fill="auto"/>
          </w:tcPr>
          <w:p w14:paraId="32C401F6" w14:textId="77777777" w:rsidR="009E4833" w:rsidRPr="00C82837" w:rsidRDefault="009E4833" w:rsidP="00241BCD">
            <w:pPr>
              <w:spacing w:before="40"/>
            </w:pPr>
            <w:r w:rsidRPr="009E4833">
              <w:t xml:space="preserve">Labo </w:t>
            </w:r>
            <w:proofErr w:type="spellStart"/>
            <w:r w:rsidRPr="009E4833">
              <w:t>Clinic</w:t>
            </w:r>
            <w:proofErr w:type="spellEnd"/>
            <w:r w:rsidRPr="009E4833">
              <w:t xml:space="preserve"> Spółka z ograniczoną odpowiedzialnością spółka komandytowa</w:t>
            </w:r>
          </w:p>
          <w:p w14:paraId="248C055F" w14:textId="77777777" w:rsidR="009E4833" w:rsidRPr="00CB5EDB" w:rsidRDefault="009E4833" w:rsidP="00241BCD">
            <w:r w:rsidRPr="009E4833">
              <w:t>Dworcowa</w:t>
            </w:r>
            <w:r w:rsidRPr="00CB5EDB">
              <w:t xml:space="preserve"> </w:t>
            </w:r>
            <w:r w:rsidRPr="009E4833">
              <w:t>41a/2</w:t>
            </w:r>
            <w:r w:rsidRPr="00CB5EDB">
              <w:t xml:space="preserve"> </w:t>
            </w:r>
          </w:p>
          <w:p w14:paraId="2AB6E089" w14:textId="77777777" w:rsidR="009E4833" w:rsidRPr="00CB5EDB" w:rsidRDefault="009E4833" w:rsidP="00241BCD">
            <w:pPr>
              <w:spacing w:after="120"/>
              <w:jc w:val="both"/>
            </w:pPr>
            <w:r w:rsidRPr="009E4833">
              <w:t>10-437</w:t>
            </w:r>
            <w:r w:rsidRPr="00CB5EDB">
              <w:t xml:space="preserve"> </w:t>
            </w:r>
            <w:r w:rsidRPr="009E4833">
              <w:t>Olsztyn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4D0A523" w14:textId="77777777" w:rsidR="009E4833" w:rsidRPr="00CB5EDB" w:rsidRDefault="009E4833" w:rsidP="00241BCD">
            <w:pPr>
              <w:spacing w:before="120" w:after="120"/>
              <w:jc w:val="center"/>
            </w:pPr>
            <w:r w:rsidRPr="009E4833">
              <w:t>105 840.00 zł</w:t>
            </w:r>
          </w:p>
        </w:tc>
      </w:tr>
    </w:tbl>
    <w:p w14:paraId="0C8683E2" w14:textId="77777777" w:rsidR="00D23875" w:rsidRDefault="00D23875" w:rsidP="00D23875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</w:p>
    <w:p w14:paraId="4B8B8DE8" w14:textId="61336A6B" w:rsidR="00A80738" w:rsidRDefault="00A80738" w:rsidP="00D23875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  <w:r w:rsidRPr="006B27ED">
        <w:rPr>
          <w:i/>
          <w:sz w:val="22"/>
          <w:szCs w:val="22"/>
        </w:rPr>
        <w:t>Zamawiający</w:t>
      </w:r>
    </w:p>
    <w:p w14:paraId="219FA962" w14:textId="4EE65117" w:rsidR="00D23875" w:rsidRDefault="00D23875" w:rsidP="00D23875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>Z-ca Dyrektora ds. Finansowych</w:t>
      </w:r>
    </w:p>
    <w:p w14:paraId="688CD4D1" w14:textId="46F8E430" w:rsidR="00D23875" w:rsidRPr="006B27ED" w:rsidRDefault="00D23875" w:rsidP="00D23875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>mgr Dorota Gołąb-</w:t>
      </w:r>
      <w:proofErr w:type="spellStart"/>
      <w:r>
        <w:rPr>
          <w:i/>
          <w:sz w:val="22"/>
          <w:szCs w:val="22"/>
        </w:rPr>
        <w:t>Bełtowicz</w:t>
      </w:r>
      <w:proofErr w:type="spellEnd"/>
    </w:p>
    <w:p w14:paraId="43CFD699" w14:textId="290CFB76" w:rsidR="00C236D3" w:rsidRPr="006B27ED" w:rsidRDefault="009E4833" w:rsidP="00173B20">
      <w:pPr>
        <w:jc w:val="right"/>
        <w:rPr>
          <w:sz w:val="22"/>
          <w:szCs w:val="22"/>
        </w:rPr>
      </w:pPr>
      <w:r w:rsidRPr="009E4833">
        <w:rPr>
          <w:sz w:val="22"/>
          <w:szCs w:val="22"/>
        </w:rPr>
        <w:lastRenderedPageBreak/>
        <w:t xml:space="preserve">  </w:t>
      </w:r>
      <w:bookmarkEnd w:id="0"/>
    </w:p>
    <w:sectPr w:rsidR="00C236D3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7F22F0" w14:textId="77777777" w:rsidR="00033806" w:rsidRDefault="00033806">
      <w:r>
        <w:separator/>
      </w:r>
    </w:p>
  </w:endnote>
  <w:endnote w:type="continuationSeparator" w:id="0">
    <w:p w14:paraId="6EFABA5E" w14:textId="77777777" w:rsidR="00033806" w:rsidRDefault="000338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1D657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1C95EB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466E95" w14:textId="77777777" w:rsidR="009F189D" w:rsidRDefault="00D23875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0003E98">
        <v:line id="_x0000_s2049" style="position:absolute;left:0;text-align:left;z-index:251657728" from="-3.85pt,8.7pt" to="455.15pt,8.7pt"/>
      </w:pict>
    </w:r>
  </w:p>
  <w:p w14:paraId="600D0373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DD35E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B695E19" w14:textId="77777777" w:rsidR="009F189D" w:rsidRDefault="009F189D">
    <w:pPr>
      <w:pStyle w:val="Stopka"/>
      <w:tabs>
        <w:tab w:val="clear" w:pos="4536"/>
      </w:tabs>
      <w:jc w:val="center"/>
    </w:pPr>
  </w:p>
  <w:p w14:paraId="644B98A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32A914" w14:textId="77777777" w:rsidR="00033806" w:rsidRDefault="00033806">
      <w:r>
        <w:separator/>
      </w:r>
    </w:p>
  </w:footnote>
  <w:footnote w:type="continuationSeparator" w:id="0">
    <w:p w14:paraId="2D6C7C50" w14:textId="77777777" w:rsidR="00033806" w:rsidRDefault="000338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3B6F45" w14:textId="77777777" w:rsidR="009E4833" w:rsidRDefault="009E483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EB1877" w14:textId="77777777" w:rsidR="009E4833" w:rsidRDefault="009E483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5C5E0C" w14:textId="77777777" w:rsidR="009E4833" w:rsidRDefault="009E483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33806"/>
    <w:rsid w:val="00007727"/>
    <w:rsid w:val="00017720"/>
    <w:rsid w:val="00033806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D19BD"/>
    <w:rsid w:val="009E4833"/>
    <w:rsid w:val="009F189D"/>
    <w:rsid w:val="00A80738"/>
    <w:rsid w:val="00C236D3"/>
    <w:rsid w:val="00C659E2"/>
    <w:rsid w:val="00C82837"/>
    <w:rsid w:val="00CB0802"/>
    <w:rsid w:val="00CF6513"/>
    <w:rsid w:val="00D23875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3FC582C"/>
  <w15:chartTrackingRefBased/>
  <w15:docId w15:val="{8147FBEF-F822-40CE-82FB-FB1B949FBD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403</Words>
  <Characters>2185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2</cp:revision>
  <cp:lastPrinted>2021-08-04T11:19:00Z</cp:lastPrinted>
  <dcterms:created xsi:type="dcterms:W3CDTF">2021-08-04T11:20:00Z</dcterms:created>
  <dcterms:modified xsi:type="dcterms:W3CDTF">2021-08-04T11:20:00Z</dcterms:modified>
</cp:coreProperties>
</file>