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46C8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46C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6C81">
        <w:rPr>
          <w:sz w:val="22"/>
          <w:szCs w:val="22"/>
        </w:rPr>
        <w:t>2021-08-03</w:t>
      </w:r>
    </w:p>
    <w:p w:rsidR="00446C81" w:rsidRPr="00446C81" w:rsidRDefault="00446C81" w:rsidP="00577BC6">
      <w:pPr>
        <w:spacing w:after="40"/>
        <w:rPr>
          <w:b/>
          <w:bCs/>
          <w:sz w:val="22"/>
          <w:szCs w:val="22"/>
        </w:rPr>
      </w:pPr>
      <w:r w:rsidRPr="00446C81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446C81" w:rsidP="00577BC6">
      <w:pPr>
        <w:spacing w:after="40"/>
        <w:rPr>
          <w:b/>
          <w:bCs/>
          <w:sz w:val="22"/>
          <w:szCs w:val="22"/>
        </w:rPr>
      </w:pPr>
      <w:r w:rsidRPr="00446C81">
        <w:rPr>
          <w:b/>
          <w:bCs/>
          <w:sz w:val="22"/>
          <w:szCs w:val="22"/>
        </w:rPr>
        <w:t>Dział Zamówień Publicznych</w:t>
      </w:r>
    </w:p>
    <w:p w:rsidR="00D665F5" w:rsidRPr="00BD5546" w:rsidRDefault="00446C81" w:rsidP="00D665F5">
      <w:pPr>
        <w:rPr>
          <w:sz w:val="22"/>
          <w:szCs w:val="22"/>
        </w:rPr>
      </w:pPr>
      <w:r w:rsidRPr="00446C81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446C81">
        <w:rPr>
          <w:sz w:val="22"/>
          <w:szCs w:val="22"/>
        </w:rPr>
        <w:t>W-9/110,</w:t>
      </w:r>
    </w:p>
    <w:p w:rsidR="00D665F5" w:rsidRPr="00BD5546" w:rsidRDefault="00446C81" w:rsidP="00D665F5">
      <w:pPr>
        <w:rPr>
          <w:sz w:val="22"/>
          <w:szCs w:val="22"/>
        </w:rPr>
      </w:pPr>
      <w:r w:rsidRPr="00446C81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446C8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6C81" w:rsidRPr="00446C81">
        <w:rPr>
          <w:b/>
          <w:sz w:val="22"/>
          <w:szCs w:val="22"/>
        </w:rPr>
        <w:t>KA-2/042/2021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28762E">
        <w:rPr>
          <w:b/>
          <w:spacing w:val="20"/>
          <w:sz w:val="28"/>
        </w:rPr>
        <w:t xml:space="preserve"> - korekta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28762E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6C81" w:rsidRPr="00446C81">
        <w:rPr>
          <w:sz w:val="22"/>
          <w:szCs w:val="22"/>
        </w:rPr>
        <w:t>podstawowy</w:t>
      </w:r>
      <w:r w:rsidR="0028762E">
        <w:rPr>
          <w:sz w:val="22"/>
          <w:szCs w:val="22"/>
        </w:rPr>
        <w:t xml:space="preserve">m pn. </w:t>
      </w:r>
      <w:r w:rsidR="00446C81" w:rsidRPr="00446C81">
        <w:rPr>
          <w:b/>
          <w:sz w:val="22"/>
          <w:szCs w:val="22"/>
        </w:rPr>
        <w:t xml:space="preserve">Utrzymanie czystości w budynkach Domów Studenckich Politechniki Krakowskiej </w:t>
      </w:r>
      <w:r w:rsidR="0028762E">
        <w:rPr>
          <w:b/>
          <w:sz w:val="22"/>
          <w:szCs w:val="22"/>
        </w:rPr>
        <w:t xml:space="preserve">                        </w:t>
      </w:r>
      <w:r w:rsidR="00446C81" w:rsidRPr="00446C81">
        <w:rPr>
          <w:b/>
          <w:sz w:val="22"/>
          <w:szCs w:val="22"/>
        </w:rPr>
        <w:t>przy ul. Skarżyńskiego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46C81" w:rsidRPr="00446C81">
        <w:rPr>
          <w:sz w:val="22"/>
          <w:szCs w:val="22"/>
        </w:rPr>
        <w:t xml:space="preserve">(Dz.U. </w:t>
      </w:r>
      <w:r w:rsidR="0028762E">
        <w:rPr>
          <w:sz w:val="22"/>
          <w:szCs w:val="22"/>
        </w:rPr>
        <w:t xml:space="preserve">2021 </w:t>
      </w:r>
      <w:r w:rsidR="00446C81" w:rsidRPr="00446C81">
        <w:rPr>
          <w:sz w:val="22"/>
          <w:szCs w:val="22"/>
        </w:rPr>
        <w:t xml:space="preserve">poz. </w:t>
      </w:r>
      <w:r w:rsidR="0028762E">
        <w:rPr>
          <w:sz w:val="22"/>
          <w:szCs w:val="22"/>
        </w:rPr>
        <w:t>1129</w:t>
      </w:r>
      <w:r w:rsidR="00446C81" w:rsidRPr="00446C81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6C81" w:rsidRPr="00446C81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446C81" w:rsidRPr="00446C81">
        <w:rPr>
          <w:sz w:val="22"/>
          <w:szCs w:val="22"/>
        </w:rPr>
        <w:t>1</w:t>
      </w:r>
      <w:r w:rsidR="0028762E">
        <w:rPr>
          <w:sz w:val="22"/>
          <w:szCs w:val="22"/>
        </w:rPr>
        <w:t>2</w:t>
      </w:r>
      <w:r w:rsidR="00446C81" w:rsidRPr="00446C81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center"/>
            </w:pPr>
            <w:r w:rsidRPr="00446C81">
              <w:t>1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Security &amp; Cleaning System Sp. z o. o.</w:t>
            </w:r>
          </w:p>
          <w:p w:rsidR="00446C81" w:rsidRPr="00490DC0" w:rsidRDefault="00446C81" w:rsidP="00AF45A9">
            <w:r w:rsidRPr="00446C81">
              <w:t>ul. Racławicka</w:t>
            </w:r>
            <w:r w:rsidRPr="00490DC0">
              <w:t xml:space="preserve"> </w:t>
            </w:r>
            <w:r w:rsidRPr="00446C81">
              <w:t>15/19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53-149</w:t>
            </w:r>
            <w:r w:rsidRPr="00490DC0">
              <w:t xml:space="preserve"> </w:t>
            </w:r>
            <w:r w:rsidRPr="00446C8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455 104.30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center"/>
            </w:pPr>
            <w:r w:rsidRPr="00446C81">
              <w:t>2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AGRO SERVICE Piotr Kulak</w:t>
            </w:r>
          </w:p>
          <w:p w:rsidR="00446C81" w:rsidRPr="00490DC0" w:rsidRDefault="00446C81" w:rsidP="00AF45A9">
            <w:r w:rsidRPr="00446C81">
              <w:t>ul. Sarmacka</w:t>
            </w:r>
            <w:r w:rsidRPr="00490DC0">
              <w:t xml:space="preserve"> </w:t>
            </w:r>
            <w:r w:rsidRPr="00446C81">
              <w:t>7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40-607</w:t>
            </w:r>
            <w:r w:rsidRPr="00490DC0">
              <w:t xml:space="preserve"> </w:t>
            </w:r>
            <w:r w:rsidRPr="00446C8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472 881.80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center"/>
            </w:pPr>
            <w:r w:rsidRPr="00446C81">
              <w:t>3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PROMOS    Sp. z o.o.</w:t>
            </w:r>
          </w:p>
          <w:p w:rsidR="00446C81" w:rsidRPr="00490DC0" w:rsidRDefault="00446C81" w:rsidP="00AF45A9">
            <w:r w:rsidRPr="00446C81">
              <w:t>ul. Kocmyrzowska</w:t>
            </w:r>
            <w:r w:rsidRPr="00490DC0">
              <w:t xml:space="preserve"> </w:t>
            </w:r>
            <w:r w:rsidRPr="00446C81">
              <w:t>13 A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31-750</w:t>
            </w:r>
            <w:r w:rsidRPr="00490DC0">
              <w:t xml:space="preserve"> </w:t>
            </w:r>
            <w:r w:rsidRPr="00446C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549 639.90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center"/>
            </w:pPr>
            <w:r w:rsidRPr="00446C81">
              <w:t>4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Frontida Sp. z o. o.</w:t>
            </w:r>
          </w:p>
          <w:p w:rsidR="00446C81" w:rsidRPr="00490DC0" w:rsidRDefault="00446C81" w:rsidP="00AF45A9">
            <w:r w:rsidRPr="00446C81">
              <w:t>ul. Jana Gutenberga</w:t>
            </w:r>
            <w:r w:rsidRPr="00490DC0">
              <w:t xml:space="preserve"> </w:t>
            </w:r>
            <w:r w:rsidRPr="00446C81">
              <w:t>1/21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30-348</w:t>
            </w:r>
            <w:r w:rsidRPr="00490DC0">
              <w:t xml:space="preserve"> </w:t>
            </w:r>
            <w:r w:rsidRPr="00446C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416 882.60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center"/>
            </w:pPr>
            <w:r w:rsidRPr="00446C81">
              <w:t>5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Grupa PROBUD Sp. z o. o. - lider konsorcjum</w:t>
            </w:r>
          </w:p>
          <w:p w:rsidR="00446C81" w:rsidRPr="00490DC0" w:rsidRDefault="00446C81" w:rsidP="00AF45A9">
            <w:r w:rsidRPr="00446C81">
              <w:t>ul. Jagiellońska</w:t>
            </w:r>
            <w:r w:rsidRPr="00490DC0">
              <w:t xml:space="preserve"> </w:t>
            </w:r>
            <w:r w:rsidRPr="00446C81">
              <w:t>4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44-100</w:t>
            </w:r>
            <w:r w:rsidRPr="00490DC0">
              <w:t xml:space="preserve"> </w:t>
            </w:r>
            <w:r w:rsidRPr="00446C81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414 215.90 zł</w:t>
            </w:r>
          </w:p>
        </w:tc>
      </w:tr>
      <w:tr w:rsidR="0028762E" w:rsidRPr="0028762E" w:rsidTr="00AF45A9">
        <w:tc>
          <w:tcPr>
            <w:tcW w:w="993" w:type="dxa"/>
            <w:shd w:val="clear" w:color="auto" w:fill="auto"/>
            <w:vAlign w:val="center"/>
          </w:tcPr>
          <w:p w:rsidR="0028762E" w:rsidRPr="0028762E" w:rsidRDefault="0028762E" w:rsidP="00AF45A9">
            <w:pPr>
              <w:spacing w:before="120" w:after="120"/>
              <w:jc w:val="center"/>
              <w:rPr>
                <w:b/>
              </w:rPr>
            </w:pPr>
            <w:r w:rsidRPr="0028762E">
              <w:rPr>
                <w:b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28762E" w:rsidRDefault="0028762E" w:rsidP="00AF45A9">
            <w:pPr>
              <w:spacing w:before="40"/>
              <w:rPr>
                <w:b/>
              </w:rPr>
            </w:pPr>
            <w:r w:rsidRPr="0028762E">
              <w:rPr>
                <w:b/>
              </w:rPr>
              <w:t xml:space="preserve">Przedsiębiorstwo Wielobranżowe KARPINEX </w:t>
            </w:r>
          </w:p>
          <w:p w:rsidR="0028762E" w:rsidRPr="0028762E" w:rsidRDefault="0028762E" w:rsidP="00AF45A9">
            <w:pPr>
              <w:spacing w:before="40"/>
              <w:rPr>
                <w:b/>
              </w:rPr>
            </w:pPr>
            <w:r w:rsidRPr="0028762E">
              <w:rPr>
                <w:b/>
              </w:rPr>
              <w:t>Barbara Karpińska</w:t>
            </w:r>
          </w:p>
          <w:p w:rsidR="0028762E" w:rsidRPr="0028762E" w:rsidRDefault="0028762E" w:rsidP="00AF45A9">
            <w:pPr>
              <w:rPr>
                <w:b/>
              </w:rPr>
            </w:pPr>
            <w:r w:rsidRPr="0028762E">
              <w:rPr>
                <w:b/>
              </w:rPr>
              <w:t xml:space="preserve">ul. Cedrowa 5 </w:t>
            </w:r>
          </w:p>
          <w:p w:rsidR="0028762E" w:rsidRPr="0028762E" w:rsidRDefault="0028762E" w:rsidP="00AF45A9">
            <w:pPr>
              <w:spacing w:after="40"/>
              <w:jc w:val="both"/>
              <w:rPr>
                <w:b/>
              </w:rPr>
            </w:pPr>
            <w:r w:rsidRPr="0028762E">
              <w:rPr>
                <w:b/>
              </w:rPr>
              <w:t>25-900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762E" w:rsidRPr="0028762E" w:rsidRDefault="0028762E" w:rsidP="00AF45A9">
            <w:pPr>
              <w:spacing w:before="120" w:after="120"/>
              <w:jc w:val="both"/>
              <w:rPr>
                <w:b/>
              </w:rPr>
            </w:pPr>
            <w:r w:rsidRPr="0028762E">
              <w:rPr>
                <w:b/>
              </w:rPr>
              <w:t>504 881.30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28762E" w:rsidP="00AF45A9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Usługi Hydrotechniczno-Budowlane HYDROBUD Sp. z o. o.</w:t>
            </w:r>
          </w:p>
          <w:p w:rsidR="00446C81" w:rsidRPr="00490DC0" w:rsidRDefault="00446C81" w:rsidP="00AF45A9">
            <w:r w:rsidRPr="00446C81">
              <w:t>ul. 11 Listopada</w:t>
            </w:r>
            <w:r w:rsidRPr="00490DC0">
              <w:t xml:space="preserve"> </w:t>
            </w:r>
            <w:r w:rsidRPr="00446C81">
              <w:t>42c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62-510</w:t>
            </w:r>
            <w:r w:rsidRPr="00490DC0">
              <w:t xml:space="preserve"> </w:t>
            </w:r>
            <w:r w:rsidRPr="00446C81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450 000.00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28762E" w:rsidP="00AF45A9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Firma Usługowa AGA Agnieszka Kasińska</w:t>
            </w:r>
          </w:p>
          <w:p w:rsidR="00446C81" w:rsidRPr="00490DC0" w:rsidRDefault="00446C81" w:rsidP="00AF45A9">
            <w:r w:rsidRPr="00446C81">
              <w:t>ul. Energetyków</w:t>
            </w:r>
            <w:r w:rsidRPr="00490DC0">
              <w:t xml:space="preserve"> </w:t>
            </w:r>
            <w:r w:rsidRPr="00446C81">
              <w:t>5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43-170</w:t>
            </w:r>
            <w:r w:rsidRPr="00490DC0">
              <w:t xml:space="preserve"> </w:t>
            </w:r>
            <w:r w:rsidRPr="00446C81">
              <w:t>Łaziska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487 103.80 zł</w:t>
            </w:r>
          </w:p>
        </w:tc>
      </w:tr>
      <w:tr w:rsidR="00446C81" w:rsidRPr="00493F8C" w:rsidTr="00AF45A9">
        <w:tc>
          <w:tcPr>
            <w:tcW w:w="993" w:type="dxa"/>
            <w:shd w:val="clear" w:color="auto" w:fill="auto"/>
            <w:vAlign w:val="center"/>
          </w:tcPr>
          <w:p w:rsidR="00446C81" w:rsidRPr="00490DC0" w:rsidRDefault="0028762E" w:rsidP="00AF45A9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5244" w:type="dxa"/>
            <w:shd w:val="clear" w:color="auto" w:fill="auto"/>
          </w:tcPr>
          <w:p w:rsidR="00446C81" w:rsidRPr="00490DC0" w:rsidRDefault="00446C81" w:rsidP="00AF45A9">
            <w:pPr>
              <w:spacing w:before="40"/>
            </w:pPr>
            <w:r w:rsidRPr="00446C81">
              <w:t>HEMAG H. Guziak Spółka Jawna</w:t>
            </w:r>
          </w:p>
          <w:p w:rsidR="00446C81" w:rsidRPr="00490DC0" w:rsidRDefault="00446C81" w:rsidP="00AF45A9">
            <w:r w:rsidRPr="00446C81">
              <w:t>ul. Konecznego</w:t>
            </w:r>
            <w:r w:rsidRPr="00490DC0">
              <w:t xml:space="preserve"> </w:t>
            </w:r>
            <w:r w:rsidRPr="00446C81">
              <w:t>8</w:t>
            </w:r>
            <w:r w:rsidRPr="00490DC0">
              <w:t xml:space="preserve"> </w:t>
            </w:r>
          </w:p>
          <w:p w:rsidR="00446C81" w:rsidRPr="00490DC0" w:rsidRDefault="00446C81" w:rsidP="00AF45A9">
            <w:pPr>
              <w:spacing w:after="40"/>
              <w:jc w:val="both"/>
            </w:pPr>
            <w:r w:rsidRPr="00446C81">
              <w:t>31-216</w:t>
            </w:r>
            <w:r w:rsidRPr="00490DC0">
              <w:t xml:space="preserve"> </w:t>
            </w:r>
            <w:r w:rsidRPr="00446C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C81" w:rsidRPr="00490DC0" w:rsidRDefault="00446C81" w:rsidP="00AF45A9">
            <w:pPr>
              <w:spacing w:before="120" w:after="120"/>
              <w:jc w:val="both"/>
            </w:pPr>
            <w:r w:rsidRPr="00446C81">
              <w:t>451 548.70 zł</w:t>
            </w:r>
          </w:p>
        </w:tc>
      </w:tr>
    </w:tbl>
    <w:p w:rsidR="00C236D3" w:rsidRDefault="00C236D3" w:rsidP="0028762E">
      <w:pPr>
        <w:pStyle w:val="Tekstpodstawowy"/>
        <w:spacing w:after="480"/>
        <w:ind w:left="3119" w:firstLine="425"/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33C" w:rsidRDefault="0017233C">
      <w:r>
        <w:separator/>
      </w:r>
    </w:p>
  </w:endnote>
  <w:endnote w:type="continuationSeparator" w:id="0">
    <w:p w:rsidR="0017233C" w:rsidRDefault="00172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053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72C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33C" w:rsidRDefault="0017233C">
      <w:r>
        <w:separator/>
      </w:r>
    </w:p>
  </w:footnote>
  <w:footnote w:type="continuationSeparator" w:id="0">
    <w:p w:rsidR="0017233C" w:rsidRDefault="00172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81" w:rsidRDefault="00446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81" w:rsidRDefault="00446C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81" w:rsidRDefault="00446C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A9"/>
    <w:rsid w:val="00007727"/>
    <w:rsid w:val="00017720"/>
    <w:rsid w:val="00035488"/>
    <w:rsid w:val="000D7F25"/>
    <w:rsid w:val="000E00E5"/>
    <w:rsid w:val="001146A4"/>
    <w:rsid w:val="0017233C"/>
    <w:rsid w:val="00173B20"/>
    <w:rsid w:val="001C69FF"/>
    <w:rsid w:val="0023318D"/>
    <w:rsid w:val="0028762E"/>
    <w:rsid w:val="002A64A9"/>
    <w:rsid w:val="003B6B36"/>
    <w:rsid w:val="003D72FD"/>
    <w:rsid w:val="003F57CD"/>
    <w:rsid w:val="00423179"/>
    <w:rsid w:val="00446C81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0538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53C245F-6BA9-49C0-8BFD-49CE87B2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2</cp:revision>
  <cp:lastPrinted>2021-08-03T07:15:00Z</cp:lastPrinted>
  <dcterms:created xsi:type="dcterms:W3CDTF">2021-08-03T07:20:00Z</dcterms:created>
  <dcterms:modified xsi:type="dcterms:W3CDTF">2021-08-03T07:20:00Z</dcterms:modified>
</cp:coreProperties>
</file>