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7FBA56B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42877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04C196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42877">
        <w:rPr>
          <w:b/>
          <w:sz w:val="22"/>
          <w:szCs w:val="22"/>
        </w:rPr>
        <w:t>16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305633" w14:textId="3B99AFCF" w:rsidR="00F61657" w:rsidRDefault="00042877" w:rsidP="00F6165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Świadczenie usług żywienia pacjentów szpitala.</w:t>
      </w:r>
      <w:bookmarkStart w:id="0" w:name="_GoBack"/>
      <w:bookmarkEnd w:id="0"/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9E44B" w14:textId="77777777" w:rsidR="003873A1" w:rsidRDefault="003873A1">
      <w:r>
        <w:separator/>
      </w:r>
    </w:p>
  </w:endnote>
  <w:endnote w:type="continuationSeparator" w:id="0">
    <w:p w14:paraId="04F0F6FA" w14:textId="77777777" w:rsidR="003873A1" w:rsidRDefault="0038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2B5E8" w14:textId="77777777" w:rsidR="003873A1" w:rsidRDefault="003873A1">
      <w:r>
        <w:separator/>
      </w:r>
    </w:p>
  </w:footnote>
  <w:footnote w:type="continuationSeparator" w:id="0">
    <w:p w14:paraId="462DEC7C" w14:textId="77777777" w:rsidR="003873A1" w:rsidRDefault="00387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0C6B6-A2A9-41BA-B74A-3A1C0D32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2021-07-30T13:46:00Z</dcterms:created>
  <dcterms:modified xsi:type="dcterms:W3CDTF">2021-07-30T13:46:00Z</dcterms:modified>
</cp:coreProperties>
</file>