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6F18E1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46CF2" w:rsidRPr="00646CF2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646CF2" w:rsidRPr="00646CF2">
        <w:rPr>
          <w:b/>
          <w:sz w:val="22"/>
          <w:szCs w:val="22"/>
        </w:rPr>
        <w:t>Świadczenie usług żywienia pacjentów szpitala.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5"/>
        <w:gridCol w:w="6179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Pr="007677F8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Pr="007677F8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</w:t>
            </w:r>
            <w:r w:rsidR="004375E5">
              <w:rPr>
                <w:rFonts w:eastAsia="Calibri"/>
                <w:sz w:val="22"/>
                <w:szCs w:val="22"/>
                <w:lang w:eastAsia="en-US"/>
              </w:rPr>
              <w:t>ajem*</w:t>
            </w:r>
            <w:r w:rsidRPr="004375E5">
              <w:rPr>
                <w:rFonts w:eastAsia="Calibri"/>
                <w:sz w:val="22"/>
                <w:szCs w:val="22"/>
                <w:lang w:eastAsia="en-US"/>
              </w:rPr>
              <w:t>………………………………………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</w:p>
          <w:p w:rsidR="007A4AB3" w:rsidRPr="007677F8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7677F8" w:rsidRDefault="007A4AB3" w:rsidP="007A4AB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06525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</w:t>
      </w:r>
      <w:r w:rsidR="00406525">
        <w:rPr>
          <w:sz w:val="22"/>
        </w:rPr>
        <w:t xml:space="preserve">(suma pkt.2 </w:t>
      </w:r>
      <w:proofErr w:type="spellStart"/>
      <w:r w:rsidR="00406525">
        <w:rPr>
          <w:sz w:val="22"/>
        </w:rPr>
        <w:t>ppkt</w:t>
      </w:r>
      <w:proofErr w:type="spellEnd"/>
      <w:r w:rsidR="00406525">
        <w:rPr>
          <w:sz w:val="22"/>
        </w:rPr>
        <w:t xml:space="preserve"> A+B+C+D+E+F+G)</w:t>
      </w:r>
    </w:p>
    <w:p w:rsidR="004D5A42" w:rsidRPr="0097776D" w:rsidRDefault="004D5A42" w:rsidP="00406525">
      <w:pPr>
        <w:pStyle w:val="Akapitzlist"/>
        <w:spacing w:after="120" w:line="276" w:lineRule="auto"/>
        <w:ind w:left="284"/>
        <w:jc w:val="both"/>
        <w:rPr>
          <w:sz w:val="22"/>
        </w:rPr>
      </w:pPr>
      <w:r w:rsidRPr="0097776D">
        <w:rPr>
          <w:sz w:val="22"/>
        </w:rPr>
        <w:t>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4A095D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4A095D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4A095D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4A095D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7A4AB3" w:rsidP="007A4AB3">
      <w:pPr>
        <w:numPr>
          <w:ilvl w:val="0"/>
          <w:numId w:val="1"/>
        </w:numPr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Przedstawiamy w</w:t>
      </w:r>
      <w:r w:rsidR="004A095D">
        <w:rPr>
          <w:sz w:val="22"/>
          <w:szCs w:val="22"/>
        </w:rPr>
        <w:t>ykonanie poszczególnych części przedmiotu zamówienia zgodnie, ze Specyfikacją Istotnych Warunków Zamówienia, stosując niżej wymienione stawki:</w:t>
      </w:r>
    </w:p>
    <w:p w:rsidR="00406525" w:rsidRPr="00B66AA8" w:rsidRDefault="00406525" w:rsidP="00406525">
      <w:pPr>
        <w:pStyle w:val="Akapitzlist"/>
        <w:numPr>
          <w:ilvl w:val="0"/>
          <w:numId w:val="13"/>
        </w:numPr>
        <w:spacing w:after="60"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DIETA MAMY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1 miesiąc świadczenia usługi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900 posiłków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 xml:space="preserve"> 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900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Default="00406525" w:rsidP="00406525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:rsidR="00406525" w:rsidRPr="00957443" w:rsidRDefault="00406525" w:rsidP="00406525">
      <w:pPr>
        <w:pStyle w:val="Akapitzlist"/>
        <w:numPr>
          <w:ilvl w:val="0"/>
          <w:numId w:val="13"/>
        </w:numPr>
        <w:spacing w:after="60" w:line="276" w:lineRule="auto"/>
        <w:jc w:val="both"/>
        <w:rPr>
          <w:color w:val="FF0000"/>
          <w:sz w:val="22"/>
          <w:szCs w:val="22"/>
        </w:rPr>
      </w:pPr>
      <w:r w:rsidRPr="00957443">
        <w:rPr>
          <w:color w:val="FF0000"/>
          <w:sz w:val="22"/>
          <w:szCs w:val="22"/>
        </w:rPr>
        <w:t>DIETA MAMY</w:t>
      </w:r>
      <w:r>
        <w:rPr>
          <w:color w:val="FF0000"/>
          <w:sz w:val="22"/>
          <w:szCs w:val="22"/>
        </w:rPr>
        <w:t xml:space="preserve"> w opakowaniu jednorazowym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1 miesiąc świadczenia usługi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B66AA8" w:rsidRDefault="00406525" w:rsidP="00406525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MIESZANKI MLECZNE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60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60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B66AA8" w:rsidRDefault="00406525" w:rsidP="00406525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MIESZANKI MLECZNE LECZNICZE (CENA ZA WYKONANIE MIESZANKI)</w:t>
      </w:r>
      <w:r>
        <w:rPr>
          <w:color w:val="FF0000"/>
          <w:sz w:val="22"/>
          <w:szCs w:val="22"/>
        </w:rPr>
        <w:t xml:space="preserve"> – dziennie średnio 900 ml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</w:t>
            </w:r>
            <w:r>
              <w:rPr>
                <w:rFonts w:cs="Times New Roman"/>
                <w:b/>
                <w:bCs/>
                <w:sz w:val="18"/>
                <w:szCs w:val="18"/>
              </w:rPr>
              <w:t>00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ml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00 ml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mieszanek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 xml:space="preserve">1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mieszanek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B66AA8" w:rsidRDefault="00406525" w:rsidP="00406525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POZOSTAŁE DIETY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550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550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957443" w:rsidRDefault="00406525" w:rsidP="00406525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957443">
        <w:rPr>
          <w:color w:val="FF0000"/>
          <w:sz w:val="22"/>
          <w:szCs w:val="22"/>
        </w:rPr>
        <w:t>POZOSTAŁE DIETY</w:t>
      </w:r>
      <w:r>
        <w:rPr>
          <w:color w:val="FF0000"/>
          <w:sz w:val="22"/>
          <w:szCs w:val="22"/>
        </w:rPr>
        <w:t xml:space="preserve"> w opakowaniu jednorazowym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270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70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996263" w:rsidRPr="00957443" w:rsidRDefault="00996263" w:rsidP="00996263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DODATKOWO: Kuchnia mleczna -zupki, obiadki, deserki  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996263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>250  ml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za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>250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 xml:space="preserve">ml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>za</w:t>
            </w:r>
            <w:proofErr w:type="spellEnd"/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>250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 xml:space="preserve">ml   x 30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</w:t>
            </w:r>
            <w:r w:rsidR="0092642B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2642B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2642B">
              <w:rPr>
                <w:rFonts w:cs="Times New Roman"/>
                <w:b/>
                <w:bCs/>
                <w:sz w:val="18"/>
                <w:szCs w:val="18"/>
              </w:rPr>
              <w:t>250</w:t>
            </w:r>
            <w:r w:rsidR="0092642B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2642B">
              <w:rPr>
                <w:rFonts w:cs="Times New Roman"/>
                <w:b/>
                <w:bCs/>
                <w:sz w:val="18"/>
                <w:szCs w:val="18"/>
              </w:rPr>
              <w:t xml:space="preserve">ml   x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996263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996263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6263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406525" w:rsidRDefault="00406525" w:rsidP="00406525">
      <w:pPr>
        <w:spacing w:line="276" w:lineRule="auto"/>
        <w:ind w:left="284"/>
        <w:contextualSpacing/>
        <w:jc w:val="both"/>
        <w:rPr>
          <w:sz w:val="22"/>
          <w:szCs w:val="22"/>
        </w:rPr>
      </w:pPr>
      <w:bookmarkStart w:id="0" w:name="_GoBack"/>
      <w:bookmarkEnd w:id="0"/>
    </w:p>
    <w:p w:rsidR="004A095D" w:rsidRDefault="004A095D" w:rsidP="002C1A74">
      <w:pPr>
        <w:numPr>
          <w:ilvl w:val="0"/>
          <w:numId w:val="1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sz w:val="22"/>
          <w:szCs w:val="22"/>
        </w:rPr>
        <w:t>, że:</w:t>
      </w: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Adres zakładu, w którym będą wykonywane usługi przygotowywania posiłków dla Zamawiającego:</w:t>
      </w:r>
    </w:p>
    <w:p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:rsidR="00133CBA" w:rsidRDefault="00133CBA" w:rsidP="00133CBA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Oświadczamy, że zapewnimy utrzymanie stanu zatrudnienia, koniecznego do wykonywania ciągłości usługi.</w:t>
      </w:r>
    </w:p>
    <w:p w:rsidR="00133CBA" w:rsidRDefault="00133CBA" w:rsidP="00133CBA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Oświadczamy, że dysponujemy:</w:t>
      </w:r>
    </w:p>
    <w:p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1/ 2-3 dyplomowanymi kucharzami oraz 2-3 dietetykami lub technologami żywienia ze specjalizacją – żywienie człowieka -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</w:p>
    <w:p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2/ powyżej 3 dyplomowanymi kucharzami oraz powyżej 3 dietetykami lub technologami żywienia ze specjalizacją – żywienie człowieka –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</w:p>
    <w:p w:rsidR="00133CBA" w:rsidRDefault="00133CBA" w:rsidP="00133CBA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wdrożymy system elektronicznego zamawiania posiłków : </w:t>
      </w:r>
    </w:p>
    <w:p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1/ termin wdrożenia elektronicznego systemu zamawiania posiłków do 14 dni od daty podpisania umowy –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  <w:r w:rsidR="004375E5">
        <w:rPr>
          <w:sz w:val="22"/>
          <w:szCs w:val="22"/>
        </w:rPr>
        <w:t xml:space="preserve"> </w:t>
      </w:r>
    </w:p>
    <w:p w:rsidR="00D6443B" w:rsidRDefault="004A095D" w:rsidP="00D6443B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2/ termin wdrożenia elektronicznego systemu zamawiania posiłków 15-30 dni od daty podpisania umowy –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</w:p>
    <w:p w:rsidR="00020C5D" w:rsidRDefault="00020C5D" w:rsidP="00020C5D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termin płatności wynosi 60 dni od dnia otrzymania faktury. </w:t>
      </w:r>
    </w:p>
    <w:p w:rsidR="00D6443B" w:rsidRDefault="00D6443B" w:rsidP="00D6443B">
      <w:pPr>
        <w:pStyle w:val="Akapitzlist"/>
        <w:ind w:left="796"/>
        <w:rPr>
          <w:sz w:val="22"/>
          <w:szCs w:val="22"/>
        </w:rPr>
      </w:pPr>
    </w:p>
    <w:p w:rsidR="00D6443B" w:rsidRDefault="00D6443B" w:rsidP="00D6443B">
      <w:pPr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do wykonania usługi zapewnimy min. 9 nowych wózków </w:t>
      </w:r>
      <w:r w:rsidRPr="00FA62CA">
        <w:t>bemarowych do transportu posiłków na Oddziały Szpitala</w:t>
      </w:r>
      <w:r>
        <w:t xml:space="preserve"> </w:t>
      </w:r>
      <w:r>
        <w:rPr>
          <w:sz w:val="22"/>
          <w:szCs w:val="22"/>
        </w:rPr>
        <w:t xml:space="preserve">najpóźniej w pierwszym dniu wykonywania usługi. </w:t>
      </w:r>
    </w:p>
    <w:p w:rsidR="00D6443B" w:rsidRDefault="00D6443B" w:rsidP="00D6443B">
      <w:pPr>
        <w:pStyle w:val="Akapitzlist"/>
        <w:ind w:left="796"/>
        <w:rPr>
          <w:sz w:val="22"/>
          <w:szCs w:val="22"/>
        </w:rPr>
      </w:pPr>
    </w:p>
    <w:p w:rsidR="00133CBA" w:rsidRDefault="00133CBA" w:rsidP="00133CBA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:rsidR="00133CBA" w:rsidRDefault="00133CBA" w:rsidP="00133CBA">
      <w:pPr>
        <w:pStyle w:val="Akapitzlist"/>
        <w:rPr>
          <w:sz w:val="22"/>
          <w:szCs w:val="22"/>
        </w:rPr>
      </w:pPr>
    </w:p>
    <w:p w:rsidR="00133CBA" w:rsidRDefault="00133CBA" w:rsidP="00133CBA">
      <w:pPr>
        <w:pStyle w:val="Akapitzlist"/>
        <w:ind w:left="796"/>
        <w:jc w:val="both"/>
        <w:rPr>
          <w:sz w:val="22"/>
          <w:szCs w:val="22"/>
        </w:rPr>
      </w:pPr>
    </w:p>
    <w:p w:rsidR="004A095D" w:rsidRDefault="004A095D" w:rsidP="004A095D">
      <w:pPr>
        <w:numPr>
          <w:ilvl w:val="0"/>
          <w:numId w:val="7"/>
        </w:numPr>
        <w:ind w:left="641" w:hanging="21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uważamy się za związanych niniejszą ofertą na czas wskazany w Specyfikacji Warunków Zamówienia;</w:t>
      </w:r>
    </w:p>
    <w:p w:rsidR="00133CBA" w:rsidRDefault="00133CBA" w:rsidP="00133CBA">
      <w:pPr>
        <w:ind w:left="641"/>
        <w:contextualSpacing/>
        <w:jc w:val="both"/>
        <w:rPr>
          <w:sz w:val="22"/>
          <w:szCs w:val="22"/>
        </w:rPr>
      </w:pPr>
    </w:p>
    <w:p w:rsidR="004A095D" w:rsidRDefault="004A095D" w:rsidP="004A095D">
      <w:pPr>
        <w:numPr>
          <w:ilvl w:val="0"/>
          <w:numId w:val="7"/>
        </w:num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zamierzamy / nie zamierzamy powierzyć realizację następujących części zamówienia podwykonawcom*:</w:t>
      </w:r>
    </w:p>
    <w:p w:rsidR="004A095D" w:rsidRDefault="004A095D" w:rsidP="004A095D">
      <w:pPr>
        <w:spacing w:before="120" w:after="120"/>
        <w:ind w:left="644"/>
        <w:contextualSpacing/>
        <w:jc w:val="both"/>
        <w:rPr>
          <w:sz w:val="22"/>
          <w:szCs w:val="22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4A095D" w:rsidTr="004A095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A095D" w:rsidTr="004A09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A095D" w:rsidTr="004A09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80930" w:rsidRDefault="00380930" w:rsidP="00380930">
      <w:pPr>
        <w:pStyle w:val="Akapitzlist"/>
        <w:shd w:val="clear" w:color="auto" w:fill="FFFFFF"/>
        <w:tabs>
          <w:tab w:val="left" w:pos="1207"/>
          <w:tab w:val="left" w:pos="1278"/>
        </w:tabs>
        <w:ind w:left="0"/>
        <w:jc w:val="both"/>
        <w:rPr>
          <w:rStyle w:val="Domylnaczcionkaakapitu3"/>
        </w:rPr>
      </w:pPr>
    </w:p>
    <w:p w:rsidR="00380930" w:rsidRDefault="00380930" w:rsidP="00380930">
      <w:pPr>
        <w:pStyle w:val="Akapitzlist"/>
        <w:shd w:val="clear" w:color="auto" w:fill="FFFFFF"/>
        <w:tabs>
          <w:tab w:val="left" w:pos="1207"/>
          <w:tab w:val="left" w:pos="1278"/>
        </w:tabs>
        <w:ind w:left="0"/>
        <w:jc w:val="both"/>
        <w:rPr>
          <w:color w:val="000000"/>
          <w:sz w:val="22"/>
          <w:szCs w:val="22"/>
        </w:rPr>
      </w:pPr>
      <w:r>
        <w:rPr>
          <w:rStyle w:val="Domylnaczcionkaakapitu3"/>
        </w:rPr>
        <w:t xml:space="preserve"> </w:t>
      </w:r>
      <w:r w:rsidR="002C1A74">
        <w:rPr>
          <w:rStyle w:val="Domylnaczcionkaakapitu3"/>
        </w:rPr>
        <w:t>j</w:t>
      </w:r>
      <w:r>
        <w:rPr>
          <w:rStyle w:val="Domylnaczcionkaakapitu3"/>
        </w:rPr>
        <w:t xml:space="preserve">). W przypadku wspólnego ubiegania się o zamówienie Wykonawców </w:t>
      </w:r>
      <w:r>
        <w:rPr>
          <w:color w:val="000000"/>
        </w:rPr>
        <w:t>na podstawie art. 117 ust. 4 ustawy oświadczamy, że:</w:t>
      </w:r>
    </w:p>
    <w:p w:rsidR="00380930" w:rsidRDefault="00380930" w:rsidP="00380930">
      <w:pPr>
        <w:tabs>
          <w:tab w:val="left" w:pos="709"/>
        </w:tabs>
        <w:spacing w:line="360" w:lineRule="auto"/>
        <w:ind w:left="720"/>
        <w:jc w:val="both"/>
        <w:rPr>
          <w:color w:val="000000"/>
          <w:sz w:val="22"/>
          <w:szCs w:val="22"/>
        </w:rPr>
      </w:pPr>
    </w:p>
    <w:p w:rsidR="00380930" w:rsidRDefault="00380930" w:rsidP="00380930">
      <w:pPr>
        <w:tabs>
          <w:tab w:val="left" w:pos="709"/>
        </w:tabs>
        <w:spacing w:line="360" w:lineRule="auto"/>
        <w:jc w:val="both"/>
        <w:rPr>
          <w:rFonts w:eastAsia="Calibri"/>
          <w:i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następujące dostawy: ………………………………………</w:t>
      </w:r>
    </w:p>
    <w:p w:rsidR="00380930" w:rsidRDefault="00380930" w:rsidP="00380930">
      <w:pPr>
        <w:tabs>
          <w:tab w:val="left" w:pos="6804"/>
        </w:tabs>
        <w:spacing w:after="120"/>
        <w:jc w:val="both"/>
        <w:rPr>
          <w:color w:val="000000"/>
          <w:sz w:val="22"/>
          <w:szCs w:val="22"/>
        </w:rPr>
      </w:pPr>
      <w:r>
        <w:rPr>
          <w:rFonts w:eastAsia="Calibri"/>
          <w:iCs/>
          <w:color w:val="000000"/>
          <w:sz w:val="22"/>
          <w:szCs w:val="22"/>
        </w:rPr>
        <w:t>zostaną zrealizowane przez Wykonawcę: ………………………………………………………</w:t>
      </w:r>
    </w:p>
    <w:p w:rsidR="00380930" w:rsidRDefault="00380930" w:rsidP="00380930">
      <w:pPr>
        <w:tabs>
          <w:tab w:val="left" w:pos="360"/>
        </w:tabs>
        <w:ind w:left="720"/>
        <w:jc w:val="both"/>
        <w:rPr>
          <w:color w:val="000000"/>
          <w:sz w:val="22"/>
          <w:szCs w:val="22"/>
        </w:rPr>
      </w:pPr>
    </w:p>
    <w:p w:rsidR="00380930" w:rsidRDefault="00380930" w:rsidP="00380930">
      <w:pPr>
        <w:tabs>
          <w:tab w:val="left" w:pos="709"/>
        </w:tabs>
        <w:spacing w:line="360" w:lineRule="auto"/>
        <w:jc w:val="both"/>
        <w:rPr>
          <w:rFonts w:eastAsia="SimSun"/>
          <w:iCs/>
          <w:color w:val="000000"/>
        </w:rPr>
      </w:pPr>
      <w:r>
        <w:rPr>
          <w:color w:val="000000"/>
          <w:sz w:val="22"/>
          <w:szCs w:val="22"/>
        </w:rPr>
        <w:t>następujące dostawy: ………………………………………</w:t>
      </w:r>
    </w:p>
    <w:p w:rsidR="00380930" w:rsidRDefault="00380930" w:rsidP="00380930">
      <w:pPr>
        <w:pStyle w:val="Akapitzlist"/>
        <w:shd w:val="clear" w:color="auto" w:fill="FFFFFF"/>
        <w:tabs>
          <w:tab w:val="left" w:pos="1207"/>
          <w:tab w:val="left" w:pos="1278"/>
        </w:tabs>
        <w:ind w:left="0"/>
        <w:jc w:val="both"/>
      </w:pPr>
      <w:r>
        <w:rPr>
          <w:iCs/>
          <w:color w:val="000000"/>
        </w:rPr>
        <w:t>zostaną zrealizowane przez Wykonawcę: ………………………………………………………</w:t>
      </w:r>
    </w:p>
    <w:p w:rsidR="00B2748E" w:rsidRPr="00B2748E" w:rsidRDefault="00380930" w:rsidP="00B2748E">
      <w:pPr>
        <w:pStyle w:val="Akapitzlist"/>
        <w:shd w:val="clear" w:color="auto" w:fill="FFFFFF"/>
        <w:tabs>
          <w:tab w:val="left" w:pos="1207"/>
          <w:tab w:val="left" w:pos="1278"/>
        </w:tabs>
        <w:ind w:left="0"/>
        <w:jc w:val="both"/>
      </w:pPr>
      <w:r>
        <w:t>itd.</w:t>
      </w:r>
      <w:r w:rsidR="00996263">
        <w:t>*</w:t>
      </w:r>
      <w:r>
        <w:t xml:space="preserve"> ( przekreślić jeżeli nie dotyczy</w:t>
      </w:r>
      <w:r w:rsidR="00B2748E">
        <w:t xml:space="preserve"> lub</w:t>
      </w:r>
      <w:r w:rsidR="00B2748E">
        <w:rPr>
          <w:lang w:eastAsia="ar-SA"/>
        </w:rPr>
        <w:t xml:space="preserve"> wypełnić odpowiednio do zakresu podziału zadań pomiędzy współwykonawców.)</w:t>
      </w:r>
    </w:p>
    <w:p w:rsidR="00380930" w:rsidRDefault="004A095D" w:rsidP="00F3746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4F3AE1" w:rsidRPr="00133CBA" w:rsidRDefault="004A095D" w:rsidP="00F3746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:rsidR="00F37469" w:rsidRDefault="00F37469" w:rsidP="00F37469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Oraz że:</w:t>
      </w:r>
    </w:p>
    <w:p w:rsidR="00FF57EE" w:rsidRPr="0097776D" w:rsidRDefault="00FF57EE" w:rsidP="002C1A74">
      <w:pPr>
        <w:pStyle w:val="Akapitzlist"/>
        <w:numPr>
          <w:ilvl w:val="0"/>
          <w:numId w:val="1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2C1A74">
      <w:pPr>
        <w:pStyle w:val="Akapitzlist"/>
        <w:numPr>
          <w:ilvl w:val="0"/>
          <w:numId w:val="16"/>
        </w:numPr>
        <w:spacing w:before="120" w:after="120" w:line="276" w:lineRule="auto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2C1A74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646CF2" w:rsidRPr="00AF4AC3" w:rsidRDefault="00646CF2" w:rsidP="00646CF2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Default="00646CF2" w:rsidP="002C1A74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  <w:r w:rsidR="004F3AE1">
        <w:rPr>
          <w:b/>
          <w:sz w:val="22"/>
          <w:szCs w:val="22"/>
        </w:rPr>
        <w:t xml:space="preserve"> </w:t>
      </w:r>
    </w:p>
    <w:p w:rsidR="004F3AE1" w:rsidRPr="007D475B" w:rsidRDefault="004F3AE1" w:rsidP="00133CBA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2C1A74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2C1A74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CB7" w:rsidRDefault="00891CB7" w:rsidP="00FF57EE">
      <w:r>
        <w:separator/>
      </w:r>
    </w:p>
  </w:endnote>
  <w:endnote w:type="continuationSeparator" w:id="0">
    <w:p w:rsidR="00891CB7" w:rsidRDefault="00891CB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CB7" w:rsidRDefault="00891CB7" w:rsidP="00FF57EE">
      <w:r>
        <w:separator/>
      </w:r>
    </w:p>
  </w:footnote>
  <w:footnote w:type="continuationSeparator" w:id="0">
    <w:p w:rsidR="00891CB7" w:rsidRDefault="00891CB7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646CF2" w:rsidRDefault="00646CF2" w:rsidP="00646CF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46CF2">
      <w:rPr>
        <w:sz w:val="20"/>
        <w:szCs w:val="20"/>
      </w:rPr>
      <w:t>ZP/16/2021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Times New Roman"/>
        <w:lang w:val="pl-P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Tahoma"/>
        <w:position w:val="8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>
      <w:start w:val="1"/>
      <w:numFmt w:val="lowerLetter"/>
      <w:lvlText w:val="%8."/>
      <w:lvlJc w:val="left"/>
      <w:pPr>
        <w:ind w:left="5476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B167228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24984"/>
    <w:multiLevelType w:val="hybridMultilevel"/>
    <w:tmpl w:val="71F08586"/>
    <w:lvl w:ilvl="0" w:tplc="B78E560C">
      <w:start w:val="1"/>
      <w:numFmt w:val="upp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0D4B0A"/>
    <w:multiLevelType w:val="hybridMultilevel"/>
    <w:tmpl w:val="16A2C5B0"/>
    <w:lvl w:ilvl="0" w:tplc="95BA6FC2">
      <w:start w:val="11"/>
      <w:numFmt w:val="lowerLetter"/>
      <w:lvlText w:val="%1)"/>
      <w:lvlJc w:val="left"/>
      <w:pPr>
        <w:ind w:left="1001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6" w15:restartNumberingAfterBreak="0">
    <w:nsid w:val="316C2E6E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8A3D17"/>
    <w:multiLevelType w:val="hybridMultilevel"/>
    <w:tmpl w:val="16FADEC8"/>
    <w:lvl w:ilvl="0" w:tplc="020AA9AE">
      <w:start w:val="7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1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E3D4CE9"/>
    <w:multiLevelType w:val="hybridMultilevel"/>
    <w:tmpl w:val="50646248"/>
    <w:lvl w:ilvl="0" w:tplc="7BCCA3C6">
      <w:start w:val="1"/>
      <w:numFmt w:val="lowerLetter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1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4"/>
  </w:num>
  <w:num w:numId="13">
    <w:abstractNumId w:val="3"/>
  </w:num>
  <w:num w:numId="14">
    <w:abstractNumId w:val="6"/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25C"/>
    <w:rsid w:val="00020C5D"/>
    <w:rsid w:val="001063D3"/>
    <w:rsid w:val="00133CBA"/>
    <w:rsid w:val="001C7D84"/>
    <w:rsid w:val="00215A61"/>
    <w:rsid w:val="002214DB"/>
    <w:rsid w:val="00267D1F"/>
    <w:rsid w:val="002C1A74"/>
    <w:rsid w:val="002E612D"/>
    <w:rsid w:val="00380930"/>
    <w:rsid w:val="003B769C"/>
    <w:rsid w:val="00406525"/>
    <w:rsid w:val="00417D58"/>
    <w:rsid w:val="004375E5"/>
    <w:rsid w:val="004A095D"/>
    <w:rsid w:val="004D5A42"/>
    <w:rsid w:val="004F01D3"/>
    <w:rsid w:val="004F3AE1"/>
    <w:rsid w:val="00525EFF"/>
    <w:rsid w:val="005844F6"/>
    <w:rsid w:val="005F6F5F"/>
    <w:rsid w:val="00606A7E"/>
    <w:rsid w:val="00646CF2"/>
    <w:rsid w:val="006B63D6"/>
    <w:rsid w:val="006C641D"/>
    <w:rsid w:val="006D09E0"/>
    <w:rsid w:val="006F18E1"/>
    <w:rsid w:val="007121D7"/>
    <w:rsid w:val="007A4AB3"/>
    <w:rsid w:val="007C125C"/>
    <w:rsid w:val="007D475B"/>
    <w:rsid w:val="007E331F"/>
    <w:rsid w:val="008446F7"/>
    <w:rsid w:val="00891CB7"/>
    <w:rsid w:val="00893EC3"/>
    <w:rsid w:val="0092642B"/>
    <w:rsid w:val="009312B4"/>
    <w:rsid w:val="0097776D"/>
    <w:rsid w:val="00983D1D"/>
    <w:rsid w:val="009927F5"/>
    <w:rsid w:val="00996263"/>
    <w:rsid w:val="009D75A8"/>
    <w:rsid w:val="00A50E18"/>
    <w:rsid w:val="00AA39D6"/>
    <w:rsid w:val="00AE2ACB"/>
    <w:rsid w:val="00AF4AC3"/>
    <w:rsid w:val="00B2748E"/>
    <w:rsid w:val="00B47637"/>
    <w:rsid w:val="00B9086B"/>
    <w:rsid w:val="00BC4F99"/>
    <w:rsid w:val="00C22F7D"/>
    <w:rsid w:val="00CE3AE6"/>
    <w:rsid w:val="00D554C7"/>
    <w:rsid w:val="00D6443B"/>
    <w:rsid w:val="00DC336F"/>
    <w:rsid w:val="00F134D5"/>
    <w:rsid w:val="00F31EAC"/>
    <w:rsid w:val="00F3746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017B50"/>
  <w15:chartTrackingRefBased/>
  <w15:docId w15:val="{0936825A-36E9-4BC8-8FDA-3EE20365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4A095D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character" w:customStyle="1" w:styleId="Domylnaczcionkaakapitu3">
    <w:name w:val="Domyślna czcionka akapitu3"/>
    <w:rsid w:val="00380930"/>
  </w:style>
  <w:style w:type="paragraph" w:customStyle="1" w:styleId="Normalny1">
    <w:name w:val="Normalny1"/>
    <w:rsid w:val="00406525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C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20C5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5C5B1-5CFE-4095-8BA7-84A8F93DE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1264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2021-07-28T08:15:00Z</cp:lastPrinted>
  <dcterms:created xsi:type="dcterms:W3CDTF">2021-07-30T13:24:00Z</dcterms:created>
  <dcterms:modified xsi:type="dcterms:W3CDTF">2021-07-30T13:24:00Z</dcterms:modified>
</cp:coreProperties>
</file>