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8213B" w14:textId="77777777" w:rsidR="005C0930" w:rsidRDefault="00C22816" w:rsidP="005C0930">
      <w:pPr>
        <w:spacing w:after="240"/>
        <w:jc w:val="right"/>
        <w:rPr>
          <w:sz w:val="22"/>
          <w:szCs w:val="22"/>
        </w:rPr>
      </w:pPr>
      <w:r w:rsidRPr="00C22816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C22816">
        <w:rPr>
          <w:sz w:val="22"/>
          <w:szCs w:val="22"/>
        </w:rPr>
        <w:t>2021-07-29</w:t>
      </w:r>
    </w:p>
    <w:p w14:paraId="4E2FB6D0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785365C" w14:textId="77777777" w:rsidR="00C22816" w:rsidRPr="00C22816" w:rsidRDefault="00C22816" w:rsidP="005C0930">
      <w:pPr>
        <w:rPr>
          <w:b/>
          <w:bCs/>
          <w:sz w:val="22"/>
          <w:szCs w:val="22"/>
        </w:rPr>
      </w:pPr>
      <w:r w:rsidRPr="00C22816">
        <w:rPr>
          <w:b/>
          <w:bCs/>
          <w:sz w:val="22"/>
          <w:szCs w:val="22"/>
        </w:rPr>
        <w:t>Szpital Wojewódzki w Poznaniu</w:t>
      </w:r>
    </w:p>
    <w:p w14:paraId="6C83375E" w14:textId="77777777" w:rsidR="005C0930" w:rsidRPr="00D91931" w:rsidRDefault="00C22816" w:rsidP="005C0930">
      <w:pPr>
        <w:rPr>
          <w:b/>
          <w:bCs/>
          <w:sz w:val="22"/>
          <w:szCs w:val="22"/>
        </w:rPr>
      </w:pPr>
      <w:r w:rsidRPr="00C22816">
        <w:rPr>
          <w:b/>
          <w:bCs/>
          <w:sz w:val="22"/>
          <w:szCs w:val="22"/>
        </w:rPr>
        <w:t>Dział Zamówień Publicznych</w:t>
      </w:r>
    </w:p>
    <w:p w14:paraId="00F00A16" w14:textId="2AB98379" w:rsidR="005C0930" w:rsidRPr="00BD5546" w:rsidRDefault="000E12AE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22816" w:rsidRPr="00C22816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C22816" w:rsidRPr="00C22816">
        <w:rPr>
          <w:sz w:val="22"/>
          <w:szCs w:val="22"/>
        </w:rPr>
        <w:t>7/19</w:t>
      </w:r>
    </w:p>
    <w:p w14:paraId="13BFA811" w14:textId="77777777" w:rsidR="005C0930" w:rsidRPr="00BD5546" w:rsidRDefault="00C22816" w:rsidP="005C0930">
      <w:pPr>
        <w:rPr>
          <w:sz w:val="22"/>
          <w:szCs w:val="22"/>
        </w:rPr>
      </w:pPr>
      <w:r w:rsidRPr="00C22816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C22816">
        <w:rPr>
          <w:sz w:val="22"/>
          <w:szCs w:val="22"/>
        </w:rPr>
        <w:t>Poznań</w:t>
      </w:r>
    </w:p>
    <w:p w14:paraId="48EDF0F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42604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74DCEF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22816" w:rsidRPr="00C22816">
        <w:rPr>
          <w:b/>
          <w:sz w:val="22"/>
          <w:szCs w:val="22"/>
        </w:rPr>
        <w:t>SZW/DZP/45/2021</w:t>
      </w:r>
      <w:r w:rsidR="005C0930" w:rsidRPr="00D91931">
        <w:rPr>
          <w:sz w:val="22"/>
          <w:szCs w:val="22"/>
        </w:rPr>
        <w:tab/>
        <w:t xml:space="preserve"> </w:t>
      </w:r>
    </w:p>
    <w:p w14:paraId="5A4CA5F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872F1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2279BE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495502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31A4F8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E9270A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F94143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F498BF8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38B80C4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22816" w:rsidRPr="00C2281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22816" w:rsidRPr="00C22816">
        <w:rPr>
          <w:b/>
          <w:bCs/>
          <w:sz w:val="22"/>
          <w:szCs w:val="22"/>
        </w:rPr>
        <w:t>Przeglądy techniczne i naprawy urządzeń medycznych - Aparaty do dializ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22816" w:rsidRPr="00C22816">
        <w:rPr>
          <w:b/>
          <w:sz w:val="22"/>
          <w:szCs w:val="22"/>
        </w:rPr>
        <w:t>SZW/DZP/45/2021</w:t>
      </w:r>
      <w:r w:rsidRPr="006A5DF1">
        <w:rPr>
          <w:b/>
          <w:sz w:val="22"/>
          <w:szCs w:val="22"/>
        </w:rPr>
        <w:t>.</w:t>
      </w:r>
    </w:p>
    <w:p w14:paraId="19D78040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7B5FCEB2" w14:textId="77777777" w:rsidR="00C22816" w:rsidRPr="00C22816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22816" w:rsidRPr="00C22816">
        <w:rPr>
          <w:b/>
          <w:sz w:val="22"/>
          <w:szCs w:val="22"/>
        </w:rPr>
        <w:t>Szpital Wojewódzki w Poznaniu</w:t>
      </w:r>
    </w:p>
    <w:p w14:paraId="25896C64" w14:textId="125C954F" w:rsidR="00EF1037" w:rsidRPr="005C0930" w:rsidRDefault="00C22816">
      <w:pPr>
        <w:spacing w:before="120" w:after="120" w:line="360" w:lineRule="auto"/>
        <w:jc w:val="both"/>
        <w:rPr>
          <w:sz w:val="22"/>
          <w:szCs w:val="22"/>
        </w:rPr>
      </w:pPr>
      <w:r w:rsidRPr="00C22816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C22816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0E12AE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1B37414" w14:textId="48ED6900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  <w:u w:val="single"/>
        </w:rPr>
      </w:pPr>
      <w:bookmarkStart w:id="0" w:name="_Hlk78443220"/>
      <w:r w:rsidRPr="00B504C0">
        <w:rPr>
          <w:sz w:val="22"/>
          <w:szCs w:val="22"/>
          <w:u w:val="single"/>
        </w:rPr>
        <w:t>Rozdz. 4.</w:t>
      </w:r>
      <w:r>
        <w:rPr>
          <w:sz w:val="22"/>
          <w:szCs w:val="22"/>
          <w:u w:val="single"/>
        </w:rPr>
        <w:t>1</w:t>
      </w:r>
      <w:r w:rsidRPr="00B504C0">
        <w:rPr>
          <w:sz w:val="22"/>
          <w:szCs w:val="22"/>
          <w:u w:val="single"/>
        </w:rPr>
        <w:t xml:space="preserve"> SWZ </w:t>
      </w:r>
    </w:p>
    <w:p w14:paraId="1C790C3E" w14:textId="7656B704" w:rsidR="000E12AE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Zmianie ulega opis przedmiotu zamówienia </w:t>
      </w:r>
      <w:r>
        <w:rPr>
          <w:sz w:val="22"/>
          <w:szCs w:val="22"/>
        </w:rPr>
        <w:t>dla</w:t>
      </w:r>
      <w:r>
        <w:rPr>
          <w:sz w:val="22"/>
          <w:szCs w:val="22"/>
        </w:rPr>
        <w:t xml:space="preserve"> zadani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nr </w:t>
      </w:r>
      <w:r>
        <w:rPr>
          <w:sz w:val="22"/>
          <w:szCs w:val="22"/>
        </w:rPr>
        <w:t>1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0E12AE" w14:paraId="65BF8E29" w14:textId="77777777" w:rsidTr="007326BD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D76C5B" w14:textId="77777777" w:rsidR="000E12AE" w:rsidRDefault="000E12AE" w:rsidP="007326BD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4C3FC" w14:textId="77777777" w:rsidR="000E12AE" w:rsidRDefault="000E12AE" w:rsidP="007326BD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0E12AE" w14:paraId="43445467" w14:textId="77777777" w:rsidTr="007326BD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D9F27" w14:textId="5D760A81" w:rsidR="000E12AE" w:rsidRPr="000E12AE" w:rsidRDefault="000E12AE" w:rsidP="000E12AE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F4FFF" w14:textId="474426D6" w:rsidR="000E12AE" w:rsidRPr="000E12AE" w:rsidRDefault="000E12AE" w:rsidP="007326BD">
            <w:pPr>
              <w:spacing w:after="120"/>
              <w:rPr>
                <w:sz w:val="22"/>
                <w:szCs w:val="22"/>
              </w:rPr>
            </w:pPr>
            <w:r w:rsidRPr="000E12AE">
              <w:rPr>
                <w:b/>
                <w:sz w:val="22"/>
                <w:szCs w:val="22"/>
              </w:rPr>
              <w:t>Temat:</w:t>
            </w:r>
            <w:r w:rsidRPr="000E12AE">
              <w:rPr>
                <w:sz w:val="22"/>
                <w:szCs w:val="22"/>
              </w:rPr>
              <w:t xml:space="preserve"> </w:t>
            </w:r>
            <w:r w:rsidRPr="000E12AE">
              <w:rPr>
                <w:sz w:val="22"/>
                <w:szCs w:val="22"/>
              </w:rPr>
              <w:t xml:space="preserve">Aparaty do dializ typ </w:t>
            </w:r>
            <w:proofErr w:type="spellStart"/>
            <w:r w:rsidRPr="000E12AE">
              <w:rPr>
                <w:sz w:val="22"/>
                <w:szCs w:val="22"/>
              </w:rPr>
              <w:t>Ecmo</w:t>
            </w:r>
            <w:proofErr w:type="spellEnd"/>
          </w:p>
          <w:p w14:paraId="7A2355B3" w14:textId="4B54BF1E" w:rsidR="000E12AE" w:rsidRPr="000E12AE" w:rsidRDefault="000E12AE" w:rsidP="000E12AE">
            <w:pPr>
              <w:spacing w:before="80" w:after="120"/>
              <w:jc w:val="both"/>
              <w:rPr>
                <w:sz w:val="22"/>
                <w:szCs w:val="22"/>
              </w:rPr>
            </w:pPr>
            <w:r w:rsidRPr="000E12AE">
              <w:rPr>
                <w:b/>
                <w:sz w:val="22"/>
                <w:szCs w:val="22"/>
              </w:rPr>
              <w:t xml:space="preserve">Wspólny Słownik Zamówień: </w:t>
            </w:r>
            <w:r w:rsidRPr="000E12AE">
              <w:rPr>
                <w:sz w:val="22"/>
                <w:szCs w:val="22"/>
              </w:rPr>
              <w:t xml:space="preserve">50400000-9 - Usługi w zakresie napraw </w:t>
            </w:r>
            <w:r w:rsidRPr="000E12AE">
              <w:rPr>
                <w:sz w:val="22"/>
                <w:szCs w:val="22"/>
              </w:rPr>
              <w:br/>
            </w:r>
            <w:r w:rsidRPr="000E12AE">
              <w:rPr>
                <w:sz w:val="22"/>
                <w:szCs w:val="22"/>
              </w:rPr>
              <w:t xml:space="preserve">i konserwacji urządzeń medycznych i precyzyjnych </w:t>
            </w:r>
          </w:p>
          <w:p w14:paraId="389BB235" w14:textId="598BF14A" w:rsidR="000E12AE" w:rsidRPr="000E12AE" w:rsidRDefault="000E12AE" w:rsidP="000E12AE">
            <w:pPr>
              <w:spacing w:after="120"/>
              <w:jc w:val="both"/>
              <w:rPr>
                <w:sz w:val="22"/>
                <w:szCs w:val="22"/>
              </w:rPr>
            </w:pPr>
            <w:r w:rsidRPr="000E12AE">
              <w:rPr>
                <w:b/>
                <w:bCs/>
                <w:sz w:val="22"/>
                <w:szCs w:val="22"/>
              </w:rPr>
              <w:t xml:space="preserve">Opis: </w:t>
            </w:r>
            <w:r w:rsidRPr="000E12AE">
              <w:rPr>
                <w:sz w:val="22"/>
                <w:szCs w:val="22"/>
              </w:rPr>
              <w:t>Przedmiotem zamówienia są Aparaty do dializ</w:t>
            </w:r>
            <w:r w:rsidRPr="000E12AE">
              <w:rPr>
                <w:sz w:val="22"/>
                <w:szCs w:val="22"/>
              </w:rPr>
              <w:t xml:space="preserve"> typ </w:t>
            </w:r>
            <w:proofErr w:type="spellStart"/>
            <w:r w:rsidRPr="000E12AE">
              <w:rPr>
                <w:sz w:val="22"/>
                <w:szCs w:val="22"/>
              </w:rPr>
              <w:t>Ecmo</w:t>
            </w:r>
            <w:proofErr w:type="spellEnd"/>
            <w:r w:rsidRPr="000E12AE">
              <w:rPr>
                <w:sz w:val="22"/>
                <w:szCs w:val="22"/>
              </w:rPr>
              <w:t xml:space="preserve"> </w:t>
            </w:r>
            <w:r w:rsidRPr="000E12AE">
              <w:rPr>
                <w:sz w:val="22"/>
                <w:szCs w:val="22"/>
              </w:rPr>
              <w:t>- szczegółowy opis przedmiotu zamówienia został zamieszczony odpowiednio w załączniku nr</w:t>
            </w:r>
            <w:r>
              <w:rPr>
                <w:sz w:val="22"/>
                <w:szCs w:val="22"/>
              </w:rPr>
              <w:t xml:space="preserve"> </w:t>
            </w:r>
            <w:r w:rsidRPr="000E12AE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br/>
            </w:r>
            <w:r w:rsidRPr="000E12AE">
              <w:rPr>
                <w:sz w:val="22"/>
                <w:szCs w:val="22"/>
              </w:rPr>
              <w:t xml:space="preserve">do SWZ/załącznik nr 2 do umowy - formularzu asortymentowo - cenowym </w:t>
            </w:r>
            <w:r>
              <w:rPr>
                <w:sz w:val="22"/>
                <w:szCs w:val="22"/>
              </w:rPr>
              <w:br/>
            </w:r>
            <w:r w:rsidRPr="000E12AE">
              <w:rPr>
                <w:sz w:val="22"/>
                <w:szCs w:val="22"/>
              </w:rPr>
              <w:t>na zasadach określonych w projekcie umowy - stanowiącym załącznik nr 4 do SWZ.</w:t>
            </w:r>
          </w:p>
          <w:p w14:paraId="48107099" w14:textId="77777777" w:rsidR="000E12AE" w:rsidRPr="000E12AE" w:rsidRDefault="000E12AE" w:rsidP="000E12AE">
            <w:pPr>
              <w:spacing w:after="120"/>
              <w:jc w:val="both"/>
              <w:rPr>
                <w:sz w:val="22"/>
                <w:szCs w:val="22"/>
              </w:rPr>
            </w:pPr>
            <w:r w:rsidRPr="000E12AE">
              <w:rPr>
                <w:sz w:val="22"/>
                <w:szCs w:val="22"/>
              </w:rPr>
              <w:lastRenderedPageBreak/>
              <w:t>Przeglądy techniczne wykonywane na zlecenie Zamawiającego.</w:t>
            </w:r>
          </w:p>
          <w:p w14:paraId="39BC7327" w14:textId="77777777" w:rsidR="000E12AE" w:rsidRPr="000E12AE" w:rsidRDefault="000E12AE" w:rsidP="000E12AE">
            <w:pPr>
              <w:spacing w:after="120"/>
              <w:jc w:val="both"/>
              <w:rPr>
                <w:sz w:val="22"/>
                <w:szCs w:val="22"/>
              </w:rPr>
            </w:pPr>
            <w:r w:rsidRPr="000E12AE">
              <w:rPr>
                <w:sz w:val="22"/>
                <w:szCs w:val="22"/>
              </w:rPr>
              <w:t xml:space="preserve">Naprawy aparatu wykonywane będą po przedstawieniu i akceptacji </w:t>
            </w:r>
            <w:r w:rsidRPr="000E12AE">
              <w:rPr>
                <w:sz w:val="22"/>
                <w:szCs w:val="22"/>
              </w:rPr>
              <w:br/>
              <w:t>przez Zamawiającego kosztorysu.</w:t>
            </w:r>
          </w:p>
          <w:p w14:paraId="0D9A6348" w14:textId="77777777" w:rsidR="000E12AE" w:rsidRPr="000E12AE" w:rsidRDefault="000E12AE" w:rsidP="000E12AE">
            <w:pPr>
              <w:spacing w:after="120"/>
              <w:jc w:val="both"/>
              <w:rPr>
                <w:sz w:val="22"/>
                <w:szCs w:val="22"/>
                <w:u w:val="single"/>
              </w:rPr>
            </w:pPr>
            <w:r w:rsidRPr="000E12AE">
              <w:rPr>
                <w:sz w:val="22"/>
                <w:szCs w:val="22"/>
                <w:u w:val="single"/>
              </w:rPr>
              <w:t>Pracownik serwisu realizujący umowę musi posiadać na dzień podpisania umowy, ważny certyfikat uprawniający do wykonania przedmiotu zamówienia.</w:t>
            </w:r>
          </w:p>
          <w:p w14:paraId="76DF78E6" w14:textId="77777777" w:rsidR="000E12AE" w:rsidRPr="000E12AE" w:rsidRDefault="000E12AE" w:rsidP="000E12AE">
            <w:pPr>
              <w:spacing w:after="120"/>
              <w:jc w:val="both"/>
              <w:rPr>
                <w:sz w:val="22"/>
                <w:szCs w:val="22"/>
                <w:u w:val="single"/>
              </w:rPr>
            </w:pPr>
            <w:r w:rsidRPr="000E12AE">
              <w:rPr>
                <w:sz w:val="22"/>
                <w:szCs w:val="22"/>
                <w:u w:val="single"/>
              </w:rPr>
              <w:t>Wykonawca musi posiadać legalne oprogramowanie serwisowe, a na dzień podpisania umowy przedstawi dokument potwierdzający prawo dysponowania oprogramowaniem oraz narzędzia.</w:t>
            </w:r>
          </w:p>
          <w:p w14:paraId="762E1526" w14:textId="77777777" w:rsidR="000E12AE" w:rsidRPr="000E12AE" w:rsidRDefault="000E12AE" w:rsidP="000E12AE">
            <w:pPr>
              <w:spacing w:after="120"/>
              <w:rPr>
                <w:b/>
                <w:sz w:val="22"/>
                <w:szCs w:val="22"/>
              </w:rPr>
            </w:pPr>
            <w:r w:rsidRPr="000E12AE">
              <w:rPr>
                <w:b/>
                <w:sz w:val="22"/>
                <w:szCs w:val="22"/>
              </w:rPr>
              <w:t>Zamawiający nie dopuszcza składania ofert równoważnych</w:t>
            </w:r>
          </w:p>
          <w:p w14:paraId="60EE4DE9" w14:textId="77777777" w:rsidR="000E12AE" w:rsidRPr="000E12AE" w:rsidRDefault="000E12AE" w:rsidP="000E12AE">
            <w:pPr>
              <w:spacing w:after="120"/>
              <w:rPr>
                <w:b/>
                <w:sz w:val="22"/>
                <w:szCs w:val="22"/>
              </w:rPr>
            </w:pPr>
            <w:r w:rsidRPr="000E12AE">
              <w:rPr>
                <w:sz w:val="22"/>
                <w:szCs w:val="22"/>
              </w:rPr>
              <w:t>Informacje dotyczące oferty wariantowej, o której mowa w art. 92 ustawy Pzp:</w:t>
            </w:r>
          </w:p>
          <w:p w14:paraId="6F12E767" w14:textId="312FCE45" w:rsidR="000E12AE" w:rsidRDefault="000E12AE" w:rsidP="000E12AE">
            <w:pPr>
              <w:pStyle w:val="Tekstpodstawowy"/>
            </w:pPr>
            <w:r w:rsidRPr="000E12AE">
              <w:rPr>
                <w:b/>
                <w:sz w:val="22"/>
                <w:szCs w:val="22"/>
              </w:rPr>
              <w:t>Zamawiający nie dopuszcza składania ofert wariantowych</w:t>
            </w:r>
          </w:p>
        </w:tc>
      </w:tr>
      <w:bookmarkEnd w:id="0"/>
    </w:tbl>
    <w:p w14:paraId="2F66C22B" w14:textId="77777777" w:rsidR="000E12AE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</w:p>
    <w:p w14:paraId="1433C1CB" w14:textId="737543C4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>Rozdz. 4.</w:t>
      </w:r>
      <w:r>
        <w:rPr>
          <w:sz w:val="22"/>
          <w:szCs w:val="22"/>
          <w:u w:val="single"/>
        </w:rPr>
        <w:t>1</w:t>
      </w:r>
      <w:r w:rsidRPr="00B504C0">
        <w:rPr>
          <w:sz w:val="22"/>
          <w:szCs w:val="22"/>
          <w:u w:val="single"/>
        </w:rPr>
        <w:t xml:space="preserve"> SWZ </w:t>
      </w:r>
    </w:p>
    <w:p w14:paraId="209E37E1" w14:textId="47A036F2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do Opisu przedmiotu zamówienia zadanie nr </w:t>
      </w:r>
      <w:r>
        <w:rPr>
          <w:sz w:val="22"/>
          <w:szCs w:val="22"/>
        </w:rPr>
        <w:t>2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0E12AE" w14:paraId="2801C508" w14:textId="77777777" w:rsidTr="007326BD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26FE1" w14:textId="77777777" w:rsidR="000E12AE" w:rsidRDefault="000E12AE" w:rsidP="007326BD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1AECF8" w14:textId="77777777" w:rsidR="000E12AE" w:rsidRDefault="000E12AE" w:rsidP="007326BD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0E12AE" w14:paraId="0139880C" w14:textId="77777777" w:rsidTr="007326BD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07CB3" w14:textId="147372BD" w:rsidR="000E12AE" w:rsidRPr="000E12AE" w:rsidRDefault="000E12AE" w:rsidP="000E12AE">
            <w:pPr>
              <w:pStyle w:val="Tekstpodstawowy"/>
              <w:jc w:val="center"/>
              <w:rPr>
                <w:sz w:val="22"/>
                <w:szCs w:val="22"/>
              </w:rPr>
            </w:pPr>
            <w:r w:rsidRPr="000E12AE">
              <w:rPr>
                <w:sz w:val="22"/>
                <w:szCs w:val="22"/>
              </w:rPr>
              <w:t>2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0BCE7" w14:textId="5AC0612F" w:rsidR="000E12AE" w:rsidRPr="000E12AE" w:rsidRDefault="000E12AE" w:rsidP="000E12AE">
            <w:pPr>
              <w:spacing w:after="120"/>
              <w:rPr>
                <w:sz w:val="22"/>
                <w:szCs w:val="22"/>
              </w:rPr>
            </w:pPr>
            <w:r w:rsidRPr="000E12AE">
              <w:rPr>
                <w:b/>
                <w:sz w:val="22"/>
                <w:szCs w:val="22"/>
              </w:rPr>
              <w:t>Temat:</w:t>
            </w:r>
            <w:r w:rsidRPr="000E12AE">
              <w:rPr>
                <w:sz w:val="22"/>
                <w:szCs w:val="22"/>
              </w:rPr>
              <w:t xml:space="preserve"> </w:t>
            </w:r>
            <w:bookmarkStart w:id="1" w:name="_Hlk78447386"/>
            <w:r w:rsidRPr="000E12AE">
              <w:rPr>
                <w:sz w:val="22"/>
                <w:szCs w:val="22"/>
              </w:rPr>
              <w:t xml:space="preserve">Aparaty do dializ typ </w:t>
            </w:r>
            <w:r>
              <w:rPr>
                <w:sz w:val="22"/>
                <w:szCs w:val="22"/>
              </w:rPr>
              <w:t>CS100</w:t>
            </w:r>
            <w:bookmarkEnd w:id="1"/>
          </w:p>
          <w:p w14:paraId="18BB9647" w14:textId="77777777" w:rsidR="000E12AE" w:rsidRPr="000E12AE" w:rsidRDefault="000E12AE" w:rsidP="000E12AE">
            <w:pPr>
              <w:spacing w:before="80" w:after="120"/>
              <w:jc w:val="both"/>
              <w:rPr>
                <w:sz w:val="22"/>
                <w:szCs w:val="22"/>
              </w:rPr>
            </w:pPr>
            <w:r w:rsidRPr="000E12AE">
              <w:rPr>
                <w:b/>
                <w:sz w:val="22"/>
                <w:szCs w:val="22"/>
              </w:rPr>
              <w:t xml:space="preserve">Wspólny Słownik Zamówień: </w:t>
            </w:r>
            <w:r w:rsidRPr="000E12AE">
              <w:rPr>
                <w:sz w:val="22"/>
                <w:szCs w:val="22"/>
              </w:rPr>
              <w:t xml:space="preserve">50400000-9 - Usługi w zakresie napraw </w:t>
            </w:r>
            <w:r w:rsidRPr="000E12AE">
              <w:rPr>
                <w:sz w:val="22"/>
                <w:szCs w:val="22"/>
              </w:rPr>
              <w:br/>
              <w:t xml:space="preserve">i konserwacji urządzeń medycznych i precyzyjnych </w:t>
            </w:r>
          </w:p>
          <w:p w14:paraId="6F80E9A6" w14:textId="7FAF3267" w:rsidR="000E12AE" w:rsidRPr="000E12AE" w:rsidRDefault="000E12AE" w:rsidP="000E12AE">
            <w:pPr>
              <w:spacing w:after="120"/>
              <w:jc w:val="both"/>
              <w:rPr>
                <w:sz w:val="22"/>
                <w:szCs w:val="22"/>
              </w:rPr>
            </w:pPr>
            <w:r w:rsidRPr="000E12AE">
              <w:rPr>
                <w:b/>
                <w:bCs/>
                <w:sz w:val="22"/>
                <w:szCs w:val="22"/>
              </w:rPr>
              <w:t xml:space="preserve">Opis: </w:t>
            </w:r>
            <w:r w:rsidRPr="000E12AE">
              <w:rPr>
                <w:sz w:val="22"/>
                <w:szCs w:val="22"/>
              </w:rPr>
              <w:t xml:space="preserve">Przedmiotem zamówienia są Aparaty do dializ typ </w:t>
            </w:r>
            <w:r>
              <w:rPr>
                <w:sz w:val="22"/>
                <w:szCs w:val="22"/>
              </w:rPr>
              <w:t>CS100</w:t>
            </w:r>
            <w:r w:rsidRPr="000E12AE">
              <w:rPr>
                <w:sz w:val="22"/>
                <w:szCs w:val="22"/>
              </w:rPr>
              <w:t xml:space="preserve"> - szczegółowy opis przedmiotu zamówienia został zamieszczony odpowiednio w załączniku nr</w:t>
            </w:r>
            <w:r>
              <w:rPr>
                <w:sz w:val="22"/>
                <w:szCs w:val="22"/>
              </w:rPr>
              <w:t xml:space="preserve"> </w:t>
            </w:r>
            <w:r w:rsidRPr="000E12AE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br/>
            </w:r>
            <w:r w:rsidRPr="000E12AE">
              <w:rPr>
                <w:sz w:val="22"/>
                <w:szCs w:val="22"/>
              </w:rPr>
              <w:t xml:space="preserve">do SWZ/załącznik nr 2 do umowy - formularzu asortymentowo - cenowym </w:t>
            </w:r>
            <w:r>
              <w:rPr>
                <w:sz w:val="22"/>
                <w:szCs w:val="22"/>
              </w:rPr>
              <w:br/>
            </w:r>
            <w:r w:rsidRPr="000E12AE">
              <w:rPr>
                <w:sz w:val="22"/>
                <w:szCs w:val="22"/>
              </w:rPr>
              <w:t>na zasadach określonych w projekcie umowy - stanowiącym załącznik nr 4 do SWZ.</w:t>
            </w:r>
          </w:p>
          <w:p w14:paraId="3F906690" w14:textId="77777777" w:rsidR="000E12AE" w:rsidRPr="000E12AE" w:rsidRDefault="000E12AE" w:rsidP="000E12AE">
            <w:pPr>
              <w:spacing w:after="120"/>
              <w:jc w:val="both"/>
              <w:rPr>
                <w:sz w:val="22"/>
                <w:szCs w:val="22"/>
              </w:rPr>
            </w:pPr>
            <w:r w:rsidRPr="000E12AE">
              <w:rPr>
                <w:sz w:val="22"/>
                <w:szCs w:val="22"/>
              </w:rPr>
              <w:t>Przeglądy techniczne wykonywane na zlecenie Zamawiającego.</w:t>
            </w:r>
          </w:p>
          <w:p w14:paraId="21BB7376" w14:textId="77777777" w:rsidR="000E12AE" w:rsidRPr="000E12AE" w:rsidRDefault="000E12AE" w:rsidP="000E12AE">
            <w:pPr>
              <w:spacing w:after="120"/>
              <w:jc w:val="both"/>
              <w:rPr>
                <w:sz w:val="22"/>
                <w:szCs w:val="22"/>
              </w:rPr>
            </w:pPr>
            <w:r w:rsidRPr="000E12AE">
              <w:rPr>
                <w:sz w:val="22"/>
                <w:szCs w:val="22"/>
              </w:rPr>
              <w:t xml:space="preserve">Naprawy aparatu wykonywane będą po przedstawieniu i akceptacji </w:t>
            </w:r>
            <w:r w:rsidRPr="000E12AE">
              <w:rPr>
                <w:sz w:val="22"/>
                <w:szCs w:val="22"/>
              </w:rPr>
              <w:br/>
              <w:t>przez Zamawiającego kosztorysu.</w:t>
            </w:r>
          </w:p>
          <w:p w14:paraId="2F4944D8" w14:textId="77777777" w:rsidR="000E12AE" w:rsidRPr="000E12AE" w:rsidRDefault="000E12AE" w:rsidP="000E12AE">
            <w:pPr>
              <w:spacing w:after="120"/>
              <w:jc w:val="both"/>
              <w:rPr>
                <w:sz w:val="22"/>
                <w:szCs w:val="22"/>
                <w:u w:val="single"/>
              </w:rPr>
            </w:pPr>
            <w:r w:rsidRPr="000E12AE">
              <w:rPr>
                <w:sz w:val="22"/>
                <w:szCs w:val="22"/>
                <w:u w:val="single"/>
              </w:rPr>
              <w:t>Pracownik serwisu realizujący umowę musi posiadać na dzień podpisania umowy, ważny certyfikat uprawniający do wykonania przedmiotu zamówienia.</w:t>
            </w:r>
          </w:p>
          <w:p w14:paraId="28E2D72E" w14:textId="77777777" w:rsidR="000E12AE" w:rsidRPr="000E12AE" w:rsidRDefault="000E12AE" w:rsidP="000E12AE">
            <w:pPr>
              <w:spacing w:after="120"/>
              <w:jc w:val="both"/>
              <w:rPr>
                <w:sz w:val="22"/>
                <w:szCs w:val="22"/>
                <w:u w:val="single"/>
              </w:rPr>
            </w:pPr>
            <w:r w:rsidRPr="000E12AE">
              <w:rPr>
                <w:sz w:val="22"/>
                <w:szCs w:val="22"/>
                <w:u w:val="single"/>
              </w:rPr>
              <w:t>Wykonawca musi posiadać legalne oprogramowanie serwisowe, a na dzień podpisania umowy przedstawi dokument potwierdzający prawo dysponowania oprogramowaniem oraz narzędzia.</w:t>
            </w:r>
          </w:p>
          <w:p w14:paraId="2165C8D8" w14:textId="77777777" w:rsidR="000E12AE" w:rsidRPr="000E12AE" w:rsidRDefault="000E12AE" w:rsidP="000E12AE">
            <w:pPr>
              <w:spacing w:after="120"/>
              <w:rPr>
                <w:b/>
                <w:sz w:val="22"/>
                <w:szCs w:val="22"/>
              </w:rPr>
            </w:pPr>
            <w:r w:rsidRPr="000E12AE">
              <w:rPr>
                <w:b/>
                <w:sz w:val="22"/>
                <w:szCs w:val="22"/>
              </w:rPr>
              <w:t>Zamawiający nie dopuszcza składania ofert równoważnych</w:t>
            </w:r>
          </w:p>
          <w:p w14:paraId="58D6C4BC" w14:textId="77777777" w:rsidR="000E12AE" w:rsidRPr="000E12AE" w:rsidRDefault="000E12AE" w:rsidP="000E12AE">
            <w:pPr>
              <w:spacing w:after="120"/>
              <w:rPr>
                <w:b/>
                <w:sz w:val="22"/>
                <w:szCs w:val="22"/>
              </w:rPr>
            </w:pPr>
            <w:r w:rsidRPr="000E12AE">
              <w:rPr>
                <w:sz w:val="22"/>
                <w:szCs w:val="22"/>
              </w:rPr>
              <w:t>Informacje dotyczące oferty wariantowej, o której mowa w art. 92 ustawy Pzp:</w:t>
            </w:r>
          </w:p>
          <w:p w14:paraId="2603F778" w14:textId="424637F7" w:rsidR="000E12AE" w:rsidRDefault="000E12AE" w:rsidP="000E12AE">
            <w:pPr>
              <w:spacing w:after="120"/>
            </w:pPr>
            <w:r w:rsidRPr="000E12AE">
              <w:rPr>
                <w:b/>
                <w:sz w:val="22"/>
                <w:szCs w:val="22"/>
              </w:rPr>
              <w:t>Zamawiający nie dopuszcza składania ofert wariantowych</w:t>
            </w:r>
          </w:p>
        </w:tc>
      </w:tr>
    </w:tbl>
    <w:p w14:paraId="1724D27C" w14:textId="77777777" w:rsidR="000E12AE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</w:p>
    <w:p w14:paraId="7AAB9345" w14:textId="77777777" w:rsidR="000E12AE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</w:p>
    <w:p w14:paraId="233DBA90" w14:textId="77777777" w:rsidR="000E12AE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</w:p>
    <w:p w14:paraId="122AE52E" w14:textId="106E9CEA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lastRenderedPageBreak/>
        <w:t>Rozdz. 4.</w:t>
      </w:r>
      <w:r>
        <w:rPr>
          <w:sz w:val="22"/>
          <w:szCs w:val="22"/>
          <w:u w:val="single"/>
        </w:rPr>
        <w:t>1</w:t>
      </w:r>
    </w:p>
    <w:p w14:paraId="43811DC7" w14:textId="77777777" w:rsidR="000E12AE" w:rsidRPr="000E12AE" w:rsidRDefault="000E12AE" w:rsidP="000E12AE">
      <w:pPr>
        <w:spacing w:before="120" w:after="120"/>
        <w:jc w:val="both"/>
        <w:rPr>
          <w:bCs/>
          <w:iCs/>
          <w:sz w:val="22"/>
          <w:szCs w:val="22"/>
          <w:lang w:val="x-none"/>
        </w:rPr>
      </w:pPr>
      <w:r w:rsidRPr="00B504C0">
        <w:rPr>
          <w:sz w:val="22"/>
          <w:szCs w:val="22"/>
        </w:rPr>
        <w:t xml:space="preserve">Było: </w:t>
      </w:r>
      <w:r w:rsidRPr="000E12AE">
        <w:rPr>
          <w:bCs/>
          <w:iCs/>
          <w:sz w:val="22"/>
          <w:szCs w:val="22"/>
          <w:lang w:val="x-none"/>
        </w:rPr>
        <w:t>Zamawiający nie dokonuje podziału zamówienia na części i tym samym nie dopuszcza składania ofert częściowych. Oferty nie zawierające pełnego zakresu przedmiotu zamówienia zostaną odrzucone.</w:t>
      </w:r>
    </w:p>
    <w:p w14:paraId="25C88DDC" w14:textId="5485AB03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Zamawiający określa maksymalną liczbę części, na które zamówienie może zostać udzielone temu samemu Wykonawcy w ilości: </w:t>
      </w:r>
      <w:r>
        <w:rPr>
          <w:sz w:val="22"/>
          <w:szCs w:val="22"/>
        </w:rPr>
        <w:t>2</w:t>
      </w:r>
      <w:r w:rsidRPr="00B504C0">
        <w:rPr>
          <w:sz w:val="22"/>
          <w:szCs w:val="22"/>
        </w:rPr>
        <w:t xml:space="preserve"> zadań.</w:t>
      </w:r>
    </w:p>
    <w:p w14:paraId="19F6EB5E" w14:textId="66C80F79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>Rozdz. 4</w:t>
      </w:r>
    </w:p>
    <w:p w14:paraId="74FBA6CA" w14:textId="5A5BB33C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Dodaje się punkt 4.4</w:t>
      </w:r>
    </w:p>
    <w:p w14:paraId="60F80D5C" w14:textId="42C696E4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Miejsce realizacji:</w:t>
      </w:r>
      <w:r>
        <w:rPr>
          <w:sz w:val="22"/>
          <w:szCs w:val="22"/>
        </w:rPr>
        <w:t xml:space="preserve"> </w:t>
      </w:r>
      <w:r w:rsidRPr="00B504C0">
        <w:rPr>
          <w:sz w:val="22"/>
          <w:szCs w:val="22"/>
        </w:rPr>
        <w:t>Szpital Wojewódzki w Poznaniu, ul. Juraszów 7/19, 60-479 Poznań - dla zadania częściowego: 1, 2</w:t>
      </w:r>
    </w:p>
    <w:p w14:paraId="27257DAE" w14:textId="77777777" w:rsidR="000E12AE" w:rsidRPr="00060FE3" w:rsidRDefault="000E12AE" w:rsidP="000E12AE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060FE3">
        <w:rPr>
          <w:sz w:val="22"/>
          <w:szCs w:val="22"/>
          <w:u w:val="single"/>
        </w:rPr>
        <w:t>Rozdz. 6</w:t>
      </w:r>
    </w:p>
    <w:p w14:paraId="64534E55" w14:textId="57977554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Zamówienie musi zostać zrealizowane w terminie: 12 miesięcy od daty zawarcia umowy </w:t>
      </w:r>
    </w:p>
    <w:p w14:paraId="6AF0EFB6" w14:textId="687D02D0" w:rsidR="000E12AE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Zamówienie musi zostać zrealizowane w terminie: 12 miesięcy od daty zawarcia umowy - </w:t>
      </w:r>
      <w:r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</w:t>
      </w:r>
    </w:p>
    <w:p w14:paraId="38291B58" w14:textId="77777777" w:rsidR="000E12AE" w:rsidRDefault="000E12AE" w:rsidP="000E12AE">
      <w:pPr>
        <w:spacing w:before="120" w:after="120"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Rozdz. 17.1</w:t>
      </w:r>
    </w:p>
    <w:p w14:paraId="1C0ACD1F" w14:textId="56199CD9" w:rsidR="000E12AE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Było: Wykonawca pozostaje związany ofertą do dnia 2021-08-2</w:t>
      </w:r>
      <w:r>
        <w:rPr>
          <w:sz w:val="22"/>
          <w:szCs w:val="22"/>
        </w:rPr>
        <w:t>7</w:t>
      </w:r>
    </w:p>
    <w:p w14:paraId="656BE30B" w14:textId="77777777" w:rsidR="000E12AE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Jest: </w:t>
      </w:r>
      <w:r>
        <w:rPr>
          <w:sz w:val="22"/>
          <w:szCs w:val="22"/>
        </w:rPr>
        <w:t>Wykonawca pozostaje związany ofertą do dnia 2021-09-04</w:t>
      </w:r>
    </w:p>
    <w:p w14:paraId="76F21374" w14:textId="77777777" w:rsidR="000E12AE" w:rsidRDefault="000E12AE" w:rsidP="000E12AE">
      <w:pPr>
        <w:spacing w:before="120" w:after="120"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Rozdz. 19</w:t>
      </w:r>
    </w:p>
    <w:p w14:paraId="3FE15003" w14:textId="1CB4FBF8" w:rsidR="000E12AE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Było: Ofertę, wraz z załącznikami, należy złożyć za Pośrednictwem Platformy w terminie </w:t>
      </w:r>
      <w:r>
        <w:rPr>
          <w:sz w:val="22"/>
          <w:szCs w:val="22"/>
        </w:rPr>
        <w:br/>
        <w:t>do dnia 2021-07-2</w:t>
      </w:r>
      <w:r>
        <w:rPr>
          <w:sz w:val="22"/>
          <w:szCs w:val="22"/>
        </w:rPr>
        <w:t>9</w:t>
      </w:r>
      <w:r>
        <w:rPr>
          <w:sz w:val="22"/>
          <w:szCs w:val="22"/>
        </w:rPr>
        <w:t xml:space="preserve"> do godz. 09:00</w:t>
      </w:r>
    </w:p>
    <w:p w14:paraId="41C75B21" w14:textId="77777777" w:rsidR="000E12AE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Jest: </w:t>
      </w:r>
      <w:r>
        <w:rPr>
          <w:sz w:val="22"/>
          <w:szCs w:val="22"/>
        </w:rPr>
        <w:t xml:space="preserve">Ofertę, wraz z załącznikami, należy złożyć za Pośrednictwem Platformy w terminie </w:t>
      </w:r>
      <w:r>
        <w:rPr>
          <w:sz w:val="22"/>
          <w:szCs w:val="22"/>
        </w:rPr>
        <w:br/>
        <w:t>do dnia 2021-08-06 do godz. 09:00</w:t>
      </w:r>
    </w:p>
    <w:p w14:paraId="4FF04C5D" w14:textId="77777777" w:rsidR="000E12AE" w:rsidRDefault="000E12AE" w:rsidP="000E12AE">
      <w:pPr>
        <w:spacing w:before="120" w:after="120"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Rozdz. 20.1</w:t>
      </w:r>
    </w:p>
    <w:p w14:paraId="50AE7762" w14:textId="524A6E1F" w:rsidR="000E12AE" w:rsidRPr="00FD1BC4" w:rsidRDefault="000E12AE" w:rsidP="000E12AE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Było: </w:t>
      </w:r>
      <w:r w:rsidRPr="00FD1BC4">
        <w:rPr>
          <w:bCs/>
          <w:iCs/>
          <w:sz w:val="22"/>
          <w:szCs w:val="22"/>
        </w:rPr>
        <w:t xml:space="preserve">Otwarcie ofert nastąpi w dniu: </w:t>
      </w:r>
      <w:r w:rsidRPr="00FD1BC4">
        <w:rPr>
          <w:b/>
          <w:bCs/>
          <w:iCs/>
          <w:sz w:val="22"/>
          <w:szCs w:val="22"/>
        </w:rPr>
        <w:t>2021-07-2</w:t>
      </w:r>
      <w:r>
        <w:rPr>
          <w:b/>
          <w:bCs/>
          <w:iCs/>
          <w:sz w:val="22"/>
          <w:szCs w:val="22"/>
        </w:rPr>
        <w:t>9</w:t>
      </w:r>
      <w:r w:rsidRPr="00FD1BC4">
        <w:rPr>
          <w:bCs/>
          <w:iCs/>
          <w:sz w:val="22"/>
          <w:szCs w:val="22"/>
        </w:rPr>
        <w:t xml:space="preserve"> o godz. </w:t>
      </w:r>
      <w:r w:rsidRPr="00FD1BC4">
        <w:rPr>
          <w:b/>
          <w:bCs/>
          <w:iCs/>
          <w:sz w:val="22"/>
          <w:szCs w:val="22"/>
        </w:rPr>
        <w:t>10:00</w:t>
      </w:r>
      <w:r w:rsidRPr="00FD1BC4">
        <w:rPr>
          <w:bCs/>
          <w:iCs/>
          <w:sz w:val="22"/>
          <w:szCs w:val="22"/>
        </w:rPr>
        <w:t xml:space="preserve">, za pośrednictwem Platformy, </w:t>
      </w:r>
      <w:r w:rsidRPr="00FD1BC4">
        <w:rPr>
          <w:bCs/>
          <w:iCs/>
          <w:sz w:val="22"/>
          <w:szCs w:val="22"/>
        </w:rPr>
        <w:br/>
        <w:t xml:space="preserve">na karcie ”Oferta/Załączniki”, poprzez ich odszyfrowanie, które jest jednoznaczne </w:t>
      </w:r>
      <w:r w:rsidRPr="00FD1BC4">
        <w:rPr>
          <w:bCs/>
          <w:iCs/>
          <w:sz w:val="22"/>
          <w:szCs w:val="22"/>
        </w:rPr>
        <w:br/>
        <w:t>z ich upublicznieniem.</w:t>
      </w:r>
    </w:p>
    <w:p w14:paraId="5026BE25" w14:textId="77777777" w:rsidR="000E12AE" w:rsidRPr="00FD1BC4" w:rsidRDefault="000E12AE" w:rsidP="000E12AE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Jest: </w:t>
      </w:r>
      <w:r w:rsidRPr="00FD1BC4">
        <w:rPr>
          <w:bCs/>
          <w:iCs/>
          <w:sz w:val="22"/>
          <w:szCs w:val="22"/>
        </w:rPr>
        <w:t xml:space="preserve">Otwarcie ofert nastąpi w dniu: </w:t>
      </w:r>
      <w:r w:rsidRPr="00FD1BC4">
        <w:rPr>
          <w:b/>
          <w:bCs/>
          <w:iCs/>
          <w:sz w:val="22"/>
          <w:szCs w:val="22"/>
        </w:rPr>
        <w:t>2021-0</w:t>
      </w:r>
      <w:r>
        <w:rPr>
          <w:b/>
          <w:bCs/>
          <w:iCs/>
          <w:sz w:val="22"/>
          <w:szCs w:val="22"/>
        </w:rPr>
        <w:t>8</w:t>
      </w:r>
      <w:r w:rsidRPr="00FD1BC4">
        <w:rPr>
          <w:b/>
          <w:bCs/>
          <w:iCs/>
          <w:sz w:val="22"/>
          <w:szCs w:val="22"/>
        </w:rPr>
        <w:t>-</w:t>
      </w:r>
      <w:r>
        <w:rPr>
          <w:b/>
          <w:bCs/>
          <w:iCs/>
          <w:sz w:val="22"/>
          <w:szCs w:val="22"/>
        </w:rPr>
        <w:t>06</w:t>
      </w:r>
      <w:r w:rsidRPr="00FD1BC4">
        <w:rPr>
          <w:bCs/>
          <w:iCs/>
          <w:sz w:val="22"/>
          <w:szCs w:val="22"/>
        </w:rPr>
        <w:t xml:space="preserve"> o godz. </w:t>
      </w:r>
      <w:r w:rsidRPr="00FD1BC4">
        <w:rPr>
          <w:b/>
          <w:bCs/>
          <w:iCs/>
          <w:sz w:val="22"/>
          <w:szCs w:val="22"/>
        </w:rPr>
        <w:t>10:00</w:t>
      </w:r>
      <w:r w:rsidRPr="00FD1BC4">
        <w:rPr>
          <w:bCs/>
          <w:iCs/>
          <w:sz w:val="22"/>
          <w:szCs w:val="22"/>
        </w:rPr>
        <w:t xml:space="preserve">, za pośrednictwem Platformy, </w:t>
      </w:r>
      <w:r w:rsidRPr="00FD1BC4">
        <w:rPr>
          <w:bCs/>
          <w:iCs/>
          <w:sz w:val="22"/>
          <w:szCs w:val="22"/>
        </w:rPr>
        <w:br/>
        <w:t xml:space="preserve">na karcie ”Oferta/Załączniki”, poprzez ich odszyfrowanie, które jest jednoznaczne </w:t>
      </w:r>
      <w:r w:rsidRPr="00FD1BC4">
        <w:rPr>
          <w:bCs/>
          <w:iCs/>
          <w:sz w:val="22"/>
          <w:szCs w:val="22"/>
        </w:rPr>
        <w:br/>
        <w:t>z ich upublicznieniem.</w:t>
      </w:r>
    </w:p>
    <w:p w14:paraId="798077C7" w14:textId="77777777" w:rsidR="000E12AE" w:rsidRPr="00FD1BC4" w:rsidRDefault="000E12AE" w:rsidP="000E12AE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FD1BC4">
        <w:rPr>
          <w:sz w:val="22"/>
          <w:szCs w:val="22"/>
          <w:u w:val="single"/>
        </w:rPr>
        <w:lastRenderedPageBreak/>
        <w:t>Rozdz. 22.1</w:t>
      </w:r>
    </w:p>
    <w:p w14:paraId="64331881" w14:textId="173FF744" w:rsidR="000E12AE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Następuje zmiana nazwy zadania częściowego nr </w:t>
      </w: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. Zadanie nr </w:t>
      </w: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 otrzymuje brzmienie: </w:t>
      </w:r>
      <w:r w:rsidRPr="000E12AE">
        <w:rPr>
          <w:sz w:val="22"/>
          <w:szCs w:val="22"/>
        </w:rPr>
        <w:t xml:space="preserve">Aparaty </w:t>
      </w:r>
      <w:r>
        <w:rPr>
          <w:sz w:val="22"/>
          <w:szCs w:val="22"/>
        </w:rPr>
        <w:br/>
      </w:r>
      <w:r w:rsidRPr="000E12AE">
        <w:rPr>
          <w:sz w:val="22"/>
          <w:szCs w:val="22"/>
        </w:rPr>
        <w:t xml:space="preserve">do dializ typ </w:t>
      </w:r>
      <w:proofErr w:type="spellStart"/>
      <w:r w:rsidRPr="000E12AE">
        <w:rPr>
          <w:sz w:val="22"/>
          <w:szCs w:val="22"/>
        </w:rPr>
        <w:t>Ecmo</w:t>
      </w:r>
      <w:proofErr w:type="spellEnd"/>
      <w:r w:rsidRPr="00B504C0">
        <w:rPr>
          <w:sz w:val="22"/>
          <w:szCs w:val="22"/>
        </w:rPr>
        <w:t xml:space="preserve"> </w:t>
      </w:r>
    </w:p>
    <w:p w14:paraId="5AE05AE6" w14:textId="2DEB1318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zadanie częściowe nr </w:t>
      </w:r>
      <w:r>
        <w:rPr>
          <w:sz w:val="22"/>
          <w:szCs w:val="22"/>
        </w:rPr>
        <w:t>2</w:t>
      </w:r>
      <w:r w:rsidRPr="00B504C0">
        <w:rPr>
          <w:sz w:val="22"/>
          <w:szCs w:val="22"/>
        </w:rPr>
        <w:t xml:space="preserve"> </w:t>
      </w:r>
      <w:r w:rsidRPr="000E12AE">
        <w:rPr>
          <w:sz w:val="22"/>
          <w:szCs w:val="22"/>
        </w:rPr>
        <w:t xml:space="preserve">Aparaty do dializ typ </w:t>
      </w:r>
      <w:r>
        <w:rPr>
          <w:sz w:val="22"/>
          <w:szCs w:val="22"/>
        </w:rPr>
        <w:t>CS100</w:t>
      </w:r>
      <w:r w:rsidRPr="00B504C0">
        <w:rPr>
          <w:sz w:val="22"/>
          <w:szCs w:val="22"/>
        </w:rPr>
        <w:t>. Przy dokonywaniu wyboru najkorzystniejszej oferty Zamawiający stosować będzie kryteria jak do zada</w:t>
      </w:r>
      <w:r w:rsidR="00592FFE">
        <w:rPr>
          <w:sz w:val="22"/>
          <w:szCs w:val="22"/>
        </w:rPr>
        <w:t xml:space="preserve">nia nr </w:t>
      </w:r>
      <w:r w:rsidRPr="00B504C0">
        <w:rPr>
          <w:sz w:val="22"/>
          <w:szCs w:val="22"/>
        </w:rPr>
        <w:t>1</w:t>
      </w:r>
    </w:p>
    <w:p w14:paraId="6C0C233C" w14:textId="77777777" w:rsidR="000E12AE" w:rsidRPr="007A125C" w:rsidRDefault="000E12AE" w:rsidP="000E12AE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7A125C">
        <w:rPr>
          <w:sz w:val="22"/>
          <w:szCs w:val="22"/>
          <w:u w:val="single"/>
        </w:rPr>
        <w:t>Rozdz. 22.2</w:t>
      </w:r>
    </w:p>
    <w:p w14:paraId="28B0B467" w14:textId="1FFAD39E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Dodaje się zadanie częściowe nr </w:t>
      </w:r>
      <w:r w:rsidR="00592FFE">
        <w:rPr>
          <w:sz w:val="22"/>
          <w:szCs w:val="22"/>
        </w:rPr>
        <w:t>2</w:t>
      </w:r>
      <w:r w:rsidRPr="00B504C0">
        <w:rPr>
          <w:sz w:val="22"/>
          <w:szCs w:val="22"/>
        </w:rPr>
        <w:t xml:space="preserve"> </w:t>
      </w:r>
      <w:r w:rsidR="00592FFE" w:rsidRPr="000E12AE">
        <w:rPr>
          <w:sz w:val="22"/>
          <w:szCs w:val="22"/>
        </w:rPr>
        <w:t xml:space="preserve">Aparaty do dializ typ </w:t>
      </w:r>
      <w:r w:rsidR="00592FFE">
        <w:rPr>
          <w:sz w:val="22"/>
          <w:szCs w:val="22"/>
        </w:rPr>
        <w:t>CS100</w:t>
      </w:r>
      <w:r w:rsidRPr="00B504C0">
        <w:rPr>
          <w:sz w:val="22"/>
          <w:szCs w:val="22"/>
        </w:rPr>
        <w:t>. Punkty przyznawane za podane kryteria będą liczone według wzorów podanych jak dla zada</w:t>
      </w:r>
      <w:r w:rsidR="00592FFE">
        <w:rPr>
          <w:sz w:val="22"/>
          <w:szCs w:val="22"/>
        </w:rPr>
        <w:t>nia nr 1</w:t>
      </w:r>
    </w:p>
    <w:p w14:paraId="1E0593C9" w14:textId="77777777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</w:p>
    <w:p w14:paraId="57033A9E" w14:textId="77777777" w:rsidR="000E12AE" w:rsidRPr="00B504C0" w:rsidRDefault="000E12AE" w:rsidP="000E12AE">
      <w:pPr>
        <w:spacing w:before="120" w:after="120" w:line="360" w:lineRule="auto"/>
        <w:jc w:val="both"/>
        <w:rPr>
          <w:sz w:val="22"/>
          <w:szCs w:val="22"/>
        </w:rPr>
      </w:pPr>
    </w:p>
    <w:p w14:paraId="31ECACDF" w14:textId="77777777" w:rsidR="000E12AE" w:rsidRDefault="000E12AE" w:rsidP="000E12AE">
      <w:pPr>
        <w:pStyle w:val="Tekstpodstawowy"/>
        <w:jc w:val="right"/>
        <w:rPr>
          <w:szCs w:val="24"/>
        </w:rPr>
      </w:pPr>
    </w:p>
    <w:p w14:paraId="5FB0A8F2" w14:textId="77777777" w:rsidR="000E12AE" w:rsidRPr="00C80B89" w:rsidRDefault="000E12AE" w:rsidP="000E12A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174E4620" w14:textId="77777777" w:rsidR="000E12AE" w:rsidRDefault="000E12AE" w:rsidP="000E12A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0E4F6EB" w14:textId="77777777" w:rsidR="000E12AE" w:rsidRDefault="000E12AE" w:rsidP="000E12A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AE15F2D" w14:textId="77777777" w:rsidR="000E12AE" w:rsidRDefault="000E12AE" w:rsidP="000E12A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2004493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721CF" w14:textId="77777777" w:rsidR="00B276D1" w:rsidRDefault="00B276D1">
      <w:r>
        <w:separator/>
      </w:r>
    </w:p>
  </w:endnote>
  <w:endnote w:type="continuationSeparator" w:id="0">
    <w:p w14:paraId="7A69E238" w14:textId="77777777" w:rsidR="00B276D1" w:rsidRDefault="00B27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1EA3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A3C52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DD8B4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216391D">
        <v:line id="_x0000_s2049" style="position:absolute;left:0;text-align:left;z-index:251657728" from="-3.85pt,7.55pt" to="455.15pt,7.55pt"/>
      </w:pict>
    </w:r>
  </w:p>
  <w:p w14:paraId="095F4C6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803E60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1D3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37335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B9C6E8" w14:textId="77777777" w:rsidR="00EF1037" w:rsidRDefault="00EF1037">
    <w:pPr>
      <w:pStyle w:val="Stopka"/>
      <w:tabs>
        <w:tab w:val="clear" w:pos="4536"/>
        <w:tab w:val="left" w:pos="6237"/>
      </w:tabs>
    </w:pPr>
  </w:p>
  <w:p w14:paraId="1010898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EC609" w14:textId="77777777" w:rsidR="00B276D1" w:rsidRDefault="00B276D1">
      <w:r>
        <w:separator/>
      </w:r>
    </w:p>
  </w:footnote>
  <w:footnote w:type="continuationSeparator" w:id="0">
    <w:p w14:paraId="656B6A8B" w14:textId="77777777" w:rsidR="00B276D1" w:rsidRDefault="00B27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F8C45" w14:textId="77777777" w:rsidR="00C22816" w:rsidRDefault="00C228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6BBFC" w14:textId="77777777" w:rsidR="00C22816" w:rsidRDefault="00C228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5CEFE" w14:textId="77777777" w:rsidR="00C22816" w:rsidRDefault="00C228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6D1"/>
    <w:rsid w:val="00057D02"/>
    <w:rsid w:val="000613E0"/>
    <w:rsid w:val="000E12AE"/>
    <w:rsid w:val="001A571A"/>
    <w:rsid w:val="002B1C74"/>
    <w:rsid w:val="00384EFD"/>
    <w:rsid w:val="004222DA"/>
    <w:rsid w:val="00453E59"/>
    <w:rsid w:val="00460DC4"/>
    <w:rsid w:val="005079A4"/>
    <w:rsid w:val="0055546F"/>
    <w:rsid w:val="00592FFE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276D1"/>
    <w:rsid w:val="00B361A9"/>
    <w:rsid w:val="00C152AE"/>
    <w:rsid w:val="00C22816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AB4BFB"/>
  <w15:chartTrackingRefBased/>
  <w15:docId w15:val="{93BA1FB9-BE45-4553-A36D-F05CB7FF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717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2021-07-29T08:36:00Z</dcterms:created>
  <dcterms:modified xsi:type="dcterms:W3CDTF">2021-07-29T08:36:00Z</dcterms:modified>
</cp:coreProperties>
</file>