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5C5727" w14:textId="43D88BF9" w:rsidR="006A5DF1" w:rsidRPr="002F3BA4" w:rsidRDefault="000D4D8E" w:rsidP="006A5DF1">
      <w:pPr>
        <w:spacing w:after="240"/>
        <w:jc w:val="right"/>
        <w:rPr>
          <w:sz w:val="22"/>
          <w:szCs w:val="22"/>
        </w:rPr>
      </w:pPr>
      <w:r w:rsidRPr="002F3BA4">
        <w:rPr>
          <w:sz w:val="22"/>
          <w:szCs w:val="22"/>
        </w:rPr>
        <w:t>Poznań</w:t>
      </w:r>
      <w:r w:rsidR="006A5DF1" w:rsidRPr="002F3BA4">
        <w:rPr>
          <w:sz w:val="22"/>
          <w:szCs w:val="22"/>
        </w:rPr>
        <w:t xml:space="preserve"> dnia: </w:t>
      </w:r>
      <w:r w:rsidRPr="002F3BA4">
        <w:rPr>
          <w:sz w:val="22"/>
          <w:szCs w:val="22"/>
        </w:rPr>
        <w:t>2021-07-2</w:t>
      </w:r>
      <w:r w:rsidR="002F3BA4" w:rsidRPr="002F3BA4">
        <w:rPr>
          <w:sz w:val="22"/>
          <w:szCs w:val="22"/>
        </w:rPr>
        <w:t>9</w:t>
      </w:r>
    </w:p>
    <w:p w14:paraId="28882EF6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0B7E6B43" w14:textId="77777777" w:rsidR="000D4D8E" w:rsidRPr="000D4D8E" w:rsidRDefault="000D4D8E" w:rsidP="006A5DF1">
      <w:pPr>
        <w:rPr>
          <w:b/>
          <w:bCs/>
          <w:sz w:val="22"/>
          <w:szCs w:val="22"/>
        </w:rPr>
      </w:pPr>
      <w:r w:rsidRPr="000D4D8E">
        <w:rPr>
          <w:b/>
          <w:bCs/>
          <w:sz w:val="22"/>
          <w:szCs w:val="22"/>
        </w:rPr>
        <w:t>Szpital Wojewódzki w Poznaniu</w:t>
      </w:r>
    </w:p>
    <w:p w14:paraId="0BE59F4B" w14:textId="77777777" w:rsidR="006A5DF1" w:rsidRPr="00D91931" w:rsidRDefault="000D4D8E" w:rsidP="006A5DF1">
      <w:pPr>
        <w:rPr>
          <w:b/>
          <w:bCs/>
          <w:sz w:val="22"/>
          <w:szCs w:val="22"/>
        </w:rPr>
      </w:pPr>
      <w:r w:rsidRPr="000D4D8E">
        <w:rPr>
          <w:b/>
          <w:bCs/>
          <w:sz w:val="22"/>
          <w:szCs w:val="22"/>
        </w:rPr>
        <w:t>Dział Zamówień Publicznych</w:t>
      </w:r>
    </w:p>
    <w:p w14:paraId="031CAB55" w14:textId="255A034C" w:rsidR="006A5DF1" w:rsidRPr="00BD5546" w:rsidRDefault="00FA437C" w:rsidP="006A5DF1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0D4D8E" w:rsidRPr="000D4D8E">
        <w:rPr>
          <w:sz w:val="22"/>
          <w:szCs w:val="22"/>
        </w:rPr>
        <w:t>Juraszów</w:t>
      </w:r>
      <w:r w:rsidR="006A5DF1" w:rsidRPr="00BD5546">
        <w:rPr>
          <w:sz w:val="22"/>
          <w:szCs w:val="22"/>
        </w:rPr>
        <w:t xml:space="preserve"> </w:t>
      </w:r>
      <w:r w:rsidR="000D4D8E" w:rsidRPr="000D4D8E">
        <w:rPr>
          <w:sz w:val="22"/>
          <w:szCs w:val="22"/>
        </w:rPr>
        <w:t>7/19</w:t>
      </w:r>
    </w:p>
    <w:p w14:paraId="7DE5A05C" w14:textId="77777777" w:rsidR="006A5DF1" w:rsidRPr="00BD5546" w:rsidRDefault="000D4D8E" w:rsidP="006A5DF1">
      <w:pPr>
        <w:rPr>
          <w:sz w:val="22"/>
          <w:szCs w:val="22"/>
        </w:rPr>
      </w:pPr>
      <w:r w:rsidRPr="000D4D8E">
        <w:rPr>
          <w:sz w:val="22"/>
          <w:szCs w:val="22"/>
        </w:rPr>
        <w:t>60-479</w:t>
      </w:r>
      <w:r w:rsidR="006A5DF1" w:rsidRPr="00BD5546">
        <w:rPr>
          <w:sz w:val="22"/>
          <w:szCs w:val="22"/>
        </w:rPr>
        <w:t xml:space="preserve"> </w:t>
      </w:r>
      <w:r w:rsidRPr="000D4D8E">
        <w:rPr>
          <w:sz w:val="22"/>
          <w:szCs w:val="22"/>
        </w:rPr>
        <w:t>Poznań</w:t>
      </w:r>
    </w:p>
    <w:p w14:paraId="207A6C4E" w14:textId="093D3F9F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D91931">
        <w:rPr>
          <w:sz w:val="22"/>
          <w:szCs w:val="22"/>
        </w:rPr>
        <w:tab/>
        <w:t xml:space="preserve"> </w:t>
      </w:r>
    </w:p>
    <w:p w14:paraId="1399B16C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A3841D9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2B42CB7E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3C857A50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67B22B39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9311395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AC907DB" w14:textId="7777777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14:paraId="7D3F3665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0D4D8E" w:rsidRPr="000D4D8E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0D4D8E" w:rsidRPr="000D4D8E">
        <w:rPr>
          <w:b/>
          <w:bCs/>
          <w:sz w:val="22"/>
          <w:szCs w:val="22"/>
        </w:rPr>
        <w:t>Przeglądy techniczne i naprawy urządzeń medycznych - Aparaty do dializ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0D4D8E" w:rsidRPr="000D4D8E">
        <w:rPr>
          <w:b/>
          <w:sz w:val="22"/>
          <w:szCs w:val="22"/>
        </w:rPr>
        <w:t>SZW/DZP/45/2021</w:t>
      </w:r>
      <w:r w:rsidRPr="006A5DF1">
        <w:rPr>
          <w:b/>
          <w:sz w:val="22"/>
          <w:szCs w:val="22"/>
        </w:rPr>
        <w:t>.</w:t>
      </w:r>
    </w:p>
    <w:p w14:paraId="7D16B8B9" w14:textId="77777777" w:rsidR="000D4D8E" w:rsidRPr="000D4D8E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0D4D8E" w:rsidRPr="000D4D8E">
        <w:rPr>
          <w:b/>
          <w:sz w:val="22"/>
          <w:szCs w:val="22"/>
        </w:rPr>
        <w:t>Szpital Wojewódzki w Poznaniu</w:t>
      </w:r>
    </w:p>
    <w:p w14:paraId="2894E234" w14:textId="77777777" w:rsidR="00486E8C" w:rsidRPr="00623F1A" w:rsidRDefault="00486E8C" w:rsidP="00486E8C">
      <w:pPr>
        <w:spacing w:after="240" w:line="276" w:lineRule="auto"/>
        <w:jc w:val="both"/>
        <w:rPr>
          <w:sz w:val="22"/>
          <w:szCs w:val="22"/>
        </w:rPr>
      </w:pPr>
      <w:r w:rsidRPr="002922D2">
        <w:rPr>
          <w:b/>
          <w:sz w:val="22"/>
          <w:szCs w:val="22"/>
        </w:rPr>
        <w:t>Dział Zamówień Publicznych</w:t>
      </w:r>
      <w:r w:rsidRPr="006A5DF1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Pr="002922D2">
        <w:rPr>
          <w:sz w:val="22"/>
          <w:szCs w:val="22"/>
        </w:rPr>
        <w:t>(Dz.U. poz. 2019 ze zm.)</w:t>
      </w:r>
      <w:r w:rsidRPr="006A5DF1">
        <w:rPr>
          <w:sz w:val="22"/>
          <w:szCs w:val="22"/>
        </w:rPr>
        <w:t xml:space="preserve">, </w:t>
      </w:r>
      <w:r>
        <w:rPr>
          <w:sz w:val="22"/>
          <w:szCs w:val="22"/>
        </w:rPr>
        <w:t>udostępnia</w:t>
      </w:r>
      <w:r w:rsidRPr="006A5DF1">
        <w:rPr>
          <w:sz w:val="22"/>
          <w:szCs w:val="22"/>
        </w:rPr>
        <w:t xml:space="preserve"> poniżej treść zapytań </w:t>
      </w:r>
      <w:r>
        <w:rPr>
          <w:sz w:val="22"/>
          <w:szCs w:val="22"/>
        </w:rPr>
        <w:br/>
      </w:r>
      <w:r w:rsidRPr="006A5DF1">
        <w:rPr>
          <w:sz w:val="22"/>
          <w:szCs w:val="22"/>
        </w:rPr>
        <w:t>do Specyfikacji Warunków Zamówienia (</w:t>
      </w:r>
      <w:r w:rsidRPr="006A5DF1">
        <w:rPr>
          <w:sz w:val="22"/>
          <w:szCs w:val="22"/>
          <w:lang w:eastAsia="ar-SA"/>
        </w:rPr>
        <w:t>zwanej dalej</w:t>
      </w:r>
      <w:r w:rsidRPr="006A5DF1">
        <w:rPr>
          <w:b/>
          <w:sz w:val="22"/>
          <w:szCs w:val="22"/>
          <w:lang w:eastAsia="ar-SA"/>
        </w:rPr>
        <w:t xml:space="preserve"> </w:t>
      </w:r>
      <w:r w:rsidRPr="006A5DF1">
        <w:rPr>
          <w:bCs/>
          <w:sz w:val="22"/>
          <w:szCs w:val="22"/>
          <w:lang w:eastAsia="ar-SA"/>
        </w:rPr>
        <w:t>”SWZ”)</w:t>
      </w:r>
      <w:r>
        <w:rPr>
          <w:bCs/>
          <w:sz w:val="22"/>
          <w:szCs w:val="22"/>
          <w:lang w:eastAsia="ar-SA"/>
        </w:rPr>
        <w:t xml:space="preserve"> </w:t>
      </w:r>
      <w:r w:rsidRPr="006A5DF1">
        <w:rPr>
          <w:sz w:val="22"/>
          <w:szCs w:val="22"/>
        </w:rPr>
        <w:t>wraz z wyjaśnieniami</w:t>
      </w:r>
      <w:r>
        <w:rPr>
          <w:sz w:val="22"/>
          <w:szCs w:val="22"/>
        </w:rPr>
        <w:t xml:space="preserve"> </w:t>
      </w:r>
      <w:r>
        <w:rPr>
          <w:bCs/>
          <w:sz w:val="22"/>
          <w:szCs w:val="22"/>
          <w:lang w:eastAsia="ar-SA"/>
        </w:rPr>
        <w:t xml:space="preserve">jednocześnie dokonując </w:t>
      </w:r>
      <w:r>
        <w:rPr>
          <w:b/>
          <w:sz w:val="22"/>
          <w:szCs w:val="22"/>
          <w:u w:val="single"/>
          <w:lang w:eastAsia="ar-SA"/>
        </w:rPr>
        <w:t>modyfikacji</w:t>
      </w:r>
      <w:r>
        <w:rPr>
          <w:bCs/>
          <w:sz w:val="22"/>
          <w:szCs w:val="22"/>
          <w:lang w:eastAsia="ar-SA"/>
        </w:rPr>
        <w:t xml:space="preserve"> SWZ </w:t>
      </w:r>
      <w:r w:rsidRPr="00623F1A">
        <w:rPr>
          <w:bCs/>
          <w:sz w:val="22"/>
          <w:szCs w:val="22"/>
          <w:lang w:eastAsia="ar-SA"/>
        </w:rPr>
        <w:t xml:space="preserve">w zakresie Formularza ofertowego (załacznik nr 1 do SWZ/załącznik </w:t>
      </w:r>
      <w:r>
        <w:rPr>
          <w:bCs/>
          <w:sz w:val="22"/>
          <w:szCs w:val="22"/>
          <w:lang w:eastAsia="ar-SA"/>
        </w:rPr>
        <w:br/>
      </w:r>
      <w:r w:rsidRPr="00623F1A">
        <w:rPr>
          <w:bCs/>
          <w:sz w:val="22"/>
          <w:szCs w:val="22"/>
          <w:lang w:eastAsia="ar-SA"/>
        </w:rPr>
        <w:t xml:space="preserve">nr 1 do umowy), Formularza asortymentowo – cenowego (załącznik nr 2 do SWZ/załącznik nr 2 </w:t>
      </w:r>
      <w:r>
        <w:rPr>
          <w:bCs/>
          <w:sz w:val="22"/>
          <w:szCs w:val="22"/>
          <w:lang w:eastAsia="ar-SA"/>
        </w:rPr>
        <w:br/>
      </w:r>
      <w:r w:rsidRPr="00623F1A">
        <w:rPr>
          <w:bCs/>
          <w:sz w:val="22"/>
          <w:szCs w:val="22"/>
          <w:lang w:eastAsia="ar-SA"/>
        </w:rPr>
        <w:t>do umowy) oraz Projektu umowy (załącznik nr 4 do SWZ):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D4D8E" w:rsidRPr="006A5DF1" w14:paraId="117BAC29" w14:textId="77777777" w:rsidTr="00E857D2">
        <w:tc>
          <w:tcPr>
            <w:tcW w:w="9356" w:type="dxa"/>
            <w:shd w:val="clear" w:color="auto" w:fill="auto"/>
          </w:tcPr>
          <w:p w14:paraId="4900BB69" w14:textId="77777777" w:rsidR="000D4D8E" w:rsidRPr="006A5DF1" w:rsidRDefault="000D4D8E" w:rsidP="00E857D2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0D4D8E">
              <w:rPr>
                <w:b/>
                <w:bCs/>
                <w:sz w:val="22"/>
                <w:szCs w:val="22"/>
              </w:rPr>
              <w:t>1</w:t>
            </w:r>
          </w:p>
          <w:p w14:paraId="110A239B" w14:textId="77777777" w:rsidR="000D4D8E" w:rsidRPr="000D4D8E" w:rsidRDefault="000D4D8E" w:rsidP="00E857D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D4D8E">
              <w:rPr>
                <w:sz w:val="22"/>
                <w:szCs w:val="22"/>
              </w:rPr>
              <w:t>Dot. Załącznik 2</w:t>
            </w:r>
          </w:p>
          <w:p w14:paraId="4D04A10A" w14:textId="5EAAC490" w:rsidR="000D4D8E" w:rsidRPr="000D4D8E" w:rsidRDefault="000D4D8E" w:rsidP="00E857D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D4D8E">
              <w:rPr>
                <w:sz w:val="22"/>
                <w:szCs w:val="22"/>
              </w:rPr>
              <w:t xml:space="preserve">Uprzejmie prosimy o podzielenie tego zadania na dwa osobne pakiety. Spowodowane </w:t>
            </w:r>
            <w:r w:rsidR="00FA437C">
              <w:rPr>
                <w:sz w:val="22"/>
                <w:szCs w:val="22"/>
              </w:rPr>
              <w:br/>
            </w:r>
            <w:r w:rsidRPr="000D4D8E">
              <w:rPr>
                <w:sz w:val="22"/>
                <w:szCs w:val="22"/>
              </w:rPr>
              <w:t>jest to koniecznością złożenia oferty przez dwa odrębne podmioty.</w:t>
            </w:r>
          </w:p>
          <w:p w14:paraId="516EC99E" w14:textId="528AE019" w:rsidR="00FA437C" w:rsidRPr="00111650" w:rsidRDefault="00FA437C" w:rsidP="00FA437C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111650">
              <w:rPr>
                <w:sz w:val="22"/>
                <w:szCs w:val="22"/>
              </w:rPr>
              <w:t xml:space="preserve">Zamawiający wyraża zgodę na powyższe. </w:t>
            </w:r>
            <w:r w:rsidRPr="00111650">
              <w:rPr>
                <w:sz w:val="22"/>
                <w:szCs w:val="22"/>
                <w:lang w:val="de-DE"/>
              </w:rPr>
              <w:t xml:space="preserve">Zamawiający modyfikuje w tym zakresie </w:t>
            </w:r>
            <w:bookmarkStart w:id="0" w:name="_Hlk78359716"/>
            <w:r w:rsidRPr="00111650">
              <w:rPr>
                <w:sz w:val="22"/>
                <w:szCs w:val="22"/>
                <w:lang w:val="de-DE"/>
              </w:rPr>
              <w:t>zał</w:t>
            </w:r>
            <w:r>
              <w:rPr>
                <w:sz w:val="22"/>
                <w:szCs w:val="22"/>
                <w:lang w:val="de-DE"/>
              </w:rPr>
              <w:t>.</w:t>
            </w:r>
            <w:r w:rsidRPr="00111650">
              <w:rPr>
                <w:sz w:val="22"/>
                <w:szCs w:val="22"/>
                <w:lang w:val="de-DE"/>
              </w:rPr>
              <w:t xml:space="preserve"> nr </w:t>
            </w:r>
            <w:r>
              <w:rPr>
                <w:sz w:val="22"/>
                <w:szCs w:val="22"/>
                <w:lang w:val="de-DE"/>
              </w:rPr>
              <w:t>1</w:t>
            </w:r>
            <w:r w:rsidRPr="00111650">
              <w:rPr>
                <w:sz w:val="22"/>
                <w:szCs w:val="22"/>
                <w:lang w:val="de-DE"/>
              </w:rPr>
              <w:t xml:space="preserve"> do SWZ, </w:t>
            </w:r>
            <w:r>
              <w:rPr>
                <w:sz w:val="22"/>
                <w:szCs w:val="22"/>
                <w:lang w:val="de-DE"/>
              </w:rPr>
              <w:t xml:space="preserve"> zał. nr 2 do SWZ oraz zał. nr 4 do SWZ </w:t>
            </w:r>
            <w:r w:rsidRPr="00111650">
              <w:rPr>
                <w:sz w:val="22"/>
                <w:szCs w:val="22"/>
                <w:lang w:val="de-DE"/>
              </w:rPr>
              <w:t xml:space="preserve">tj. </w:t>
            </w:r>
            <w:r>
              <w:rPr>
                <w:sz w:val="22"/>
                <w:szCs w:val="22"/>
                <w:lang w:val="de-DE"/>
              </w:rPr>
              <w:t xml:space="preserve">Formularz oferty, Formularz asortymentowo – cenowy oraz </w:t>
            </w:r>
            <w:r w:rsidRPr="00111650">
              <w:rPr>
                <w:sz w:val="22"/>
                <w:szCs w:val="22"/>
                <w:lang w:val="de-DE"/>
              </w:rPr>
              <w:t>Projekt umowy</w:t>
            </w:r>
            <w:bookmarkEnd w:id="0"/>
            <w:r w:rsidRPr="00111650">
              <w:rPr>
                <w:sz w:val="22"/>
                <w:szCs w:val="22"/>
                <w:lang w:val="de-DE"/>
              </w:rPr>
              <w:t xml:space="preserve">, który przesyła zainteresowanym Wykonawcom oraz zamieszcza na stronie internetowej Zamawiającego </w:t>
            </w:r>
            <w:r w:rsidRPr="00111650">
              <w:rPr>
                <w:bCs/>
                <w:sz w:val="22"/>
                <w:szCs w:val="22"/>
                <w:lang w:val="de-DE"/>
              </w:rPr>
              <w:t>oraz na Platformie on-line.</w:t>
            </w:r>
          </w:p>
          <w:p w14:paraId="45A2CB28" w14:textId="77777777" w:rsidR="000D4D8E" w:rsidRPr="000D4D8E" w:rsidRDefault="000D4D8E" w:rsidP="00E857D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158A529" w14:textId="77777777" w:rsidR="000D4D8E" w:rsidRPr="00486E8C" w:rsidRDefault="000D4D8E" w:rsidP="00E857D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86E8C">
              <w:rPr>
                <w:b/>
                <w:bCs/>
                <w:sz w:val="22"/>
                <w:szCs w:val="22"/>
              </w:rPr>
              <w:t>Pytanie 2</w:t>
            </w:r>
          </w:p>
          <w:p w14:paraId="10C4D164" w14:textId="77777777" w:rsidR="000D4D8E" w:rsidRPr="000D4D8E" w:rsidRDefault="000D4D8E" w:rsidP="00E857D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D4D8E">
              <w:rPr>
                <w:sz w:val="22"/>
                <w:szCs w:val="22"/>
              </w:rPr>
              <w:t>Dot. Załącznik 2 dot. pompa CS100</w:t>
            </w:r>
          </w:p>
          <w:p w14:paraId="69A1A558" w14:textId="77777777" w:rsidR="000D4D8E" w:rsidRPr="000D4D8E" w:rsidRDefault="000D4D8E" w:rsidP="00E857D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D4D8E">
              <w:rPr>
                <w:sz w:val="22"/>
                <w:szCs w:val="22"/>
              </w:rPr>
              <w:t>Uprzejmie prosimy o zmianę częstotliwości przeglądu na co 6 m-</w:t>
            </w:r>
            <w:proofErr w:type="spellStart"/>
            <w:r w:rsidRPr="000D4D8E">
              <w:rPr>
                <w:sz w:val="22"/>
                <w:szCs w:val="22"/>
              </w:rPr>
              <w:t>cy</w:t>
            </w:r>
            <w:proofErr w:type="spellEnd"/>
            <w:r w:rsidRPr="000D4D8E">
              <w:rPr>
                <w:sz w:val="22"/>
                <w:szCs w:val="22"/>
              </w:rPr>
              <w:t xml:space="preserve"> zgodnie z zaleceniami producenta.</w:t>
            </w:r>
          </w:p>
          <w:p w14:paraId="79510DC3" w14:textId="77777777" w:rsidR="000D4D8E" w:rsidRPr="000D4D8E" w:rsidRDefault="000D4D8E" w:rsidP="00E857D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D4D8E">
              <w:rPr>
                <w:sz w:val="22"/>
                <w:szCs w:val="22"/>
              </w:rPr>
              <w:t>W związku z tym ilość przeglądów w ciągu 12 m-</w:t>
            </w:r>
            <w:proofErr w:type="spellStart"/>
            <w:r w:rsidRPr="000D4D8E">
              <w:rPr>
                <w:sz w:val="22"/>
                <w:szCs w:val="22"/>
              </w:rPr>
              <w:t>cy</w:t>
            </w:r>
            <w:proofErr w:type="spellEnd"/>
            <w:r w:rsidRPr="000D4D8E">
              <w:rPr>
                <w:sz w:val="22"/>
                <w:szCs w:val="22"/>
              </w:rPr>
              <w:t xml:space="preserve"> będzie wynosiła 2 sztuki.</w:t>
            </w:r>
          </w:p>
          <w:p w14:paraId="3589E827" w14:textId="61C6EECE" w:rsidR="000D4D8E" w:rsidRPr="00486E8C" w:rsidRDefault="00486E8C" w:rsidP="00E857D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Zgodnie z SWZ.</w:t>
            </w:r>
          </w:p>
          <w:p w14:paraId="30B1C14F" w14:textId="77777777" w:rsidR="00486E8C" w:rsidRDefault="00486E8C" w:rsidP="00E857D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69BF2D1" w14:textId="27C44C59" w:rsidR="000D4D8E" w:rsidRPr="00486E8C" w:rsidRDefault="000D4D8E" w:rsidP="00E857D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86E8C">
              <w:rPr>
                <w:b/>
                <w:bCs/>
                <w:sz w:val="22"/>
                <w:szCs w:val="22"/>
              </w:rPr>
              <w:lastRenderedPageBreak/>
              <w:t>Pytanie 3</w:t>
            </w:r>
          </w:p>
          <w:p w14:paraId="27BEFCD1" w14:textId="77777777" w:rsidR="000D4D8E" w:rsidRPr="000D4D8E" w:rsidRDefault="000D4D8E" w:rsidP="00E857D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D4D8E">
              <w:rPr>
                <w:sz w:val="22"/>
                <w:szCs w:val="22"/>
              </w:rPr>
              <w:t>Dot. Załącznik 4 par. 3 ust. 8</w:t>
            </w:r>
          </w:p>
          <w:p w14:paraId="64F59CF0" w14:textId="3D8B065B" w:rsidR="000D4D8E" w:rsidRPr="000D4D8E" w:rsidRDefault="000D4D8E" w:rsidP="00E857D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D4D8E">
              <w:rPr>
                <w:sz w:val="22"/>
                <w:szCs w:val="22"/>
              </w:rPr>
              <w:t xml:space="preserve">Uprzejmie proszę o wydłużenie czasu naprawy do 5 dni roboczych, ze względu na dostawę części </w:t>
            </w:r>
            <w:r w:rsidR="008F2718">
              <w:rPr>
                <w:sz w:val="22"/>
                <w:szCs w:val="22"/>
              </w:rPr>
              <w:br/>
            </w:r>
            <w:r w:rsidRPr="000D4D8E">
              <w:rPr>
                <w:sz w:val="22"/>
                <w:szCs w:val="22"/>
              </w:rPr>
              <w:t>z zagranicy.</w:t>
            </w:r>
          </w:p>
          <w:p w14:paraId="56E95A71" w14:textId="54E03C84" w:rsidR="002F3BA4" w:rsidRPr="00111650" w:rsidRDefault="00486E8C" w:rsidP="002F3BA4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2F3BA4">
              <w:rPr>
                <w:sz w:val="22"/>
                <w:szCs w:val="22"/>
              </w:rPr>
              <w:t xml:space="preserve"> </w:t>
            </w:r>
            <w:r w:rsidR="002F3BA4" w:rsidRPr="00111650">
              <w:rPr>
                <w:sz w:val="22"/>
                <w:szCs w:val="22"/>
              </w:rPr>
              <w:t xml:space="preserve">Zamawiający wyraża zgodę na powyższe. </w:t>
            </w:r>
            <w:r w:rsidR="002F3BA4" w:rsidRPr="00111650">
              <w:rPr>
                <w:sz w:val="22"/>
                <w:szCs w:val="22"/>
                <w:lang w:val="de-DE"/>
              </w:rPr>
              <w:t xml:space="preserve">Zamawiający modyfikuje w tym zakresie </w:t>
            </w:r>
            <w:r w:rsidR="002F3BA4">
              <w:rPr>
                <w:sz w:val="22"/>
                <w:szCs w:val="22"/>
                <w:lang w:val="de-DE"/>
              </w:rPr>
              <w:t xml:space="preserve">zał. nr 4 do SWZ </w:t>
            </w:r>
            <w:r w:rsidR="002F3BA4" w:rsidRPr="00111650">
              <w:rPr>
                <w:sz w:val="22"/>
                <w:szCs w:val="22"/>
                <w:lang w:val="de-DE"/>
              </w:rPr>
              <w:t xml:space="preserve">tj. Projekt umowy, który przesyła zainteresowanym Wykonawcom oraz zamieszcza na stronie internetowej Zamawiającego </w:t>
            </w:r>
            <w:r w:rsidR="002F3BA4" w:rsidRPr="00111650">
              <w:rPr>
                <w:bCs/>
                <w:sz w:val="22"/>
                <w:szCs w:val="22"/>
                <w:lang w:val="de-DE"/>
              </w:rPr>
              <w:t>oraz na Platformie on-line.</w:t>
            </w:r>
          </w:p>
          <w:p w14:paraId="4F2EE225" w14:textId="513F7B44" w:rsidR="00486E8C" w:rsidRPr="002F3BA4" w:rsidRDefault="00486E8C" w:rsidP="00486E8C">
            <w:pPr>
              <w:spacing w:after="40"/>
              <w:ind w:left="30" w:right="-72"/>
              <w:rPr>
                <w:sz w:val="22"/>
                <w:szCs w:val="22"/>
              </w:rPr>
            </w:pPr>
          </w:p>
          <w:p w14:paraId="3D929A2D" w14:textId="77777777" w:rsidR="000D4D8E" w:rsidRPr="000D4D8E" w:rsidRDefault="000D4D8E" w:rsidP="00E857D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C3174E8" w14:textId="77777777" w:rsidR="000D4D8E" w:rsidRPr="00486E8C" w:rsidRDefault="000D4D8E" w:rsidP="00E857D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86E8C">
              <w:rPr>
                <w:b/>
                <w:bCs/>
                <w:sz w:val="22"/>
                <w:szCs w:val="22"/>
              </w:rPr>
              <w:t>Pytanie 4</w:t>
            </w:r>
          </w:p>
          <w:p w14:paraId="505EC9D6" w14:textId="77777777" w:rsidR="000D4D8E" w:rsidRPr="000D4D8E" w:rsidRDefault="000D4D8E" w:rsidP="00E857D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D4D8E">
              <w:rPr>
                <w:sz w:val="22"/>
                <w:szCs w:val="22"/>
              </w:rPr>
              <w:t>Dot. Załącznik 4 par.3 ust. 14 i 15</w:t>
            </w:r>
          </w:p>
          <w:p w14:paraId="5F72039D" w14:textId="197FB697" w:rsidR="000D4D8E" w:rsidRPr="000D4D8E" w:rsidRDefault="000D4D8E" w:rsidP="00E857D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D4D8E">
              <w:rPr>
                <w:sz w:val="22"/>
                <w:szCs w:val="22"/>
              </w:rPr>
              <w:t xml:space="preserve">Proszę o odstąpienie od check listy i certyfikatu. Inżynier każdorazowo opisuje na raporcie </w:t>
            </w:r>
            <w:r w:rsidR="008F2718">
              <w:rPr>
                <w:sz w:val="22"/>
                <w:szCs w:val="22"/>
              </w:rPr>
              <w:br/>
            </w:r>
            <w:r w:rsidRPr="000D4D8E">
              <w:rPr>
                <w:sz w:val="22"/>
                <w:szCs w:val="22"/>
              </w:rPr>
              <w:t>co wykonywał w trakcie przeglądu oraz wpisuje, czy aparat jest sprawny czy nie. Także raport uznaje się za certyfikat sprawności urządzenia/ orzeczenie.</w:t>
            </w:r>
          </w:p>
          <w:p w14:paraId="698E5539" w14:textId="46FE2E65" w:rsidR="00486E8C" w:rsidRPr="008F2718" w:rsidRDefault="00486E8C" w:rsidP="00486E8C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8F2718">
              <w:rPr>
                <w:sz w:val="22"/>
                <w:szCs w:val="22"/>
              </w:rPr>
              <w:t xml:space="preserve"> Jak w SWZ.</w:t>
            </w:r>
          </w:p>
          <w:p w14:paraId="340174F4" w14:textId="77777777" w:rsidR="000D4D8E" w:rsidRPr="000D4D8E" w:rsidRDefault="000D4D8E" w:rsidP="00E857D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6F08317" w14:textId="77777777" w:rsidR="000D4D8E" w:rsidRPr="00486E8C" w:rsidRDefault="000D4D8E" w:rsidP="00E857D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86E8C">
              <w:rPr>
                <w:b/>
                <w:bCs/>
                <w:sz w:val="22"/>
                <w:szCs w:val="22"/>
              </w:rPr>
              <w:t>Pytanie 5</w:t>
            </w:r>
          </w:p>
          <w:p w14:paraId="43E1EA03" w14:textId="77777777" w:rsidR="000D4D8E" w:rsidRPr="000D4D8E" w:rsidRDefault="000D4D8E" w:rsidP="00E857D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D4D8E">
              <w:rPr>
                <w:sz w:val="22"/>
                <w:szCs w:val="22"/>
              </w:rPr>
              <w:t>Dot. Załącznik 4 par.7 ust. 1</w:t>
            </w:r>
          </w:p>
          <w:p w14:paraId="4CDB5B11" w14:textId="77777777" w:rsidR="000D4D8E" w:rsidRPr="000D4D8E" w:rsidRDefault="000D4D8E" w:rsidP="00E857D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D4D8E">
              <w:rPr>
                <w:sz w:val="22"/>
                <w:szCs w:val="22"/>
              </w:rPr>
              <w:t>Uprzejmie proszę o skrócenie okresu gwarancji na wymienione części do 6 m-</w:t>
            </w:r>
            <w:proofErr w:type="spellStart"/>
            <w:r w:rsidRPr="000D4D8E">
              <w:rPr>
                <w:sz w:val="22"/>
                <w:szCs w:val="22"/>
              </w:rPr>
              <w:t>cy</w:t>
            </w:r>
            <w:proofErr w:type="spellEnd"/>
            <w:r w:rsidRPr="000D4D8E">
              <w:rPr>
                <w:sz w:val="22"/>
                <w:szCs w:val="22"/>
              </w:rPr>
              <w:t>, jest to okres na który otrzymujemy gwarancję od fabryki na wymieniane części.</w:t>
            </w:r>
          </w:p>
          <w:p w14:paraId="146862FF" w14:textId="0DFCA538" w:rsidR="00486E8C" w:rsidRPr="008F2718" w:rsidRDefault="00486E8C" w:rsidP="00486E8C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8F2718">
              <w:rPr>
                <w:sz w:val="22"/>
                <w:szCs w:val="22"/>
              </w:rPr>
              <w:t xml:space="preserve"> Jak w SWZ.</w:t>
            </w:r>
          </w:p>
          <w:p w14:paraId="16417D2F" w14:textId="77777777" w:rsidR="000D4D8E" w:rsidRPr="000D4D8E" w:rsidRDefault="000D4D8E" w:rsidP="00E857D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96C3E07" w14:textId="77777777" w:rsidR="000D4D8E" w:rsidRPr="00486E8C" w:rsidRDefault="000D4D8E" w:rsidP="00E857D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86E8C">
              <w:rPr>
                <w:b/>
                <w:bCs/>
                <w:sz w:val="22"/>
                <w:szCs w:val="22"/>
              </w:rPr>
              <w:t>Pytanie 6</w:t>
            </w:r>
          </w:p>
          <w:p w14:paraId="78947718" w14:textId="77777777" w:rsidR="000D4D8E" w:rsidRPr="000D4D8E" w:rsidRDefault="000D4D8E" w:rsidP="00E857D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D4D8E">
              <w:rPr>
                <w:sz w:val="22"/>
                <w:szCs w:val="22"/>
              </w:rPr>
              <w:t>Dot. Załącznik 4 par.9 ust. 2 i 3</w:t>
            </w:r>
          </w:p>
          <w:p w14:paraId="72A9CAC7" w14:textId="77777777" w:rsidR="000D4D8E" w:rsidRPr="000D4D8E" w:rsidRDefault="000D4D8E" w:rsidP="00E857D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D4D8E">
              <w:rPr>
                <w:sz w:val="22"/>
                <w:szCs w:val="22"/>
              </w:rPr>
              <w:t>Proszę o zmniejszenie poziomu kar do 0,1% z 0,5%.</w:t>
            </w:r>
          </w:p>
          <w:p w14:paraId="25171706" w14:textId="5692368B" w:rsidR="00486E8C" w:rsidRPr="008F2718" w:rsidRDefault="00486E8C" w:rsidP="00486E8C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8F2718">
              <w:rPr>
                <w:sz w:val="22"/>
                <w:szCs w:val="22"/>
              </w:rPr>
              <w:t xml:space="preserve"> Jak w SWZ.</w:t>
            </w:r>
          </w:p>
          <w:p w14:paraId="76D52642" w14:textId="77777777" w:rsidR="000D4D8E" w:rsidRPr="000D4D8E" w:rsidRDefault="000D4D8E" w:rsidP="00E857D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A299674" w14:textId="77777777" w:rsidR="000D4D8E" w:rsidRPr="00486E8C" w:rsidRDefault="000D4D8E" w:rsidP="00E857D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86E8C">
              <w:rPr>
                <w:b/>
                <w:bCs/>
                <w:sz w:val="22"/>
                <w:szCs w:val="22"/>
              </w:rPr>
              <w:t>Pytanie 7</w:t>
            </w:r>
          </w:p>
          <w:p w14:paraId="587DD04F" w14:textId="77777777" w:rsidR="000D4D8E" w:rsidRPr="000D4D8E" w:rsidRDefault="000D4D8E" w:rsidP="00E857D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D4D8E">
              <w:rPr>
                <w:sz w:val="22"/>
                <w:szCs w:val="22"/>
              </w:rPr>
              <w:t>Dot. Załącznik 4 par.9 ust. 6</w:t>
            </w:r>
          </w:p>
          <w:p w14:paraId="6DAD3D50" w14:textId="77777777" w:rsidR="000D4D8E" w:rsidRPr="000D4D8E" w:rsidRDefault="000D4D8E" w:rsidP="00E857D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D4D8E">
              <w:rPr>
                <w:sz w:val="22"/>
                <w:szCs w:val="22"/>
              </w:rPr>
              <w:t>Proszę o doprecyzowanie tego punktu, że:</w:t>
            </w:r>
          </w:p>
          <w:p w14:paraId="2A16255E" w14:textId="77777777" w:rsidR="000D4D8E" w:rsidRPr="000D4D8E" w:rsidRDefault="000D4D8E" w:rsidP="00E857D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D4D8E">
              <w:rPr>
                <w:sz w:val="22"/>
                <w:szCs w:val="22"/>
              </w:rPr>
              <w:t>„(…) gdy zwłoka w wykonaniu przeglądu lub naprawy przekroczy 3 dni, Zamawiający ma prawo zlecić wykonanie usługi innemu autoryzowanemu serwisowi (…)”</w:t>
            </w:r>
          </w:p>
          <w:p w14:paraId="01DB0A04" w14:textId="26359CB4" w:rsidR="00486E8C" w:rsidRPr="008F2718" w:rsidRDefault="00486E8C" w:rsidP="00486E8C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8F2718">
              <w:rPr>
                <w:sz w:val="22"/>
                <w:szCs w:val="22"/>
              </w:rPr>
              <w:t xml:space="preserve"> Jak w SWZ.</w:t>
            </w:r>
          </w:p>
          <w:p w14:paraId="2EA45201" w14:textId="77777777" w:rsidR="000D4D8E" w:rsidRPr="000D4D8E" w:rsidRDefault="000D4D8E" w:rsidP="00E857D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0EAB572" w14:textId="77777777" w:rsidR="000D4D8E" w:rsidRPr="00486E8C" w:rsidRDefault="000D4D8E" w:rsidP="00E857D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86E8C">
              <w:rPr>
                <w:b/>
                <w:bCs/>
                <w:sz w:val="22"/>
                <w:szCs w:val="22"/>
              </w:rPr>
              <w:t>Pytanie 8</w:t>
            </w:r>
          </w:p>
          <w:p w14:paraId="773FC262" w14:textId="77777777" w:rsidR="000D4D8E" w:rsidRPr="000D4D8E" w:rsidRDefault="000D4D8E" w:rsidP="00E857D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D4D8E">
              <w:rPr>
                <w:sz w:val="22"/>
                <w:szCs w:val="22"/>
              </w:rPr>
              <w:t>Dot. Załącznik 4 par.6 ust. 8</w:t>
            </w:r>
          </w:p>
          <w:p w14:paraId="64112010" w14:textId="77777777" w:rsidR="000D4D8E" w:rsidRPr="006A5DF1" w:rsidRDefault="000D4D8E" w:rsidP="00E857D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D4D8E">
              <w:rPr>
                <w:sz w:val="22"/>
                <w:szCs w:val="22"/>
              </w:rPr>
              <w:t>Czy Zamawiający zgodzi się również na faktury w formie pisemnej, gdyż jesteśmy w trakcie wprowadzania fakturowania w formie elektronicznej ?</w:t>
            </w:r>
          </w:p>
          <w:p w14:paraId="0007E666" w14:textId="50375080" w:rsidR="000D4D8E" w:rsidRPr="008F2718" w:rsidRDefault="000D4D8E" w:rsidP="00E857D2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8F2718">
              <w:rPr>
                <w:sz w:val="22"/>
                <w:szCs w:val="22"/>
              </w:rPr>
              <w:t xml:space="preserve"> Jak w SWZ.</w:t>
            </w:r>
          </w:p>
          <w:p w14:paraId="4A1E8FB3" w14:textId="2E51B869" w:rsidR="000D4D8E" w:rsidRPr="000D4D8E" w:rsidRDefault="000D4D8E" w:rsidP="00E857D2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508851BF" w14:textId="77777777" w:rsidR="00BE7BFD" w:rsidRPr="006A5DF1" w:rsidRDefault="00BE7BFD" w:rsidP="00520165">
      <w:pPr>
        <w:jc w:val="both"/>
        <w:rPr>
          <w:sz w:val="22"/>
          <w:szCs w:val="22"/>
        </w:rPr>
      </w:pPr>
    </w:p>
    <w:p w14:paraId="767101B8" w14:textId="77777777" w:rsidR="00FA437C" w:rsidRDefault="00FA437C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</w:p>
    <w:p w14:paraId="4C00DB3B" w14:textId="0726EB92" w:rsidR="00FA437C" w:rsidRPr="008F2718" w:rsidRDefault="00FA437C" w:rsidP="00FA437C">
      <w:pPr>
        <w:pStyle w:val="Tekstpodstawowywcity3"/>
        <w:spacing w:before="120" w:after="120"/>
        <w:ind w:firstLine="0"/>
        <w:rPr>
          <w:sz w:val="22"/>
          <w:szCs w:val="22"/>
        </w:rPr>
      </w:pPr>
      <w:r w:rsidRPr="008F2718">
        <w:rPr>
          <w:sz w:val="22"/>
          <w:szCs w:val="22"/>
        </w:rPr>
        <w:lastRenderedPageBreak/>
        <w:t xml:space="preserve">Termin składania i otwarcia ofert pozostaje bez zmian tj. zgodnie z ogłoszeniem o zmianie zamówienia (nr </w:t>
      </w:r>
      <w:r w:rsidR="008F2718" w:rsidRPr="008F2718">
        <w:rPr>
          <w:sz w:val="22"/>
          <w:szCs w:val="22"/>
        </w:rPr>
        <w:t>1</w:t>
      </w:r>
      <w:r w:rsidRPr="008F2718">
        <w:rPr>
          <w:sz w:val="22"/>
          <w:szCs w:val="22"/>
        </w:rPr>
        <w:t xml:space="preserve">) nr 2021/BZP </w:t>
      </w:r>
      <w:r w:rsidR="008F2718" w:rsidRPr="008F2718">
        <w:rPr>
          <w:sz w:val="22"/>
          <w:szCs w:val="22"/>
        </w:rPr>
        <w:t>00126282</w:t>
      </w:r>
      <w:r w:rsidRPr="008F2718">
        <w:rPr>
          <w:sz w:val="22"/>
          <w:szCs w:val="22"/>
        </w:rPr>
        <w:t>/01 z dnia 2</w:t>
      </w:r>
      <w:r w:rsidR="008F2718" w:rsidRPr="008F2718">
        <w:rPr>
          <w:sz w:val="22"/>
          <w:szCs w:val="22"/>
        </w:rPr>
        <w:t>6</w:t>
      </w:r>
      <w:r w:rsidRPr="008F2718">
        <w:rPr>
          <w:sz w:val="22"/>
          <w:szCs w:val="22"/>
        </w:rPr>
        <w:t>.0</w:t>
      </w:r>
      <w:r w:rsidR="008F2718" w:rsidRPr="008F2718">
        <w:rPr>
          <w:sz w:val="22"/>
          <w:szCs w:val="22"/>
        </w:rPr>
        <w:t>7</w:t>
      </w:r>
      <w:r w:rsidRPr="008F2718">
        <w:rPr>
          <w:sz w:val="22"/>
          <w:szCs w:val="22"/>
        </w:rPr>
        <w:t>.2021 r.</w:t>
      </w:r>
    </w:p>
    <w:p w14:paraId="57E73D46" w14:textId="77777777" w:rsidR="00FA437C" w:rsidRDefault="00FA437C" w:rsidP="00FA437C">
      <w:pPr>
        <w:pStyle w:val="Tekstpodstawowywcity3"/>
        <w:ind w:firstLine="0"/>
        <w:rPr>
          <w:b/>
          <w:sz w:val="22"/>
          <w:szCs w:val="22"/>
          <w:u w:val="single"/>
        </w:rPr>
      </w:pPr>
    </w:p>
    <w:p w14:paraId="720B5E94" w14:textId="6D6B5033" w:rsidR="00486E8C" w:rsidRPr="00486E8C" w:rsidRDefault="00FA437C" w:rsidP="00486E8C">
      <w:pPr>
        <w:pStyle w:val="Tekstpodstawowywcity3"/>
        <w:ind w:firstLine="0"/>
        <w:rPr>
          <w:b/>
          <w:bCs/>
          <w:sz w:val="22"/>
          <w:szCs w:val="22"/>
          <w:u w:val="single"/>
        </w:rPr>
      </w:pPr>
      <w:bookmarkStart w:id="1" w:name="_Hlk78359788"/>
      <w:r w:rsidRPr="00486E8C">
        <w:rPr>
          <w:b/>
          <w:bCs/>
          <w:sz w:val="22"/>
          <w:szCs w:val="22"/>
          <w:u w:val="single"/>
        </w:rPr>
        <w:t xml:space="preserve">Zamawiający informuje, iż złożenie wraz z ofertą </w:t>
      </w:r>
      <w:r w:rsidRPr="00486E8C">
        <w:rPr>
          <w:b/>
          <w:bCs/>
          <w:sz w:val="22"/>
          <w:szCs w:val="22"/>
          <w:u w:val="single"/>
          <w:lang w:val="de-DE"/>
        </w:rPr>
        <w:t xml:space="preserve">zał. nr 1 do SWZ </w:t>
      </w:r>
      <w:r w:rsidR="00486E8C">
        <w:rPr>
          <w:b/>
          <w:bCs/>
          <w:sz w:val="22"/>
          <w:szCs w:val="22"/>
          <w:u w:val="single"/>
          <w:lang w:val="de-DE"/>
        </w:rPr>
        <w:t>i/</w:t>
      </w:r>
      <w:r w:rsidRPr="00486E8C">
        <w:rPr>
          <w:b/>
          <w:bCs/>
          <w:sz w:val="22"/>
          <w:szCs w:val="22"/>
          <w:u w:val="single"/>
          <w:lang w:val="de-DE"/>
        </w:rPr>
        <w:t xml:space="preserve">lub zał. nr 2 do SWZ </w:t>
      </w:r>
      <w:r w:rsidRPr="00486E8C">
        <w:rPr>
          <w:b/>
          <w:bCs/>
          <w:sz w:val="22"/>
          <w:szCs w:val="22"/>
          <w:u w:val="single"/>
          <w:lang w:val="de-DE"/>
        </w:rPr>
        <w:br/>
        <w:t xml:space="preserve">tj. Formularza oferty i/lub Formularza asortymentowo – cenowego </w:t>
      </w:r>
      <w:r w:rsidRPr="00486E8C">
        <w:rPr>
          <w:b/>
          <w:bCs/>
          <w:sz w:val="22"/>
          <w:szCs w:val="22"/>
          <w:u w:val="single"/>
        </w:rPr>
        <w:t xml:space="preserve">sprzed modyfikacji </w:t>
      </w:r>
      <w:r w:rsidRPr="008F2718">
        <w:rPr>
          <w:b/>
          <w:bCs/>
          <w:sz w:val="22"/>
          <w:szCs w:val="22"/>
          <w:u w:val="single"/>
        </w:rPr>
        <w:t xml:space="preserve">z dnia </w:t>
      </w:r>
      <w:r w:rsidR="008F2718" w:rsidRPr="008F2718">
        <w:rPr>
          <w:b/>
          <w:bCs/>
          <w:sz w:val="22"/>
          <w:szCs w:val="22"/>
          <w:u w:val="single"/>
        </w:rPr>
        <w:t>29</w:t>
      </w:r>
      <w:r w:rsidRPr="008F2718">
        <w:rPr>
          <w:b/>
          <w:bCs/>
          <w:sz w:val="22"/>
          <w:szCs w:val="22"/>
          <w:u w:val="single"/>
        </w:rPr>
        <w:t>.0</w:t>
      </w:r>
      <w:r w:rsidR="008F2718" w:rsidRPr="008F2718">
        <w:rPr>
          <w:b/>
          <w:bCs/>
          <w:sz w:val="22"/>
          <w:szCs w:val="22"/>
          <w:u w:val="single"/>
        </w:rPr>
        <w:t>7</w:t>
      </w:r>
      <w:r w:rsidRPr="008F2718">
        <w:rPr>
          <w:b/>
          <w:bCs/>
          <w:sz w:val="22"/>
          <w:szCs w:val="22"/>
          <w:u w:val="single"/>
        </w:rPr>
        <w:t>.2021 r.</w:t>
      </w:r>
      <w:r w:rsidRPr="00486E8C">
        <w:rPr>
          <w:b/>
          <w:bCs/>
          <w:sz w:val="22"/>
          <w:szCs w:val="22"/>
          <w:u w:val="single"/>
        </w:rPr>
        <w:t xml:space="preserve"> poczyni u Zamawiającego obowiązek zastosowania wobec Wykonawcy </w:t>
      </w:r>
      <w:bookmarkEnd w:id="1"/>
      <w:r w:rsidR="00486E8C" w:rsidRPr="00486E8C">
        <w:rPr>
          <w:b/>
          <w:bCs/>
          <w:sz w:val="22"/>
          <w:szCs w:val="22"/>
          <w:u w:val="single"/>
        </w:rPr>
        <w:t>art. 226 ust.1 pkt. 5 Ustawy.</w:t>
      </w:r>
    </w:p>
    <w:p w14:paraId="2B2BA17D" w14:textId="393854B8" w:rsidR="00FA437C" w:rsidRDefault="00FA437C" w:rsidP="00486E8C">
      <w:pPr>
        <w:pStyle w:val="Tekstpodstawowywcity3"/>
        <w:ind w:firstLine="0"/>
        <w:rPr>
          <w:sz w:val="22"/>
          <w:szCs w:val="22"/>
        </w:rPr>
      </w:pPr>
    </w:p>
    <w:p w14:paraId="33F34959" w14:textId="3C2A8976" w:rsidR="00FA437C" w:rsidRPr="00FA437C" w:rsidRDefault="00FA437C" w:rsidP="00FA437C">
      <w:pPr>
        <w:pStyle w:val="Tekstpodstawowywcity3"/>
        <w:ind w:firstLine="0"/>
        <w:rPr>
          <w:sz w:val="22"/>
          <w:szCs w:val="22"/>
          <w:u w:val="single"/>
        </w:rPr>
      </w:pPr>
      <w:r w:rsidRPr="00FA437C">
        <w:rPr>
          <w:sz w:val="22"/>
          <w:szCs w:val="22"/>
          <w:u w:val="single"/>
        </w:rPr>
        <w:t xml:space="preserve">Zamawiający informuje, iż złożenie wraz z ofertą </w:t>
      </w:r>
      <w:r w:rsidRPr="00FA437C">
        <w:rPr>
          <w:sz w:val="22"/>
          <w:szCs w:val="22"/>
          <w:u w:val="single"/>
          <w:lang w:val="de-DE"/>
        </w:rPr>
        <w:t>zał. nr 4 do SWZ tj. Projekt</w:t>
      </w:r>
      <w:r>
        <w:rPr>
          <w:sz w:val="22"/>
          <w:szCs w:val="22"/>
          <w:u w:val="single"/>
          <w:lang w:val="de-DE"/>
        </w:rPr>
        <w:t>u</w:t>
      </w:r>
      <w:r w:rsidRPr="00FA437C">
        <w:rPr>
          <w:sz w:val="22"/>
          <w:szCs w:val="22"/>
          <w:u w:val="single"/>
          <w:lang w:val="de-DE"/>
        </w:rPr>
        <w:t xml:space="preserve"> umowy</w:t>
      </w:r>
      <w:r w:rsidRPr="00FA437C">
        <w:rPr>
          <w:sz w:val="22"/>
          <w:szCs w:val="22"/>
          <w:u w:val="single"/>
        </w:rPr>
        <w:t xml:space="preserve"> </w:t>
      </w:r>
      <w:r>
        <w:rPr>
          <w:sz w:val="22"/>
          <w:szCs w:val="22"/>
          <w:u w:val="single"/>
        </w:rPr>
        <w:br/>
      </w:r>
      <w:r w:rsidRPr="00FA437C">
        <w:rPr>
          <w:sz w:val="22"/>
          <w:szCs w:val="22"/>
          <w:u w:val="single"/>
        </w:rPr>
        <w:t xml:space="preserve">sprzed modyfikacji </w:t>
      </w:r>
      <w:r w:rsidRPr="008F2718">
        <w:rPr>
          <w:sz w:val="22"/>
          <w:szCs w:val="22"/>
          <w:u w:val="single"/>
        </w:rPr>
        <w:t xml:space="preserve">z dnia </w:t>
      </w:r>
      <w:r w:rsidR="008F2718" w:rsidRPr="008F2718">
        <w:rPr>
          <w:sz w:val="22"/>
          <w:szCs w:val="22"/>
          <w:u w:val="single"/>
        </w:rPr>
        <w:t>29</w:t>
      </w:r>
      <w:r w:rsidRPr="008F2718">
        <w:rPr>
          <w:sz w:val="22"/>
          <w:szCs w:val="22"/>
          <w:u w:val="single"/>
        </w:rPr>
        <w:t>.0</w:t>
      </w:r>
      <w:r w:rsidR="008F2718" w:rsidRPr="008F2718">
        <w:rPr>
          <w:sz w:val="22"/>
          <w:szCs w:val="22"/>
          <w:u w:val="single"/>
        </w:rPr>
        <w:t>7</w:t>
      </w:r>
      <w:r w:rsidRPr="008F2718">
        <w:rPr>
          <w:sz w:val="22"/>
          <w:szCs w:val="22"/>
          <w:u w:val="single"/>
        </w:rPr>
        <w:t>.2021 r.</w:t>
      </w:r>
      <w:r w:rsidRPr="00FA437C">
        <w:rPr>
          <w:sz w:val="22"/>
          <w:szCs w:val="22"/>
          <w:u w:val="single"/>
        </w:rPr>
        <w:t xml:space="preserve"> poczyni u Zamawiającego obowiązek zastosowania wobec Wykonawcy</w:t>
      </w:r>
      <w:r>
        <w:rPr>
          <w:sz w:val="22"/>
          <w:szCs w:val="22"/>
          <w:u w:val="single"/>
        </w:rPr>
        <w:t xml:space="preserve"> </w:t>
      </w:r>
      <w:r w:rsidRPr="00FA437C">
        <w:rPr>
          <w:sz w:val="22"/>
          <w:szCs w:val="22"/>
          <w:u w:val="single"/>
        </w:rPr>
        <w:t>art.</w:t>
      </w:r>
      <w:r>
        <w:rPr>
          <w:sz w:val="22"/>
          <w:szCs w:val="22"/>
          <w:u w:val="single"/>
        </w:rPr>
        <w:t xml:space="preserve"> </w:t>
      </w:r>
      <w:r w:rsidRPr="00FA437C">
        <w:rPr>
          <w:sz w:val="22"/>
          <w:szCs w:val="22"/>
          <w:u w:val="single"/>
        </w:rPr>
        <w:t>223 ust. 2 pkt. 3 Ustawy.</w:t>
      </w:r>
    </w:p>
    <w:p w14:paraId="7F40F6D6" w14:textId="77777777" w:rsidR="00FA437C" w:rsidRDefault="00FA437C" w:rsidP="00FA437C">
      <w:pPr>
        <w:pStyle w:val="Tekstpodstawowy"/>
        <w:spacing w:before="120" w:after="480"/>
        <w:ind w:left="3119" w:firstLine="425"/>
        <w:rPr>
          <w:sz w:val="22"/>
          <w:szCs w:val="22"/>
        </w:rPr>
      </w:pPr>
    </w:p>
    <w:p w14:paraId="75CE24F8" w14:textId="77777777" w:rsidR="00FA437C" w:rsidRDefault="00FA437C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</w:p>
    <w:p w14:paraId="7D88EE7F" w14:textId="77777777" w:rsidR="00FA437C" w:rsidRPr="00C80B89" w:rsidRDefault="00FA437C" w:rsidP="00FA437C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 w:rsidRPr="00C80B89">
        <w:rPr>
          <w:i/>
          <w:sz w:val="22"/>
          <w:szCs w:val="22"/>
        </w:rPr>
        <w:t>Zamawiający</w:t>
      </w:r>
    </w:p>
    <w:p w14:paraId="0932676A" w14:textId="77777777" w:rsidR="00FA437C" w:rsidRDefault="00FA437C" w:rsidP="00FA437C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6DB608EC" w14:textId="77777777" w:rsidR="00FA437C" w:rsidRDefault="00FA437C" w:rsidP="00FA437C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7B814782" w14:textId="77777777" w:rsidR="00FA437C" w:rsidRDefault="00FA437C" w:rsidP="00FA437C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18B4F6B6" w14:textId="42D842D6" w:rsidR="006D4AB3" w:rsidRPr="006A5DF1" w:rsidRDefault="006D4AB3" w:rsidP="00FA437C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</w:p>
    <w:sectPr w:rsidR="006D4AB3" w:rsidRPr="006A5DF1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4117AA" w14:textId="77777777" w:rsidR="00CF1D00" w:rsidRDefault="00CF1D00">
      <w:r>
        <w:separator/>
      </w:r>
    </w:p>
  </w:endnote>
  <w:endnote w:type="continuationSeparator" w:id="0">
    <w:p w14:paraId="09019808" w14:textId="77777777" w:rsidR="00CF1D00" w:rsidRDefault="00CF1D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8F5F9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752891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1C89E9" w14:textId="77777777" w:rsidR="006D4AB3" w:rsidRDefault="008F2718">
    <w:pPr>
      <w:pStyle w:val="Stopka"/>
      <w:tabs>
        <w:tab w:val="clear" w:pos="4536"/>
      </w:tabs>
      <w:jc w:val="center"/>
    </w:pPr>
    <w:r>
      <w:rPr>
        <w:noProof/>
      </w:rPr>
      <w:pict w14:anchorId="46E13CA4">
        <v:line id="_x0000_s2049" style="position:absolute;left:0;text-align:left;z-index:251657728" from="-3.85pt,8.75pt" to="455.15pt,8.75pt"/>
      </w:pict>
    </w:r>
  </w:p>
  <w:p w14:paraId="66E38450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E647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1B1444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8946AC6" w14:textId="77777777" w:rsidR="006D4AB3" w:rsidRDefault="006D4AB3">
    <w:pPr>
      <w:pStyle w:val="Stopka"/>
      <w:tabs>
        <w:tab w:val="clear" w:pos="4536"/>
        <w:tab w:val="left" w:pos="6237"/>
      </w:tabs>
    </w:pPr>
  </w:p>
  <w:p w14:paraId="60D0FCC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1DC7F3" w14:textId="77777777" w:rsidR="00CF1D00" w:rsidRDefault="00CF1D00">
      <w:r>
        <w:separator/>
      </w:r>
    </w:p>
  </w:footnote>
  <w:footnote w:type="continuationSeparator" w:id="0">
    <w:p w14:paraId="3BED5A72" w14:textId="77777777" w:rsidR="00CF1D00" w:rsidRDefault="00CF1D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1AFA6A" w14:textId="77777777" w:rsidR="000D4D8E" w:rsidRDefault="000D4D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8C0581" w14:textId="77777777" w:rsidR="000D4D8E" w:rsidRDefault="000D4D8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8580C7" w14:textId="77777777" w:rsidR="000D4D8E" w:rsidRDefault="000D4D8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F1D00"/>
    <w:rsid w:val="00031374"/>
    <w:rsid w:val="000A1097"/>
    <w:rsid w:val="000D4D8E"/>
    <w:rsid w:val="000E2A8F"/>
    <w:rsid w:val="0012774F"/>
    <w:rsid w:val="00144B7A"/>
    <w:rsid w:val="00180C6E"/>
    <w:rsid w:val="0029606A"/>
    <w:rsid w:val="002F3BA4"/>
    <w:rsid w:val="004848F3"/>
    <w:rsid w:val="00486E8C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8F2718"/>
    <w:rsid w:val="00A905AC"/>
    <w:rsid w:val="00BA6584"/>
    <w:rsid w:val="00BE7BFD"/>
    <w:rsid w:val="00C370F2"/>
    <w:rsid w:val="00C44EEC"/>
    <w:rsid w:val="00CF1D00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A437C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AC54702"/>
  <w15:chartTrackingRefBased/>
  <w15:docId w15:val="{7DF456D1-8E5E-4C58-A32E-CE92335E5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wcity3Znak">
    <w:name w:val="Tekst podstawowy wcięty 3 Znak"/>
    <w:link w:val="Tekstpodstawowywcity3"/>
    <w:rsid w:val="00FA437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03C359-A216-45F0-AEE5-A279E1B6D0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612</Words>
  <Characters>3771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Małgorzata Watral-Duńska</dc:creator>
  <cp:keywords/>
  <cp:lastModifiedBy>Szpital Wojewódzki w Poznaniu</cp:lastModifiedBy>
  <cp:revision>2</cp:revision>
  <cp:lastPrinted>2001-02-10T14:28:00Z</cp:lastPrinted>
  <dcterms:created xsi:type="dcterms:W3CDTF">2021-07-29T08:14:00Z</dcterms:created>
  <dcterms:modified xsi:type="dcterms:W3CDTF">2021-07-29T08:14:00Z</dcterms:modified>
</cp:coreProperties>
</file>