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0ED6C88E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361EEE" w:rsidRPr="00361EEE">
        <w:rPr>
          <w:b/>
          <w:sz w:val="22"/>
          <w:szCs w:val="22"/>
        </w:rPr>
        <w:t>usługa zorganizowania i przeprowadzenia warsztatów w zakresie wsparcia realizacji/zarządzania projektów/</w:t>
      </w:r>
      <w:proofErr w:type="spellStart"/>
      <w:r w:rsidR="00361EEE" w:rsidRPr="00361EEE">
        <w:rPr>
          <w:b/>
          <w:sz w:val="22"/>
          <w:szCs w:val="22"/>
        </w:rPr>
        <w:t>ami</w:t>
      </w:r>
      <w:proofErr w:type="spellEnd"/>
      <w:r w:rsidR="00361EEE" w:rsidRPr="00361EEE">
        <w:rPr>
          <w:b/>
          <w:sz w:val="22"/>
          <w:szCs w:val="22"/>
        </w:rPr>
        <w:t xml:space="preserve">  w ramach projektu POWR.03.05.00-00-Z307/17-00  - KC-zp.272-288/21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134"/>
        <w:gridCol w:w="1701"/>
        <w:gridCol w:w="2268"/>
      </w:tblGrid>
      <w:tr w:rsidR="00E13954" w14:paraId="48785F38" w14:textId="77777777" w:rsidTr="00361EEE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134" w:type="dxa"/>
            <w:vAlign w:val="center"/>
          </w:tcPr>
          <w:p w14:paraId="32093579" w14:textId="0D8F9467" w:rsidR="00E13954" w:rsidRDefault="00361EE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 uczestników</w:t>
            </w:r>
            <w:bookmarkStart w:id="0" w:name="_GoBack"/>
            <w:bookmarkEnd w:id="0"/>
            <w:r w:rsidR="005136B3">
              <w:rPr>
                <w:b/>
              </w:rPr>
              <w:t xml:space="preserve"> szkolenia</w:t>
            </w:r>
          </w:p>
        </w:tc>
        <w:tc>
          <w:tcPr>
            <w:tcW w:w="1701" w:type="dxa"/>
          </w:tcPr>
          <w:p w14:paraId="789877E5" w14:textId="77777777" w:rsidR="00CA5EC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26553F6C" w14:textId="33653A88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13954" w14:paraId="21D5C273" w14:textId="77777777" w:rsidTr="00361EEE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778E339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4D95BC23" w14:textId="5449763C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255DFD93" w14:textId="2659626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13954" w14:paraId="7B668A21" w14:textId="77777777" w:rsidTr="00361EEE">
        <w:trPr>
          <w:cantSplit/>
          <w:trHeight w:val="921"/>
        </w:trPr>
        <w:tc>
          <w:tcPr>
            <w:tcW w:w="633" w:type="dxa"/>
          </w:tcPr>
          <w:p w14:paraId="20918BA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0AA718E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477409B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D19D0C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045F750B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98C3FD5" w14:textId="77777777" w:rsidTr="00361EEE">
        <w:trPr>
          <w:cantSplit/>
          <w:trHeight w:val="870"/>
        </w:trPr>
        <w:tc>
          <w:tcPr>
            <w:tcW w:w="633" w:type="dxa"/>
          </w:tcPr>
          <w:p w14:paraId="27CE183D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2884A69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03F6CA5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1380EFB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426C5650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56E1D96" w14:textId="77777777" w:rsidTr="00361EEE">
        <w:trPr>
          <w:cantSplit/>
          <w:trHeight w:val="870"/>
        </w:trPr>
        <w:tc>
          <w:tcPr>
            <w:tcW w:w="633" w:type="dxa"/>
          </w:tcPr>
          <w:p w14:paraId="5C7026C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558CE42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1919A50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07DCD6DC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E2B7D2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03903" w14:textId="77777777" w:rsidR="00C7737A" w:rsidRDefault="00C7737A">
      <w:r>
        <w:separator/>
      </w:r>
    </w:p>
  </w:endnote>
  <w:endnote w:type="continuationSeparator" w:id="0">
    <w:p w14:paraId="0A731770" w14:textId="77777777" w:rsidR="00C7737A" w:rsidRDefault="00C7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A26B4" w14:textId="77777777" w:rsidR="00C7737A" w:rsidRDefault="00C7737A">
      <w:r>
        <w:separator/>
      </w:r>
    </w:p>
  </w:footnote>
  <w:footnote w:type="continuationSeparator" w:id="0">
    <w:p w14:paraId="3FE5FDC2" w14:textId="77777777" w:rsidR="00C7737A" w:rsidRDefault="00C7737A">
      <w:r>
        <w:continuationSeparator/>
      </w:r>
    </w:p>
  </w:footnote>
  <w:footnote w:id="1">
    <w:p w14:paraId="2D6EB44F" w14:textId="3954446D" w:rsidR="00E13954" w:rsidRDefault="00E1395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</w:t>
      </w:r>
      <w:r w:rsidR="008B02BB">
        <w:rPr>
          <w:b/>
          <w:u w:val="single"/>
        </w:rPr>
        <w:t>)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210E8E"/>
    <w:rsid w:val="00276C10"/>
    <w:rsid w:val="00361EEE"/>
    <w:rsid w:val="005136B3"/>
    <w:rsid w:val="00561097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7</cp:revision>
  <cp:lastPrinted>1899-12-31T23:00:00Z</cp:lastPrinted>
  <dcterms:created xsi:type="dcterms:W3CDTF">2021-03-30T08:40:00Z</dcterms:created>
  <dcterms:modified xsi:type="dcterms:W3CDTF">2021-06-23T08:19:00Z</dcterms:modified>
</cp:coreProperties>
</file>