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452CB344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B10791" w:rsidRPr="00B10791">
        <w:rPr>
          <w:b/>
        </w:rPr>
        <w:t>usługa zorganizowania i przeprowadzenia warsztatów w zakresie wsparcia realizacji/zarządzania projektów/</w:t>
      </w:r>
      <w:proofErr w:type="spellStart"/>
      <w:r w:rsidR="00B10791" w:rsidRPr="00B10791">
        <w:rPr>
          <w:b/>
        </w:rPr>
        <w:t>ami</w:t>
      </w:r>
      <w:proofErr w:type="spellEnd"/>
      <w:r w:rsidR="00B10791" w:rsidRPr="00B10791">
        <w:rPr>
          <w:b/>
        </w:rPr>
        <w:t xml:space="preserve">  w ramach projektu POWR.03.05.00-00-Z307/17-00  - KC-zp.272-288/21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446325FA" w14:textId="071D8352" w:rsidR="002F6C4A" w:rsidRDefault="00987E4B" w:rsidP="002F6C4A">
            <w:pPr>
              <w:tabs>
                <w:tab w:val="left" w:pos="0"/>
              </w:tabs>
              <w:jc w:val="both"/>
            </w:pPr>
            <w:r w:rsidRPr="00431178">
              <w:t xml:space="preserve">1/ </w:t>
            </w:r>
            <w:r w:rsidR="002F6C4A" w:rsidRPr="002F6C4A">
              <w:t>posiada wykształcenie wyższe 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5984D35B" w14:textId="1875108C" w:rsidR="00BB4F33" w:rsidRDefault="002F6C4A" w:rsidP="00BB4F33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BB4F33">
              <w:rPr>
                <w:lang w:eastAsia="zh-CN"/>
              </w:rPr>
              <w:t xml:space="preserve">posiada co najmniej 2 letnie doświadczenie w realizacji projektów współfinansowanych ze środków </w:t>
            </w:r>
            <w:r w:rsidR="0051565F">
              <w:rPr>
                <w:lang w:eastAsia="zh-CN"/>
              </w:rPr>
              <w:t>publicznych</w:t>
            </w:r>
            <w:bookmarkStart w:id="0" w:name="_GoBack"/>
            <w:bookmarkEnd w:id="0"/>
            <w:r w:rsidR="00BB4F33">
              <w:rPr>
                <w:lang w:eastAsia="zh-CN"/>
              </w:rPr>
              <w:t xml:space="preserve"> – poza prowadzeniem szkoleń z tego zakresu - </w:t>
            </w:r>
            <w:r w:rsidR="00BB4F33">
              <w:rPr>
                <w:highlight w:val="yellow"/>
              </w:rPr>
              <w:t xml:space="preserve"> </w:t>
            </w:r>
            <w:r w:rsidR="00BB4F33" w:rsidRPr="00431178">
              <w:rPr>
                <w:highlight w:val="yellow"/>
              </w:rPr>
              <w:t>TAK/NIE*</w:t>
            </w:r>
          </w:p>
          <w:p w14:paraId="4D7FAAD6" w14:textId="67313388" w:rsidR="00BC58AD" w:rsidRDefault="006941FC" w:rsidP="00BB4F33">
            <w:pPr>
              <w:tabs>
                <w:tab w:val="left" w:pos="0"/>
              </w:tabs>
              <w:jc w:val="both"/>
            </w:pPr>
            <w:r>
              <w:rPr>
                <w:lang w:eastAsia="zh-CN"/>
              </w:rPr>
              <w:t>3/</w:t>
            </w:r>
            <w:r w:rsidR="002E1BC6">
              <w:rPr>
                <w:lang w:eastAsia="zh-CN"/>
              </w:rPr>
              <w:t xml:space="preserve"> przeprowadziła minimum trzy szkolenia z zakresu realizacji projektów współfinansowanych ze środków publicznych, przy liczbie uczestników minimum 5 osób</w:t>
            </w:r>
            <w:r>
              <w:rPr>
                <w:lang w:eastAsia="zh-CN"/>
              </w:rPr>
              <w:t xml:space="preserve"> </w:t>
            </w:r>
            <w:r w:rsidR="00BC58AD" w:rsidRPr="002F6C4A">
              <w:t xml:space="preserve">- </w:t>
            </w:r>
            <w:r w:rsidR="00BC58AD" w:rsidRPr="00431178">
              <w:rPr>
                <w:highlight w:val="yellow"/>
              </w:rPr>
              <w:t>TAK/NIE*</w:t>
            </w:r>
          </w:p>
          <w:p w14:paraId="189B9632" w14:textId="77777777" w:rsidR="00BC58AD" w:rsidRDefault="00BC58AD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63267" w14:textId="77777777" w:rsidR="005D357A" w:rsidRDefault="005D357A">
      <w:r>
        <w:separator/>
      </w:r>
    </w:p>
  </w:endnote>
  <w:endnote w:type="continuationSeparator" w:id="0">
    <w:p w14:paraId="6E52F6E6" w14:textId="77777777" w:rsidR="005D357A" w:rsidRDefault="005D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D4AB7" w14:textId="77777777" w:rsidR="005D357A" w:rsidRDefault="005D357A">
      <w:r>
        <w:separator/>
      </w:r>
    </w:p>
  </w:footnote>
  <w:footnote w:type="continuationSeparator" w:id="0">
    <w:p w14:paraId="729139B4" w14:textId="77777777" w:rsidR="005D357A" w:rsidRDefault="005D357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A7F51"/>
    <w:rsid w:val="002E1BC6"/>
    <w:rsid w:val="002F6C4A"/>
    <w:rsid w:val="0051565F"/>
    <w:rsid w:val="00517D50"/>
    <w:rsid w:val="00527F15"/>
    <w:rsid w:val="0056690C"/>
    <w:rsid w:val="005D357A"/>
    <w:rsid w:val="005F6749"/>
    <w:rsid w:val="006828A2"/>
    <w:rsid w:val="006941FC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844AF"/>
    <w:rsid w:val="00B10791"/>
    <w:rsid w:val="00B33027"/>
    <w:rsid w:val="00B72E23"/>
    <w:rsid w:val="00BB4F33"/>
    <w:rsid w:val="00BC58AD"/>
    <w:rsid w:val="00C303B2"/>
    <w:rsid w:val="00CF6409"/>
    <w:rsid w:val="00D9391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2021-07-16T08:51:00Z</cp:lastPrinted>
  <dcterms:created xsi:type="dcterms:W3CDTF">2021-07-16T08:51:00Z</dcterms:created>
  <dcterms:modified xsi:type="dcterms:W3CDTF">2021-07-16T08:51:00Z</dcterms:modified>
</cp:coreProperties>
</file>