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29F0B53D" w:rsidR="00E40A3C" w:rsidRDefault="00E40A3C" w:rsidP="00361EEE">
      <w:pPr>
        <w:tabs>
          <w:tab w:val="left" w:pos="0"/>
        </w:tabs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>na:</w:t>
      </w:r>
      <w:r w:rsidR="00311939" w:rsidRPr="00311939">
        <w:t xml:space="preserve"> </w:t>
      </w:r>
      <w:r w:rsidR="00311939" w:rsidRPr="00311939">
        <w:rPr>
          <w:b/>
          <w:color w:val="000000"/>
          <w:sz w:val="24"/>
          <w:szCs w:val="24"/>
        </w:rPr>
        <w:t>usługa zorganizowania i przeprowadzenia szkolenia w zakresie realizacji projektów finansowanych z Funduszy Europejskich, w ramach projektu POWR.03.05.00-00-Z307/17-00 - KC-zp.272-290/21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E40A3C">
      <w:pPr>
        <w:tabs>
          <w:tab w:val="left" w:pos="0"/>
        </w:tabs>
        <w:rPr>
          <w:b/>
          <w:sz w:val="22"/>
          <w:szCs w:val="22"/>
        </w:rPr>
      </w:pPr>
    </w:p>
    <w:tbl>
      <w:tblPr>
        <w:tblW w:w="945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719"/>
        <w:gridCol w:w="1134"/>
        <w:gridCol w:w="1701"/>
        <w:gridCol w:w="2268"/>
      </w:tblGrid>
      <w:tr w:rsidR="00E13954" w14:paraId="48785F38" w14:textId="77777777" w:rsidTr="00361EEE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719" w:type="dxa"/>
            <w:vAlign w:val="center"/>
          </w:tcPr>
          <w:p w14:paraId="31981277" w14:textId="77777777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134" w:type="dxa"/>
            <w:vAlign w:val="center"/>
          </w:tcPr>
          <w:p w14:paraId="32093579" w14:textId="0D8F9467" w:rsidR="00E13954" w:rsidRDefault="00361EEE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Liczba uczestników</w:t>
            </w:r>
            <w:r w:rsidR="005136B3">
              <w:rPr>
                <w:b/>
              </w:rPr>
              <w:t xml:space="preserve"> szkolenia</w:t>
            </w:r>
          </w:p>
        </w:tc>
        <w:tc>
          <w:tcPr>
            <w:tcW w:w="1701" w:type="dxa"/>
          </w:tcPr>
          <w:p w14:paraId="789877E5" w14:textId="77777777" w:rsidR="00CA5EC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268" w:type="dxa"/>
          </w:tcPr>
          <w:p w14:paraId="26553F6C" w14:textId="33653A88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  <w:bookmarkStart w:id="0" w:name="_GoBack"/>
        <w:bookmarkEnd w:id="0"/>
      </w:tr>
      <w:tr w:rsidR="00E13954" w14:paraId="21D5C273" w14:textId="77777777" w:rsidTr="00361EEE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719" w:type="dxa"/>
            <w:vAlign w:val="center"/>
          </w:tcPr>
          <w:p w14:paraId="3EDE772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dxa"/>
            <w:vAlign w:val="center"/>
          </w:tcPr>
          <w:p w14:paraId="778E3396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</w:tcPr>
          <w:p w14:paraId="4D95BC23" w14:textId="5449763C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255DFD93" w14:textId="2659626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13954" w14:paraId="7B668A21" w14:textId="77777777" w:rsidTr="00361EEE">
        <w:trPr>
          <w:cantSplit/>
          <w:trHeight w:val="921"/>
        </w:trPr>
        <w:tc>
          <w:tcPr>
            <w:tcW w:w="633" w:type="dxa"/>
          </w:tcPr>
          <w:p w14:paraId="20918BA6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0AA718E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</w:tcPr>
          <w:p w14:paraId="477409B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5D19D0C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9A5DEF0" w14:textId="045F750B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13954" w14:paraId="298C3FD5" w14:textId="77777777" w:rsidTr="00361EEE">
        <w:trPr>
          <w:cantSplit/>
          <w:trHeight w:val="870"/>
        </w:trPr>
        <w:tc>
          <w:tcPr>
            <w:tcW w:w="633" w:type="dxa"/>
          </w:tcPr>
          <w:p w14:paraId="27CE183D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2884A691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</w:tcPr>
          <w:p w14:paraId="03F6CA51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51380EFB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DBC3D66" w14:textId="426C5650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13954" w14:paraId="256E1D96" w14:textId="77777777" w:rsidTr="00361EEE">
        <w:trPr>
          <w:cantSplit/>
          <w:trHeight w:val="870"/>
        </w:trPr>
        <w:tc>
          <w:tcPr>
            <w:tcW w:w="633" w:type="dxa"/>
          </w:tcPr>
          <w:p w14:paraId="5C7026C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558CE428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dxa"/>
          </w:tcPr>
          <w:p w14:paraId="1919A508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14:paraId="07DCD6DC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3E2B7D2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DF58EC" w14:textId="77777777" w:rsidR="00055CE7" w:rsidRDefault="00055CE7">
      <w:r>
        <w:separator/>
      </w:r>
    </w:p>
  </w:endnote>
  <w:endnote w:type="continuationSeparator" w:id="0">
    <w:p w14:paraId="542AABD1" w14:textId="77777777" w:rsidR="00055CE7" w:rsidRDefault="00055C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62B410" w14:textId="77777777" w:rsidR="00055CE7" w:rsidRDefault="00055CE7">
      <w:r>
        <w:separator/>
      </w:r>
    </w:p>
  </w:footnote>
  <w:footnote w:type="continuationSeparator" w:id="0">
    <w:p w14:paraId="337B432F" w14:textId="77777777" w:rsidR="00055CE7" w:rsidRDefault="00055CE7">
      <w:r>
        <w:continuationSeparator/>
      </w:r>
    </w:p>
  </w:footnote>
  <w:footnote w:id="1">
    <w:p w14:paraId="2D6EB44F" w14:textId="3954446D" w:rsidR="00E13954" w:rsidRDefault="00E1395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8.1.4a</w:t>
      </w:r>
      <w:r w:rsidR="008B02BB">
        <w:rPr>
          <w:b/>
          <w:u w:val="single"/>
        </w:rPr>
        <w:t>)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15E7873B" w:rsidR="00E13954" w:rsidRDefault="00E13954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0D0A6E1A" wp14:editId="642E9836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55CE7"/>
    <w:rsid w:val="00066BF7"/>
    <w:rsid w:val="00082E0F"/>
    <w:rsid w:val="00210E8E"/>
    <w:rsid w:val="00276C10"/>
    <w:rsid w:val="00311939"/>
    <w:rsid w:val="00361EEE"/>
    <w:rsid w:val="005136B3"/>
    <w:rsid w:val="00561097"/>
    <w:rsid w:val="006C357F"/>
    <w:rsid w:val="00702A72"/>
    <w:rsid w:val="00707683"/>
    <w:rsid w:val="007F7B24"/>
    <w:rsid w:val="008209FE"/>
    <w:rsid w:val="008B02BB"/>
    <w:rsid w:val="009B7E62"/>
    <w:rsid w:val="00A40AE7"/>
    <w:rsid w:val="00A54C7C"/>
    <w:rsid w:val="00A91C25"/>
    <w:rsid w:val="00A9350F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40A3C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8</cp:revision>
  <cp:lastPrinted>2021-07-16T08:02:00Z</cp:lastPrinted>
  <dcterms:created xsi:type="dcterms:W3CDTF">2021-03-30T08:40:00Z</dcterms:created>
  <dcterms:modified xsi:type="dcterms:W3CDTF">2021-07-16T08:02:00Z</dcterms:modified>
</cp:coreProperties>
</file>