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411C6456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4D58A1EC" w:rsidR="00987E4B" w:rsidRPr="001D0F1F" w:rsidRDefault="00987E4B" w:rsidP="00987E4B">
      <w:pPr>
        <w:tabs>
          <w:tab w:val="left" w:pos="0"/>
        </w:tabs>
        <w:jc w:val="both"/>
        <w:rPr>
          <w:b/>
          <w:lang w:val="x-none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3B7C8B" w:rsidRPr="003B7C8B">
        <w:rPr>
          <w:b/>
        </w:rPr>
        <w:t>usługa zorganizowania i przeprowadzenia szkolenia w zakresie realizacji projektów finansowanych z Funduszy Europejskich, w ramach projektu POWR.03.05.00-00-Z307/17-00   - KC-zp.272-290/21</w:t>
      </w:r>
      <w:r w:rsidR="00BC58AD" w:rsidRPr="00BC58AD">
        <w:rPr>
          <w:b/>
        </w:rPr>
        <w:t>.</w:t>
      </w:r>
    </w:p>
    <w:p w14:paraId="513CA1F6" w14:textId="66D46568" w:rsidR="00987E4B" w:rsidRPr="00AA36AA" w:rsidRDefault="00987E4B" w:rsidP="00987E4B">
      <w:pPr>
        <w:tabs>
          <w:tab w:val="left" w:pos="0"/>
        </w:tabs>
        <w:spacing w:line="276" w:lineRule="auto"/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446325FA" w14:textId="071D8352" w:rsidR="002F6C4A" w:rsidRDefault="00987E4B" w:rsidP="002F6C4A">
            <w:pPr>
              <w:tabs>
                <w:tab w:val="left" w:pos="0"/>
              </w:tabs>
              <w:jc w:val="both"/>
            </w:pPr>
            <w:r w:rsidRPr="00431178">
              <w:t xml:space="preserve">1/ </w:t>
            </w:r>
            <w:r w:rsidR="002F6C4A" w:rsidRPr="002F6C4A">
              <w:t>posiada wykształcenie wyższe 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5984D35B" w14:textId="6155DF02" w:rsidR="00BB4F33" w:rsidRDefault="002F6C4A" w:rsidP="00BB4F33">
            <w:pPr>
              <w:tabs>
                <w:tab w:val="left" w:pos="0"/>
              </w:tabs>
              <w:jc w:val="both"/>
            </w:pPr>
            <w:r>
              <w:t xml:space="preserve">2/ </w:t>
            </w:r>
            <w:r w:rsidR="00BB4F33">
              <w:rPr>
                <w:lang w:eastAsia="zh-CN"/>
              </w:rPr>
              <w:t xml:space="preserve">posiada co najmniej 2 letnie doświadczenie w </w:t>
            </w:r>
            <w:r w:rsidR="003B7C8B">
              <w:rPr>
                <w:lang w:eastAsia="zh-CN"/>
              </w:rPr>
              <w:t xml:space="preserve">przygotowaniu i </w:t>
            </w:r>
            <w:r w:rsidR="00BB4F33">
              <w:rPr>
                <w:lang w:eastAsia="zh-CN"/>
              </w:rPr>
              <w:t xml:space="preserve">realizacji projektów finansowanych </w:t>
            </w:r>
            <w:r w:rsidR="00030A34" w:rsidRPr="00D71876">
              <w:rPr>
                <w:bCs/>
                <w:iCs/>
                <w:lang w:eastAsia="zh-CN"/>
              </w:rPr>
              <w:t xml:space="preserve">ze  środków publicznych </w:t>
            </w:r>
            <w:r w:rsidR="00BB4F33">
              <w:rPr>
                <w:lang w:eastAsia="zh-CN"/>
              </w:rPr>
              <w:t xml:space="preserve">– poza prowadzeniem szkoleń z tego zakresu - </w:t>
            </w:r>
            <w:r w:rsidR="00BB4F33">
              <w:rPr>
                <w:highlight w:val="yellow"/>
              </w:rPr>
              <w:t xml:space="preserve"> </w:t>
            </w:r>
            <w:r w:rsidR="00BB4F33" w:rsidRPr="00431178">
              <w:rPr>
                <w:highlight w:val="yellow"/>
              </w:rPr>
              <w:t>TAK/NIE*</w:t>
            </w:r>
          </w:p>
          <w:p w14:paraId="10728D41" w14:textId="31B510CD" w:rsidR="00BB4F33" w:rsidRDefault="00BB4F33" w:rsidP="00BB4F33">
            <w:pPr>
              <w:tabs>
                <w:tab w:val="left" w:pos="0"/>
              </w:tabs>
              <w:jc w:val="both"/>
              <w:rPr>
                <w:lang w:eastAsia="zh-CN"/>
              </w:rPr>
            </w:pPr>
          </w:p>
          <w:p w14:paraId="4D7FAAD6" w14:textId="36594BCF" w:rsidR="00BC58AD" w:rsidRDefault="00BB4F33" w:rsidP="00BB4F33">
            <w:pPr>
              <w:tabs>
                <w:tab w:val="left" w:pos="0"/>
              </w:tabs>
              <w:jc w:val="both"/>
            </w:pPr>
            <w:r>
              <w:rPr>
                <w:lang w:eastAsia="zh-CN"/>
              </w:rPr>
              <w:t xml:space="preserve">3/ </w:t>
            </w:r>
            <w:r w:rsidR="003B7C8B">
              <w:rPr>
                <w:lang w:eastAsia="zh-CN"/>
              </w:rPr>
              <w:t>przeprowadziła</w:t>
            </w:r>
            <w:r>
              <w:rPr>
                <w:lang w:eastAsia="zh-CN"/>
              </w:rPr>
              <w:t xml:space="preserve"> minimum </w:t>
            </w:r>
            <w:r w:rsidR="003B7C8B">
              <w:rPr>
                <w:lang w:eastAsia="zh-CN"/>
              </w:rPr>
              <w:t xml:space="preserve">trzy szkolenia z zakresu </w:t>
            </w:r>
            <w:r w:rsidR="003B7C8B" w:rsidRPr="003B7C8B">
              <w:rPr>
                <w:lang w:eastAsia="zh-CN"/>
              </w:rPr>
              <w:t xml:space="preserve">przygotowania wniosków aplikacyjnych na projekty finansowane </w:t>
            </w:r>
            <w:r w:rsidR="00030A34" w:rsidRPr="00D71876">
              <w:rPr>
                <w:bCs/>
                <w:iCs/>
                <w:lang w:eastAsia="zh-CN"/>
              </w:rPr>
              <w:t>ze  środków publicznych</w:t>
            </w:r>
            <w:r w:rsidR="003B7C8B" w:rsidRPr="00D71876">
              <w:rPr>
                <w:lang w:eastAsia="zh-CN"/>
              </w:rPr>
              <w:t xml:space="preserve">, przy liczbie uczestników minimum 5 osób </w:t>
            </w:r>
            <w:r w:rsidR="00BC58AD" w:rsidRPr="00D71876">
              <w:t xml:space="preserve">- </w:t>
            </w:r>
            <w:r w:rsidR="00BC58AD" w:rsidRPr="00431178">
              <w:rPr>
                <w:highlight w:val="yellow"/>
              </w:rPr>
              <w:t>TAK/NIE*</w:t>
            </w:r>
          </w:p>
          <w:p w14:paraId="189B9632" w14:textId="77777777" w:rsidR="00BC58AD" w:rsidRDefault="00BC58AD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285629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6062BC02" w14:textId="77777777" w:rsidR="00987E4B" w:rsidRPr="00E77354" w:rsidRDefault="00987E4B" w:rsidP="00987E4B"/>
    <w:p w14:paraId="3B4BDA6A" w14:textId="77777777" w:rsidR="00F55B12" w:rsidRPr="00987E4B" w:rsidRDefault="00F55B12" w:rsidP="00987E4B">
      <w:bookmarkStart w:id="0" w:name="_GoBack"/>
      <w:bookmarkEnd w:id="0"/>
    </w:p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F46D3" w14:textId="77777777" w:rsidR="002270EE" w:rsidRDefault="002270EE">
      <w:r>
        <w:separator/>
      </w:r>
    </w:p>
  </w:endnote>
  <w:endnote w:type="continuationSeparator" w:id="0">
    <w:p w14:paraId="2AA6F0C3" w14:textId="77777777" w:rsidR="002270EE" w:rsidRDefault="002270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2A1926" w14:textId="77777777" w:rsidR="002270EE" w:rsidRDefault="002270EE">
      <w:r>
        <w:separator/>
      </w:r>
    </w:p>
  </w:footnote>
  <w:footnote w:type="continuationSeparator" w:id="0">
    <w:p w14:paraId="0806AB9E" w14:textId="77777777" w:rsidR="002270EE" w:rsidRDefault="002270EE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30A34"/>
    <w:rsid w:val="00045736"/>
    <w:rsid w:val="001D0F1F"/>
    <w:rsid w:val="002270EE"/>
    <w:rsid w:val="002328A0"/>
    <w:rsid w:val="00263CEB"/>
    <w:rsid w:val="002A7F51"/>
    <w:rsid w:val="002C32D2"/>
    <w:rsid w:val="002F6C4A"/>
    <w:rsid w:val="003B7C8B"/>
    <w:rsid w:val="00517D50"/>
    <w:rsid w:val="00527F15"/>
    <w:rsid w:val="0056690C"/>
    <w:rsid w:val="005D357A"/>
    <w:rsid w:val="005F6749"/>
    <w:rsid w:val="006828A2"/>
    <w:rsid w:val="00786C56"/>
    <w:rsid w:val="007F6736"/>
    <w:rsid w:val="008539D0"/>
    <w:rsid w:val="008E4A55"/>
    <w:rsid w:val="008E66F9"/>
    <w:rsid w:val="009616AA"/>
    <w:rsid w:val="00987E4B"/>
    <w:rsid w:val="009E4F5D"/>
    <w:rsid w:val="009F61B4"/>
    <w:rsid w:val="00A844AF"/>
    <w:rsid w:val="00B33027"/>
    <w:rsid w:val="00B72E23"/>
    <w:rsid w:val="00BB4F33"/>
    <w:rsid w:val="00BC58AD"/>
    <w:rsid w:val="00C303B2"/>
    <w:rsid w:val="00CF6409"/>
    <w:rsid w:val="00D71876"/>
    <w:rsid w:val="00D9391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217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2021-07-21T11:10:00Z</cp:lastPrinted>
  <dcterms:created xsi:type="dcterms:W3CDTF">2021-07-21T11:10:00Z</dcterms:created>
  <dcterms:modified xsi:type="dcterms:W3CDTF">2021-07-21T11:10:00Z</dcterms:modified>
</cp:coreProperties>
</file>