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1CC35A9F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777EF" w:rsidRPr="001777EF">
        <w:rPr>
          <w:rFonts w:ascii="Arial" w:eastAsia="Times New Roman" w:hAnsi="Arial" w:cs="Arial"/>
          <w:b/>
          <w:sz w:val="20"/>
          <w:szCs w:val="20"/>
          <w:lang w:eastAsia="pl-PL"/>
        </w:rPr>
        <w:t>usługa zorganizowania i przeprowadzenia szkolenia w zakresie realizacji projektów finansowanych z Funduszy Europejskich, w ramach projektu POWR.03.05.00-00-Z307/17-00 - KC-zp.272-290/21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CF494" w14:textId="77777777" w:rsidR="002A36BC" w:rsidRDefault="002A36BC" w:rsidP="0038231F">
      <w:pPr>
        <w:spacing w:after="0" w:line="240" w:lineRule="auto"/>
      </w:pPr>
      <w:r>
        <w:separator/>
      </w:r>
    </w:p>
  </w:endnote>
  <w:endnote w:type="continuationSeparator" w:id="0">
    <w:p w14:paraId="5DCB3545" w14:textId="77777777" w:rsidR="002A36BC" w:rsidRDefault="002A36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1D5734" w14:textId="77777777" w:rsidR="002A36BC" w:rsidRDefault="002A36BC" w:rsidP="0038231F">
      <w:pPr>
        <w:spacing w:after="0" w:line="240" w:lineRule="auto"/>
      </w:pPr>
      <w:r>
        <w:separator/>
      </w:r>
    </w:p>
  </w:footnote>
  <w:footnote w:type="continuationSeparator" w:id="0">
    <w:p w14:paraId="6FBDF7B4" w14:textId="77777777" w:rsidR="002A36BC" w:rsidRDefault="002A36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777E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A36BC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8D200-8EC7-4083-B089-009804C5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5</cp:revision>
  <cp:lastPrinted>2021-07-16T08:05:00Z</cp:lastPrinted>
  <dcterms:created xsi:type="dcterms:W3CDTF">2021-05-03T21:25:00Z</dcterms:created>
  <dcterms:modified xsi:type="dcterms:W3CDTF">2021-07-16T08:05:00Z</dcterms:modified>
</cp:coreProperties>
</file>