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17B29C15" w:rsidR="00E40A3C" w:rsidRDefault="00E40A3C" w:rsidP="006F7FB7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="006F7FB7" w:rsidRPr="006F7FB7">
        <w:rPr>
          <w:b/>
        </w:rPr>
        <w:t xml:space="preserve"> </w:t>
      </w:r>
      <w:r w:rsidR="006F7FB7" w:rsidRPr="006C3F19">
        <w:rPr>
          <w:b/>
        </w:rPr>
        <w:t>usługa szkolenia pracowników zarządzających i administracyjnych AGH w zakresie wsparcia uczelnianych struktur związanych z absorbcją środków finansowych - zarządzanie projektami  z dofinansowaniem unijnym uczelni publicznej, zarządzanie projektem w okresie trwałości projektu" - KC-zp.272-298/21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711"/>
        <w:gridCol w:w="1843"/>
        <w:gridCol w:w="2409"/>
      </w:tblGrid>
      <w:tr w:rsidR="00BA2421" w14:paraId="48785F38" w14:textId="77777777" w:rsidTr="00BA242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711" w:type="dxa"/>
            <w:vAlign w:val="center"/>
          </w:tcPr>
          <w:p w14:paraId="31981277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43" w:type="dxa"/>
          </w:tcPr>
          <w:p w14:paraId="789877E5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409" w:type="dxa"/>
          </w:tcPr>
          <w:p w14:paraId="26553F6C" w14:textId="33653A88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A2421" w14:paraId="21D5C273" w14:textId="77777777" w:rsidTr="00BA242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711" w:type="dxa"/>
            <w:vAlign w:val="center"/>
          </w:tcPr>
          <w:p w14:paraId="3EDE772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4D95BC23" w14:textId="4694144C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330AE115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BA2421" w14:paraId="7B668A21" w14:textId="77777777" w:rsidTr="00BA2421">
        <w:trPr>
          <w:cantSplit/>
          <w:trHeight w:val="921"/>
        </w:trPr>
        <w:tc>
          <w:tcPr>
            <w:tcW w:w="633" w:type="dxa"/>
          </w:tcPr>
          <w:p w14:paraId="20918BA6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0AA718E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D19D0C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045F750B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98C3FD5" w14:textId="77777777" w:rsidTr="00BA2421">
        <w:trPr>
          <w:cantSplit/>
          <w:trHeight w:val="870"/>
        </w:trPr>
        <w:tc>
          <w:tcPr>
            <w:tcW w:w="633" w:type="dxa"/>
          </w:tcPr>
          <w:p w14:paraId="27CE183D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2884A691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1380EFB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426C5650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56E1D96" w14:textId="77777777" w:rsidTr="00BA2421">
        <w:trPr>
          <w:cantSplit/>
          <w:trHeight w:val="870"/>
        </w:trPr>
        <w:tc>
          <w:tcPr>
            <w:tcW w:w="633" w:type="dxa"/>
          </w:tcPr>
          <w:p w14:paraId="5C7026C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558CE428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07DCD6DC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3E2B7D2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625A2" w14:textId="77777777" w:rsidR="001C3694" w:rsidRDefault="001C3694">
      <w:r>
        <w:separator/>
      </w:r>
    </w:p>
  </w:endnote>
  <w:endnote w:type="continuationSeparator" w:id="0">
    <w:p w14:paraId="7C9D22F9" w14:textId="77777777" w:rsidR="001C3694" w:rsidRDefault="001C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F854B" w14:textId="77777777" w:rsidR="001C3694" w:rsidRDefault="001C3694">
      <w:r>
        <w:separator/>
      </w:r>
    </w:p>
  </w:footnote>
  <w:footnote w:type="continuationSeparator" w:id="0">
    <w:p w14:paraId="376A908B" w14:textId="77777777" w:rsidR="001C3694" w:rsidRDefault="001C3694">
      <w:r>
        <w:continuationSeparator/>
      </w:r>
    </w:p>
  </w:footnote>
  <w:footnote w:id="1">
    <w:p w14:paraId="2D6EB44F" w14:textId="3954446D" w:rsidR="00BA2421" w:rsidRDefault="00BA242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C3694"/>
    <w:rsid w:val="00210E8E"/>
    <w:rsid w:val="00276C10"/>
    <w:rsid w:val="00361EEE"/>
    <w:rsid w:val="005136B3"/>
    <w:rsid w:val="00561097"/>
    <w:rsid w:val="006C357F"/>
    <w:rsid w:val="006F7FB7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025EC"/>
    <w:rsid w:val="00BA2421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2021-07-15T08:10:00Z</cp:lastPrinted>
  <dcterms:created xsi:type="dcterms:W3CDTF">2021-07-15T08:10:00Z</dcterms:created>
  <dcterms:modified xsi:type="dcterms:W3CDTF">2021-07-15T08:10:00Z</dcterms:modified>
</cp:coreProperties>
</file>