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B36" w:rsidRPr="00240E71" w:rsidRDefault="000D1B36" w:rsidP="000D1B3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D1B36" w:rsidRPr="0022732C" w:rsidRDefault="000D1B36" w:rsidP="000D1B3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D1B36" w:rsidRDefault="000D1B36" w:rsidP="000D1B3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NAZWA WYKONAWCY</w:t>
      </w:r>
      <w:r w:rsidRPr="00655B33">
        <w:rPr>
          <w:sz w:val="22"/>
          <w:szCs w:val="22"/>
        </w:rPr>
        <w:t>:……………………………………………………………………..</w:t>
      </w:r>
    </w:p>
    <w:p w:rsidR="000D1B36" w:rsidRPr="00655B33" w:rsidRDefault="000D1B36" w:rsidP="000D1B3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55B33">
        <w:rPr>
          <w:b/>
          <w:bCs/>
          <w:sz w:val="22"/>
          <w:szCs w:val="22"/>
        </w:rPr>
        <w:t>RODZAJ WYKONAWCY</w:t>
      </w:r>
      <w:r w:rsidRPr="00655B33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ADRES:…………………………………………………………………………………………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WOJEWÓDZTWO …………………………….....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TEL.</w:t>
      </w:r>
      <w:r w:rsidRPr="00655B33">
        <w:rPr>
          <w:sz w:val="22"/>
          <w:szCs w:val="22"/>
        </w:rPr>
        <w:t>……………………………………………………………………………………………..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 xml:space="preserve">FAX </w:t>
      </w:r>
      <w:r w:rsidRPr="00655B33">
        <w:rPr>
          <w:sz w:val="22"/>
          <w:szCs w:val="22"/>
        </w:rPr>
        <w:t>…………………………………………………………………………………………….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55B3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D1B36" w:rsidRPr="00655B33" w:rsidRDefault="000D1B36" w:rsidP="000D1B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55B33">
        <w:rPr>
          <w:sz w:val="22"/>
          <w:szCs w:val="22"/>
          <w:lang w:val="de-DE"/>
        </w:rPr>
        <w:t xml:space="preserve">NIP…………………………………. </w:t>
      </w:r>
      <w:r w:rsidRPr="00655B33">
        <w:rPr>
          <w:sz w:val="22"/>
          <w:szCs w:val="22"/>
        </w:rPr>
        <w:t>REGON:………………………………………………...</w:t>
      </w:r>
    </w:p>
    <w:p w:rsidR="000D1B36" w:rsidRPr="00655B33" w:rsidRDefault="000D1B36" w:rsidP="000D1B36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55B33">
        <w:rPr>
          <w:sz w:val="22"/>
          <w:szCs w:val="22"/>
        </w:rPr>
        <w:t>BANK/ NR KONTA ……………………………………………………………………………</w:t>
      </w:r>
    </w:p>
    <w:p w:rsidR="000D1B36" w:rsidRPr="00655B33" w:rsidRDefault="000D1B36" w:rsidP="000D1B36">
      <w:pPr>
        <w:spacing w:line="360" w:lineRule="auto"/>
        <w:rPr>
          <w:sz w:val="22"/>
          <w:szCs w:val="22"/>
        </w:rPr>
      </w:pPr>
      <w:r w:rsidRPr="00655B33">
        <w:rPr>
          <w:sz w:val="22"/>
          <w:szCs w:val="22"/>
        </w:rPr>
        <w:t>Do: Nazwa i siedziba Zamawiającego:</w:t>
      </w:r>
    </w:p>
    <w:p w:rsidR="000D1B36" w:rsidRPr="00655B33" w:rsidRDefault="000D1B36" w:rsidP="000D1B36">
      <w:pPr>
        <w:ind w:right="-110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0D1B36" w:rsidRPr="00655B33" w:rsidRDefault="000D1B36" w:rsidP="000D1B36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w</w:t>
      </w:r>
      <w:r w:rsidRPr="00AA1E6A">
        <w:rPr>
          <w:b/>
          <w:sz w:val="22"/>
          <w:szCs w:val="22"/>
        </w:rPr>
        <w:t>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  <w:r w:rsidRPr="00655B33">
        <w:rPr>
          <w:b/>
          <w:sz w:val="22"/>
          <w:szCs w:val="22"/>
        </w:rPr>
        <w:t xml:space="preserve">, </w:t>
      </w:r>
      <w:r w:rsidRPr="00655B33">
        <w:rPr>
          <w:sz w:val="22"/>
          <w:szCs w:val="22"/>
        </w:rPr>
        <w:t xml:space="preserve">oferuję realizację przedmiotu zamówienia , zgodnie z zasadami określonymi </w:t>
      </w:r>
      <w:r w:rsidR="00ED412A">
        <w:rPr>
          <w:sz w:val="22"/>
          <w:szCs w:val="22"/>
        </w:rPr>
        <w:br/>
      </w:r>
      <w:r w:rsidRPr="00655B33">
        <w:rPr>
          <w:sz w:val="22"/>
          <w:szCs w:val="22"/>
        </w:rPr>
        <w:t>w specyfikacji istotnych warunków zamówienia.</w:t>
      </w:r>
    </w:p>
    <w:p w:rsidR="000D1B36" w:rsidRPr="00655B33" w:rsidRDefault="000D1B36" w:rsidP="000D1B36">
      <w:pPr>
        <w:tabs>
          <w:tab w:val="right" w:pos="9000"/>
        </w:tabs>
        <w:rPr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netto:  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55B33">
        <w:rPr>
          <w:b/>
          <w:sz w:val="22"/>
          <w:szCs w:val="22"/>
        </w:rPr>
        <w:t>Cena brutto: .........................................................................PLN</w:t>
      </w: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D1B36" w:rsidRPr="00655B33" w:rsidRDefault="000D1B36" w:rsidP="000D1B3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55B3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D412A" w:rsidRDefault="00ED412A" w:rsidP="000D1B36">
      <w:pPr>
        <w:pStyle w:val="Tekstpodstawowy"/>
        <w:rPr>
          <w:sz w:val="22"/>
          <w:szCs w:val="22"/>
        </w:rPr>
      </w:pPr>
    </w:p>
    <w:p w:rsidR="000D1B36" w:rsidRPr="00655B33" w:rsidRDefault="000D1B36" w:rsidP="000D1B36">
      <w:pPr>
        <w:pStyle w:val="Tekstpodstawowy"/>
        <w:rPr>
          <w:sz w:val="22"/>
          <w:szCs w:val="22"/>
        </w:rPr>
      </w:pPr>
      <w:r w:rsidRPr="00655B33">
        <w:rPr>
          <w:sz w:val="22"/>
          <w:szCs w:val="22"/>
        </w:rPr>
        <w:t>Powyższa cena zawiera podatek VAT w wysokości .......... % tj.…………………….PLN</w:t>
      </w:r>
    </w:p>
    <w:p w:rsidR="00ED412A" w:rsidRDefault="00ED412A" w:rsidP="000D1B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0D1B36" w:rsidRDefault="000D1B36" w:rsidP="000D1B3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realizacji umowy: </w:t>
      </w:r>
      <w:bookmarkStart w:id="0" w:name="_GoBack"/>
      <w:bookmarkEnd w:id="0"/>
      <w:r w:rsidRPr="00655B33">
        <w:rPr>
          <w:sz w:val="22"/>
          <w:szCs w:val="22"/>
        </w:rPr>
        <w:t xml:space="preserve"> do </w:t>
      </w:r>
      <w:r w:rsidR="003D6BC6">
        <w:rPr>
          <w:sz w:val="22"/>
          <w:szCs w:val="22"/>
        </w:rPr>
        <w:t>28</w:t>
      </w:r>
      <w:r w:rsidRPr="00655B33">
        <w:rPr>
          <w:sz w:val="22"/>
          <w:szCs w:val="22"/>
        </w:rPr>
        <w:t xml:space="preserve"> dni od daty podpisania umowy.</w:t>
      </w:r>
    </w:p>
    <w:p w:rsidR="00ED412A" w:rsidRPr="00655B33" w:rsidRDefault="00ED412A" w:rsidP="00ED412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br/>
      </w: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D412A" w:rsidRDefault="00ED412A" w:rsidP="000D1B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ED412A" w:rsidRDefault="00ED412A" w:rsidP="000D1B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ED412A" w:rsidRDefault="00ED412A" w:rsidP="000D1B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ED412A" w:rsidRPr="00655B33" w:rsidRDefault="00ED412A" w:rsidP="000D1B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951E1" w:rsidRDefault="005951E1" w:rsidP="000D1B36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</w:p>
    <w:p w:rsidR="00ED412A" w:rsidRDefault="00ED412A" w:rsidP="00ED412A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55B33">
        <w:rPr>
          <w:b/>
          <w:sz w:val="22"/>
          <w:szCs w:val="22"/>
          <w:u w:val="single"/>
        </w:rPr>
        <w:t>Kryterium oceny ofert - Doświadczenie osoby skierowanej do realizacji zamówienia</w:t>
      </w:r>
    </w:p>
    <w:p w:rsidR="00ED412A" w:rsidRDefault="00ED412A" w:rsidP="00ED412A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</w:p>
    <w:p w:rsidR="00ED412A" w:rsidRDefault="00ED412A" w:rsidP="00ED412A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Imię i nazwisko: </w:t>
      </w:r>
      <w:r w:rsidRPr="00ED412A">
        <w:rPr>
          <w:b/>
          <w:sz w:val="22"/>
          <w:szCs w:val="22"/>
        </w:rPr>
        <w:t>……………………………………………………</w:t>
      </w:r>
    </w:p>
    <w:p w:rsidR="00ED412A" w:rsidRDefault="00ED412A" w:rsidP="000D1B36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</w:p>
    <w:tbl>
      <w:tblPr>
        <w:tblW w:w="10179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2410"/>
        <w:gridCol w:w="2977"/>
        <w:gridCol w:w="1985"/>
        <w:gridCol w:w="2409"/>
      </w:tblGrid>
      <w:tr w:rsidR="008A04DA" w:rsidTr="000535B7">
        <w:trPr>
          <w:cantSplit/>
          <w:trHeight w:val="471"/>
        </w:trPr>
        <w:tc>
          <w:tcPr>
            <w:tcW w:w="101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04DA" w:rsidRDefault="008A04D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</w:t>
            </w:r>
            <w:r w:rsidR="00910B2B">
              <w:rPr>
                <w:b/>
              </w:rPr>
              <w:t>b</w:t>
            </w:r>
            <w:r>
              <w:rPr>
                <w:b/>
              </w:rPr>
              <w:t>a projektów audytowanych przez osobę skierowaną do realizacji zamówienia</w:t>
            </w:r>
          </w:p>
        </w:tc>
      </w:tr>
      <w:tr w:rsidR="00910B2B" w:rsidTr="00910B2B">
        <w:trPr>
          <w:cantSplit/>
          <w:trHeight w:val="471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B2B" w:rsidRDefault="00910B2B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0B2B" w:rsidRDefault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</w:p>
          <w:p w:rsidR="00910B2B" w:rsidRDefault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910B2B" w:rsidRDefault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0B2B" w:rsidRDefault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910B2B" w:rsidRDefault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910B2B" w:rsidTr="00910B2B">
        <w:trPr>
          <w:cantSplit/>
          <w:trHeight w:hRule="exact" w:val="416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vAlign w:val="center"/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vAlign w:val="center"/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/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910B2B" w:rsidTr="00910B2B">
        <w:trPr>
          <w:cantSplit/>
          <w:trHeight w:val="55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 w:rsidP="00ED412A">
            <w:pPr>
              <w:tabs>
                <w:tab w:val="left" w:pos="0"/>
              </w:tabs>
              <w:spacing w:line="480" w:lineRule="auto"/>
              <w:ind w:right="2565"/>
              <w:jc w:val="both"/>
              <w:rPr>
                <w:color w:val="000000"/>
              </w:rPr>
            </w:pP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10B2B" w:rsidTr="005063A9">
        <w:trPr>
          <w:cantSplit/>
          <w:trHeight w:val="545"/>
        </w:trPr>
        <w:tc>
          <w:tcPr>
            <w:tcW w:w="101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Pr="00910B2B" w:rsidRDefault="00910B2B" w:rsidP="00910B2B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910B2B">
              <w:rPr>
                <w:b/>
                <w:color w:val="000000"/>
              </w:rPr>
              <w:t>Licz</w:t>
            </w:r>
            <w:r>
              <w:rPr>
                <w:b/>
                <w:color w:val="000000"/>
              </w:rPr>
              <w:t>b</w:t>
            </w:r>
            <w:r w:rsidRPr="00910B2B">
              <w:rPr>
                <w:b/>
                <w:color w:val="000000"/>
              </w:rPr>
              <w:t>a projektów audytowanych prze osobę skierowaną do realizacji zamówienia o wartości projektu powyżej 2 000 000,00 zł</w:t>
            </w: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</w:p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>(nazwa, adres)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>Wartość projektu</w:t>
            </w: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</w:tr>
      <w:tr w:rsidR="00910B2B" w:rsidTr="00523C8D">
        <w:trPr>
          <w:cantSplit/>
          <w:trHeight w:val="545"/>
        </w:trPr>
        <w:tc>
          <w:tcPr>
            <w:tcW w:w="101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Liczba projektów audytowanych przez osobę skierowaną do realizacji zamówienia </w:t>
            </w:r>
            <w:r>
              <w:rPr>
                <w:b/>
              </w:rPr>
              <w:br/>
              <w:t>w okresie 2019-2021</w:t>
            </w: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</w:p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>(nazwa, adres)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>Wartość projektu</w:t>
            </w: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</w:tr>
      <w:tr w:rsidR="00910B2B" w:rsidTr="00910B2B">
        <w:trPr>
          <w:cantSplit/>
          <w:trHeight w:val="545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10B2B" w:rsidRDefault="00910B2B" w:rsidP="00910B2B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</w:tr>
    </w:tbl>
    <w:p w:rsidR="00ED412A" w:rsidRDefault="00ED412A" w:rsidP="00ED41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ED412A" w:rsidRPr="00655B33" w:rsidRDefault="00ED412A" w:rsidP="00ED412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55B3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55B33">
        <w:rPr>
          <w:b/>
          <w:sz w:val="22"/>
          <w:szCs w:val="22"/>
        </w:rPr>
        <w:t xml:space="preserve"> TAK/NIE</w:t>
      </w:r>
    </w:p>
    <w:p w:rsidR="000D1B36" w:rsidRDefault="000D1B36" w:rsidP="000D1B36">
      <w:pPr>
        <w:rPr>
          <w:sz w:val="22"/>
          <w:szCs w:val="22"/>
        </w:rPr>
      </w:pPr>
    </w:p>
    <w:p w:rsidR="000D1B36" w:rsidRPr="00C81224" w:rsidRDefault="000D1B36" w:rsidP="000D1B36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:rsidR="000D1B36" w:rsidRPr="00C1016D" w:rsidRDefault="000D1B36" w:rsidP="000D1B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0D1B36" w:rsidRPr="00C81224" w:rsidRDefault="000D1B36" w:rsidP="000D1B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0D1B36" w:rsidRPr="00C81224" w:rsidRDefault="000D1B36" w:rsidP="000D1B36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1B36" w:rsidRPr="00C81224" w:rsidRDefault="000D1B36" w:rsidP="000D1B36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1B36" w:rsidRPr="00C81224" w:rsidRDefault="000D1B36" w:rsidP="000D1B36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B36" w:rsidRPr="00C81224" w:rsidTr="00F569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0D1B36" w:rsidRPr="00C81224" w:rsidTr="00F569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D1B36" w:rsidRPr="00C81224" w:rsidTr="00F569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1B36" w:rsidRPr="00C81224" w:rsidRDefault="000D1B36" w:rsidP="00F5698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0D1B36" w:rsidRPr="00C81224" w:rsidRDefault="000D1B36" w:rsidP="000D1B3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0D1B36" w:rsidRPr="00C81224" w:rsidRDefault="000D1B36" w:rsidP="000D1B3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0D1B36" w:rsidRPr="00C81224" w:rsidRDefault="000D1B36" w:rsidP="000D1B3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0D1B36" w:rsidRPr="00C81224" w:rsidRDefault="000D1B36" w:rsidP="000D1B3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0D1B36" w:rsidRPr="00C81224" w:rsidRDefault="000D1B36" w:rsidP="000D1B36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0D1B36" w:rsidRPr="00C81224" w:rsidRDefault="000D1B36" w:rsidP="000D1B3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0D1B36" w:rsidRPr="00C81224" w:rsidRDefault="000D1B36" w:rsidP="000D1B36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0D1B36" w:rsidRPr="00C81224" w:rsidRDefault="000D1B36" w:rsidP="000D1B36">
      <w:pPr>
        <w:jc w:val="both"/>
        <w:rPr>
          <w:sz w:val="20"/>
          <w:szCs w:val="20"/>
        </w:rPr>
      </w:pPr>
    </w:p>
    <w:p w:rsidR="000D1B36" w:rsidRPr="009D651F" w:rsidRDefault="000D1B36" w:rsidP="000D1B36">
      <w:pPr>
        <w:jc w:val="right"/>
        <w:rPr>
          <w:sz w:val="20"/>
          <w:szCs w:val="20"/>
        </w:rPr>
      </w:pPr>
    </w:p>
    <w:p w:rsidR="000D1B36" w:rsidRPr="006D0268" w:rsidRDefault="000D1B36" w:rsidP="000D1B3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6D026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6D026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0268">
        <w:rPr>
          <w:rFonts w:eastAsia="Calibri"/>
          <w:color w:val="FF0000"/>
          <w:sz w:val="20"/>
          <w:szCs w:val="20"/>
          <w:lang w:eastAsia="zh-CN"/>
        </w:rPr>
        <w:t>.</w:t>
      </w:r>
    </w:p>
    <w:p w:rsidR="000D1B36" w:rsidRDefault="000D1B36" w:rsidP="000D1B36">
      <w:pPr>
        <w:rPr>
          <w:sz w:val="20"/>
          <w:szCs w:val="20"/>
        </w:rPr>
      </w:pPr>
    </w:p>
    <w:p w:rsidR="000D1B36" w:rsidRDefault="000D1B36" w:rsidP="000D1B36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0D1B36" w:rsidRPr="00FC7F27" w:rsidRDefault="000D1B36" w:rsidP="000D1B36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0D1B36" w:rsidRDefault="000D1B36" w:rsidP="000D1B36">
      <w:pPr>
        <w:rPr>
          <w:sz w:val="20"/>
          <w:szCs w:val="20"/>
        </w:rPr>
      </w:pPr>
    </w:p>
    <w:p w:rsidR="00FE545C" w:rsidRPr="000D1B36" w:rsidRDefault="00FE545C" w:rsidP="000D1B36"/>
    <w:sectPr w:rsidR="00FE545C" w:rsidRPr="000D1B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794" w:rsidRDefault="00655794">
      <w:r>
        <w:separator/>
      </w:r>
    </w:p>
  </w:endnote>
  <w:endnote w:type="continuationSeparator" w:id="0">
    <w:p w:rsidR="00655794" w:rsidRDefault="0065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D0" w:rsidRDefault="00491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D0" w:rsidRDefault="00491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794" w:rsidRDefault="00655794">
      <w:r>
        <w:separator/>
      </w:r>
    </w:p>
  </w:footnote>
  <w:footnote w:type="continuationSeparator" w:id="0">
    <w:p w:rsidR="00655794" w:rsidRDefault="00655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D0" w:rsidRDefault="00491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D0" w:rsidRDefault="00491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794"/>
    <w:rsid w:val="00012286"/>
    <w:rsid w:val="00071CCC"/>
    <w:rsid w:val="000B731D"/>
    <w:rsid w:val="000D1B3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6BC6"/>
    <w:rsid w:val="00491BD0"/>
    <w:rsid w:val="004B7300"/>
    <w:rsid w:val="004C6753"/>
    <w:rsid w:val="005951E1"/>
    <w:rsid w:val="00595C87"/>
    <w:rsid w:val="005D2C65"/>
    <w:rsid w:val="005E6D94"/>
    <w:rsid w:val="0063384F"/>
    <w:rsid w:val="00643C6F"/>
    <w:rsid w:val="00646202"/>
    <w:rsid w:val="0065290F"/>
    <w:rsid w:val="00655794"/>
    <w:rsid w:val="006815F6"/>
    <w:rsid w:val="007748F0"/>
    <w:rsid w:val="007A4321"/>
    <w:rsid w:val="00833933"/>
    <w:rsid w:val="00853083"/>
    <w:rsid w:val="008A04DA"/>
    <w:rsid w:val="008B2F0C"/>
    <w:rsid w:val="008B4928"/>
    <w:rsid w:val="008D2AB8"/>
    <w:rsid w:val="008F1C66"/>
    <w:rsid w:val="00910B2B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26B0"/>
    <w:rsid w:val="00E949B0"/>
    <w:rsid w:val="00ED412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26557D4"/>
  <w15:chartTrackingRefBased/>
  <w15:docId w15:val="{A9BE9FDD-E7DA-44EB-B791-62778C05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1B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1B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E7F48-91A0-4D38-B2F4-FE30F85E1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43</TotalTime>
  <Pages>3</Pages>
  <Words>600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5</cp:revision>
  <cp:lastPrinted>1899-12-31T23:00:00Z</cp:lastPrinted>
  <dcterms:created xsi:type="dcterms:W3CDTF">2021-07-15T11:15:00Z</dcterms:created>
  <dcterms:modified xsi:type="dcterms:W3CDTF">2021-07-27T10:11:00Z</dcterms:modified>
</cp:coreProperties>
</file>