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8F1BED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KC-zp.272-351/21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830F6C">
        <w:rPr>
          <w:rFonts w:eastAsia="Times New Roman" w:cs="Calibri"/>
          <w:b/>
          <w:lang w:eastAsia="pl-PL"/>
        </w:rPr>
        <w:t>Wykonanie usługi audytu w ramach projektu realizowanego przez Instytut Informatyki na Wydziale Informatyki, Elektroniki i Telekomunikacji AGH finansowanego ze środków Narodowego Centrum Badań i Rozwoju zgodnie z umową nr DOB-BIO9/33/01/2018. - Kc-zp.272-351/21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412" w:rsidRDefault="003D7412" w:rsidP="0038231F">
      <w:pPr>
        <w:spacing w:after="0" w:line="240" w:lineRule="auto"/>
      </w:pPr>
      <w:r>
        <w:separator/>
      </w:r>
    </w:p>
  </w:endnote>
  <w:endnote w:type="continuationSeparator" w:id="0">
    <w:p w:rsidR="003D7412" w:rsidRDefault="003D74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D819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D819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412" w:rsidRDefault="003D7412" w:rsidP="0038231F">
      <w:pPr>
        <w:spacing w:after="0" w:line="240" w:lineRule="auto"/>
      </w:pPr>
      <w:r>
        <w:separator/>
      </w:r>
    </w:p>
  </w:footnote>
  <w:footnote w:type="continuationSeparator" w:id="0">
    <w:p w:rsidR="003D7412" w:rsidRDefault="003D7412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D81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D81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D819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BED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19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8348C4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95613-D1FC-4CAB-9004-1C365555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2021-07-15T11:17:00Z</dcterms:created>
  <dcterms:modified xsi:type="dcterms:W3CDTF">2021-07-15T11:17:00Z</dcterms:modified>
</cp:coreProperties>
</file>