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5331C3E2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551C4B" w:rsidRPr="00A86954">
        <w:rPr>
          <w:b/>
          <w:bCs/>
          <w:color w:val="000000"/>
          <w:sz w:val="20"/>
          <w:szCs w:val="20"/>
          <w:lang w:eastAsia="zh-CN"/>
        </w:rPr>
        <w:t>roczny kurs języka niemieckiego dla dwóch pracowników administracyjnych COP, w ramach projektu POWR.03.05.00-00-Z309/18 – KC-zp.272-321/21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37348846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5E39B4" w:rsidRPr="009C1D50">
        <w:rPr>
          <w:b/>
          <w:sz w:val="20"/>
          <w:szCs w:val="20"/>
        </w:rPr>
        <w:t>*</w:t>
      </w:r>
      <w:r w:rsidRPr="009C1D50">
        <w:rPr>
          <w:b/>
          <w:sz w:val="20"/>
          <w:szCs w:val="20"/>
        </w:rPr>
        <w:t xml:space="preserve">  za  </w:t>
      </w:r>
      <w:r w:rsidR="00DC6FB8" w:rsidRPr="009C1D50">
        <w:rPr>
          <w:b/>
          <w:sz w:val="20"/>
          <w:szCs w:val="20"/>
        </w:rPr>
        <w:t xml:space="preserve">szkolenie dla </w:t>
      </w:r>
      <w:r w:rsidR="00F94477">
        <w:rPr>
          <w:b/>
          <w:sz w:val="20"/>
          <w:szCs w:val="20"/>
        </w:rPr>
        <w:t>2</w:t>
      </w:r>
      <w:r w:rsidR="00DC6FB8" w:rsidRPr="009C1D50">
        <w:rPr>
          <w:b/>
          <w:sz w:val="20"/>
          <w:szCs w:val="20"/>
        </w:rPr>
        <w:t xml:space="preserve"> osób</w:t>
      </w:r>
      <w:r w:rsidRPr="009C1D50">
        <w:rPr>
          <w:b/>
          <w:sz w:val="20"/>
          <w:szCs w:val="20"/>
        </w:rPr>
        <w:t xml:space="preserve">: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4E1FFFC3" w14:textId="77777777" w:rsidR="00F94477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brutto*  za  szkolenie</w:t>
      </w:r>
      <w:r w:rsidR="00F94477">
        <w:rPr>
          <w:b/>
          <w:sz w:val="20"/>
          <w:szCs w:val="20"/>
        </w:rPr>
        <w:t>:</w:t>
      </w:r>
    </w:p>
    <w:p w14:paraId="30A38828" w14:textId="06B37AA7" w:rsidR="00932543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dla </w:t>
      </w:r>
      <w:r>
        <w:rPr>
          <w:b/>
          <w:sz w:val="20"/>
          <w:szCs w:val="20"/>
        </w:rPr>
        <w:t>1</w:t>
      </w:r>
      <w:r w:rsidRPr="009C1D50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Pr="009C1D50">
        <w:rPr>
          <w:b/>
          <w:sz w:val="20"/>
          <w:szCs w:val="20"/>
        </w:rPr>
        <w:t xml:space="preserve">  </w:t>
      </w:r>
      <w:r w:rsidR="00F94477">
        <w:rPr>
          <w:b/>
          <w:sz w:val="20"/>
          <w:szCs w:val="20"/>
        </w:rPr>
        <w:t xml:space="preserve">- j. </w:t>
      </w:r>
      <w:r w:rsidR="00551C4B">
        <w:rPr>
          <w:b/>
          <w:sz w:val="20"/>
          <w:szCs w:val="20"/>
        </w:rPr>
        <w:t>niemiecki</w:t>
      </w:r>
      <w:r w:rsidR="00F94477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 xml:space="preserve"> .......................................... PLN</w:t>
      </w:r>
    </w:p>
    <w:p w14:paraId="22D4D114" w14:textId="0C5CA8D7" w:rsidR="005E39B4" w:rsidRPr="009C1D50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C1D50">
        <w:rPr>
          <w:i/>
          <w:sz w:val="20"/>
          <w:szCs w:val="20"/>
        </w:rPr>
        <w:t>t.j</w:t>
      </w:r>
      <w:proofErr w:type="spellEnd"/>
      <w:r w:rsidRPr="009C1D50">
        <w:rPr>
          <w:i/>
          <w:sz w:val="20"/>
          <w:szCs w:val="20"/>
        </w:rPr>
        <w:t>. Dz. U. 2018.701 j.t.)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14121A0" w14:textId="7CDD8853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D610D">
        <w:rPr>
          <w:b/>
          <w:sz w:val="20"/>
          <w:szCs w:val="20"/>
        </w:rPr>
        <w:t>Nazwa platformy</w:t>
      </w:r>
      <w:r w:rsidR="00FB485A" w:rsidRPr="009D610D">
        <w:rPr>
          <w:b/>
          <w:sz w:val="20"/>
          <w:szCs w:val="20"/>
        </w:rPr>
        <w:t xml:space="preserve"> </w:t>
      </w:r>
      <w:r w:rsidRPr="009D610D">
        <w:rPr>
          <w:b/>
          <w:sz w:val="20"/>
          <w:szCs w:val="20"/>
        </w:rPr>
        <w:t>…</w:t>
      </w:r>
      <w:r w:rsidR="00256F35" w:rsidRPr="009D610D">
        <w:rPr>
          <w:b/>
          <w:sz w:val="20"/>
          <w:szCs w:val="20"/>
        </w:rPr>
        <w:t>…………..</w:t>
      </w:r>
      <w:r w:rsidRPr="009D610D">
        <w:rPr>
          <w:b/>
          <w:sz w:val="20"/>
          <w:szCs w:val="20"/>
        </w:rPr>
        <w:t>……………………………………..</w:t>
      </w:r>
    </w:p>
    <w:p w14:paraId="0A5BC723" w14:textId="77777777" w:rsidR="00A36F5B" w:rsidRPr="009C1D50" w:rsidRDefault="00A36F5B" w:rsidP="00A36F5B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Doświadczenie os</w:t>
      </w:r>
      <w:r>
        <w:rPr>
          <w:b/>
          <w:bCs/>
          <w:iCs/>
          <w:color w:val="000000"/>
          <w:sz w:val="20"/>
          <w:szCs w:val="20"/>
          <w:u w:val="single"/>
          <w:lang w:eastAsia="x-none"/>
        </w:rPr>
        <w:t>ób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>
        <w:rPr>
          <w:b/>
          <w:bCs/>
          <w:iCs/>
          <w:color w:val="000000"/>
          <w:sz w:val="20"/>
          <w:szCs w:val="20"/>
          <w:u w:val="single"/>
          <w:lang w:eastAsia="x-none"/>
        </w:rPr>
        <w:t>ych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Pr="009C1D50">
        <w:rPr>
          <w:b/>
          <w:i/>
          <w:iCs/>
          <w:sz w:val="20"/>
          <w:szCs w:val="20"/>
          <w:u w:val="single"/>
        </w:rPr>
        <w:t>.</w:t>
      </w:r>
    </w:p>
    <w:p w14:paraId="7DF34368" w14:textId="77777777" w:rsidR="00A36F5B" w:rsidRPr="009C1D50" w:rsidRDefault="00A36F5B" w:rsidP="00A36F5B">
      <w:pPr>
        <w:widowControl w:val="0"/>
        <w:jc w:val="both"/>
        <w:rPr>
          <w:b/>
          <w:sz w:val="20"/>
          <w:szCs w:val="20"/>
        </w:rPr>
      </w:pPr>
    </w:p>
    <w:tbl>
      <w:tblPr>
        <w:tblW w:w="908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1134"/>
        <w:gridCol w:w="2693"/>
        <w:gridCol w:w="2000"/>
      </w:tblGrid>
      <w:tr w:rsidR="00A36F5B" w:rsidRPr="009867CE" w14:paraId="5DA7552A" w14:textId="77777777" w:rsidTr="00696059">
        <w:trPr>
          <w:cantSplit/>
          <w:trHeight w:val="370"/>
        </w:trPr>
        <w:tc>
          <w:tcPr>
            <w:tcW w:w="1418" w:type="dxa"/>
            <w:vAlign w:val="center"/>
          </w:tcPr>
          <w:p w14:paraId="786DE7BC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2B601A59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 xml:space="preserve">Przedmiot usługi </w:t>
            </w:r>
          </w:p>
          <w:p w14:paraId="20DF9656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3C971817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B8402B3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 xml:space="preserve">Data wykonania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6268466C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 xml:space="preserve">Odbiorca usługi </w:t>
            </w:r>
          </w:p>
          <w:p w14:paraId="55627C51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>(nazwa, adres)</w:t>
            </w:r>
          </w:p>
        </w:tc>
        <w:tc>
          <w:tcPr>
            <w:tcW w:w="2000" w:type="dxa"/>
            <w:tcBorders>
              <w:left w:val="single" w:sz="4" w:space="0" w:color="auto"/>
            </w:tcBorders>
            <w:vAlign w:val="center"/>
          </w:tcPr>
          <w:p w14:paraId="3E481C86" w14:textId="77777777" w:rsidR="00A36F5B" w:rsidRPr="009867CE" w:rsidRDefault="00A36F5B" w:rsidP="00696059">
            <w:pPr>
              <w:rPr>
                <w:b/>
                <w:sz w:val="20"/>
                <w:szCs w:val="20"/>
              </w:rPr>
            </w:pPr>
            <w:r w:rsidRPr="009867CE">
              <w:rPr>
                <w:b/>
                <w:sz w:val="20"/>
                <w:szCs w:val="20"/>
              </w:rPr>
              <w:t xml:space="preserve">Liczba godzin szkoleniowych </w:t>
            </w:r>
          </w:p>
          <w:p w14:paraId="6F7B0623" w14:textId="77777777" w:rsidR="00A36F5B" w:rsidRPr="009867CE" w:rsidRDefault="00A36F5B" w:rsidP="00696059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A36F5B" w:rsidRPr="009867CE" w14:paraId="6275D073" w14:textId="77777777" w:rsidTr="00696059">
        <w:trPr>
          <w:cantSplit/>
          <w:trHeight w:val="400"/>
        </w:trPr>
        <w:tc>
          <w:tcPr>
            <w:tcW w:w="1418" w:type="dxa"/>
          </w:tcPr>
          <w:p w14:paraId="777B0E30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6DC30C9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4877D9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F2A77BA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left w:val="single" w:sz="4" w:space="0" w:color="auto"/>
            </w:tcBorders>
          </w:tcPr>
          <w:p w14:paraId="7B4007BD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36F5B" w:rsidRPr="009867CE" w14:paraId="5DE7E72E" w14:textId="77777777" w:rsidTr="009867CE">
        <w:trPr>
          <w:cantSplit/>
          <w:trHeight w:val="65"/>
        </w:trPr>
        <w:tc>
          <w:tcPr>
            <w:tcW w:w="1418" w:type="dxa"/>
          </w:tcPr>
          <w:p w14:paraId="5CCAB01B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6D2DDF6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9A249F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E7BC413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left w:val="single" w:sz="4" w:space="0" w:color="auto"/>
            </w:tcBorders>
          </w:tcPr>
          <w:p w14:paraId="5D1DDE59" w14:textId="77777777" w:rsidR="00A36F5B" w:rsidRPr="009867CE" w:rsidRDefault="00A36F5B" w:rsidP="0069605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153389EF" w14:textId="77777777" w:rsidR="00911F02" w:rsidRDefault="00911F02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78021985" w:rsidR="008D2AB8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EEFE" w14:textId="43723A80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103B0B22" w14:textId="4426C788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1EC17E61" w14:textId="001A1E24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050308D3" w14:textId="60762D8A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30BDF9C3" w14:textId="03236D62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0127FD48" w14:textId="762C5ADE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1EA6F1D4" w14:textId="05980A24" w:rsidR="00551C4B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34C9BC6E" w14:textId="77777777" w:rsidR="00551C4B" w:rsidRPr="009C1D50" w:rsidRDefault="00551C4B" w:rsidP="005E39B4">
      <w:pPr>
        <w:tabs>
          <w:tab w:val="left" w:pos="426"/>
        </w:tabs>
        <w:jc w:val="both"/>
        <w:rPr>
          <w:sz w:val="20"/>
          <w:szCs w:val="20"/>
        </w:rPr>
      </w:pP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4D9B2359" w14:textId="3A4E8806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9C1D50">
        <w:rPr>
          <w:b/>
          <w:bCs/>
          <w:sz w:val="20"/>
          <w:szCs w:val="20"/>
        </w:rPr>
        <w:t>ppkt</w:t>
      </w:r>
      <w:proofErr w:type="spellEnd"/>
      <w:r w:rsidRPr="009C1D50">
        <w:rPr>
          <w:b/>
          <w:bCs/>
          <w:sz w:val="20"/>
          <w:szCs w:val="20"/>
        </w:rPr>
        <w:t xml:space="preserve">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</w:t>
      </w:r>
      <w:proofErr w:type="spellStart"/>
      <w:r w:rsidRPr="009C1D50">
        <w:rPr>
          <w:sz w:val="20"/>
          <w:szCs w:val="20"/>
        </w:rPr>
        <w:t>ych</w:t>
      </w:r>
      <w:proofErr w:type="spellEnd"/>
      <w:r w:rsidRPr="009C1D50">
        <w:rPr>
          <w:sz w:val="20"/>
          <w:szCs w:val="20"/>
        </w:rPr>
        <w:t>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9C1D50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DD6DAB" w:rsidRDefault="009D651F" w:rsidP="00C174B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4C8C" w14:textId="77777777" w:rsidR="007B2CFC" w:rsidRDefault="007B2CFC">
      <w:r>
        <w:separator/>
      </w:r>
    </w:p>
  </w:endnote>
  <w:endnote w:type="continuationSeparator" w:id="0">
    <w:p w14:paraId="74C406E0" w14:textId="77777777" w:rsidR="007B2CFC" w:rsidRDefault="007B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BE163" w14:textId="77777777" w:rsidR="007B2CFC" w:rsidRDefault="007B2CFC">
      <w:r>
        <w:separator/>
      </w:r>
    </w:p>
  </w:footnote>
  <w:footnote w:type="continuationSeparator" w:id="0">
    <w:p w14:paraId="34BA67AF" w14:textId="77777777" w:rsidR="007B2CFC" w:rsidRDefault="007B2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66A0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B49B6"/>
    <w:rsid w:val="001D4612"/>
    <w:rsid w:val="00201C0B"/>
    <w:rsid w:val="00207E98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51C4B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62831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11F02"/>
    <w:rsid w:val="00932543"/>
    <w:rsid w:val="00960965"/>
    <w:rsid w:val="0096298D"/>
    <w:rsid w:val="00962D25"/>
    <w:rsid w:val="00970FE4"/>
    <w:rsid w:val="009867CE"/>
    <w:rsid w:val="009B2E7D"/>
    <w:rsid w:val="009C1D50"/>
    <w:rsid w:val="009D610D"/>
    <w:rsid w:val="009D651F"/>
    <w:rsid w:val="009F6609"/>
    <w:rsid w:val="00A0022B"/>
    <w:rsid w:val="00A346FE"/>
    <w:rsid w:val="00A36F5B"/>
    <w:rsid w:val="00A47B4D"/>
    <w:rsid w:val="00A83018"/>
    <w:rsid w:val="00AA2081"/>
    <w:rsid w:val="00AA33D0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174B5"/>
    <w:rsid w:val="00C81224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94477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551C4B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551C4B"/>
  </w:style>
  <w:style w:type="paragraph" w:styleId="Tekstkomentarza">
    <w:name w:val="annotation text"/>
    <w:basedOn w:val="Normalny"/>
    <w:link w:val="TekstkomentarzaZnak"/>
    <w:semiHidden/>
    <w:qFormat/>
    <w:rsid w:val="00551C4B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551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4F870-6194-41F0-B829-AEC38760F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554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14</cp:revision>
  <cp:lastPrinted>2021-07-22T09:23:00Z</cp:lastPrinted>
  <dcterms:created xsi:type="dcterms:W3CDTF">2021-06-13T17:59:00Z</dcterms:created>
  <dcterms:modified xsi:type="dcterms:W3CDTF">2021-07-22T09:24:00Z</dcterms:modified>
</cp:coreProperties>
</file>