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2F2" w:rsidRPr="001905D5" w:rsidRDefault="00B632F2" w:rsidP="00B632F2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b/>
          <w:sz w:val="16"/>
          <w:szCs w:val="16"/>
        </w:rPr>
        <w:t>Załącznik nr 2</w:t>
      </w:r>
    </w:p>
    <w:p w:rsidR="00B632F2" w:rsidRPr="001905D5" w:rsidRDefault="00B632F2" w:rsidP="00B632F2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B632F2" w:rsidRPr="001905D5" w:rsidRDefault="00B632F2" w:rsidP="00B632F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:rsidR="00B632F2" w:rsidRPr="001905D5" w:rsidRDefault="00B632F2" w:rsidP="00B632F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:rsidR="00B632F2" w:rsidRPr="001905D5" w:rsidRDefault="00B632F2" w:rsidP="00B632F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:rsidR="00B632F2" w:rsidRPr="001905D5" w:rsidRDefault="00B632F2" w:rsidP="00B632F2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:rsidR="00B632F2" w:rsidRPr="001905D5" w:rsidRDefault="00B632F2" w:rsidP="00B632F2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:rsidR="00B632F2" w:rsidRPr="001905D5" w:rsidRDefault="00B632F2" w:rsidP="00B632F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:rsidR="00B632F2" w:rsidRPr="001905D5" w:rsidRDefault="00B632F2" w:rsidP="00B632F2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:rsidR="00B632F2" w:rsidRPr="001905D5" w:rsidRDefault="00B632F2" w:rsidP="00B632F2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B632F2" w:rsidRPr="001905D5" w:rsidRDefault="00B632F2" w:rsidP="00B632F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B632F2" w:rsidRPr="001905D5" w:rsidRDefault="00B632F2" w:rsidP="00B632F2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B632F2" w:rsidRDefault="00B632F2" w:rsidP="00B632F2">
      <w:pPr>
        <w:spacing w:line="254" w:lineRule="auto"/>
        <w:rPr>
          <w:rFonts w:ascii="Arial" w:hAnsi="Arial" w:cs="Arial"/>
        </w:rPr>
      </w:pPr>
    </w:p>
    <w:p w:rsidR="00B632F2" w:rsidRPr="003A114E" w:rsidRDefault="00B632F2" w:rsidP="00B632F2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</w:p>
    <w:p w:rsidR="00B632F2" w:rsidRPr="003A114E" w:rsidRDefault="00B632F2" w:rsidP="00B632F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B632F2" w:rsidRPr="003A114E" w:rsidRDefault="00B632F2" w:rsidP="00B632F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:rsidR="00B632F2" w:rsidRPr="003A114E" w:rsidRDefault="00B632F2" w:rsidP="00B632F2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B632F2" w:rsidRDefault="00B632F2" w:rsidP="00B632F2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Na potrzeby postępowania o udzielenie zamówienia publicznego pn</w:t>
      </w:r>
      <w:r w:rsidRPr="00173AF9">
        <w:rPr>
          <w:rFonts w:eastAsia="Times New Roman" w:cs="Calibri"/>
          <w:sz w:val="24"/>
          <w:lang w:eastAsia="pl-PL"/>
        </w:rPr>
        <w:t xml:space="preserve">. </w:t>
      </w:r>
      <w:r w:rsidRPr="001D7FA3">
        <w:rPr>
          <w:b/>
          <w:bCs/>
          <w:szCs w:val="20"/>
        </w:rPr>
        <w:t xml:space="preserve">Usługa dostarczenia biletów lotniczych dla </w:t>
      </w:r>
      <w:proofErr w:type="spellStart"/>
      <w:r w:rsidRPr="001D7FA3">
        <w:rPr>
          <w:b/>
          <w:bCs/>
          <w:szCs w:val="20"/>
        </w:rPr>
        <w:t>WIMiIP</w:t>
      </w:r>
      <w:proofErr w:type="spellEnd"/>
      <w:r w:rsidRPr="001D7FA3">
        <w:rPr>
          <w:b/>
          <w:bCs/>
          <w:szCs w:val="20"/>
        </w:rPr>
        <w:t>, dla 1 osoby na trasie Kraków-Zurych-Kraków - Kc-zp.272-339/21</w:t>
      </w:r>
      <w:r>
        <w:rPr>
          <w:b/>
          <w:bCs/>
          <w:szCs w:val="20"/>
        </w:rPr>
        <w:t xml:space="preserve">,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:rsidR="00B632F2" w:rsidRPr="003A114E" w:rsidRDefault="00B632F2" w:rsidP="00B632F2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B632F2" w:rsidRPr="003A114E" w:rsidRDefault="00B632F2" w:rsidP="00B632F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B632F2" w:rsidRDefault="00B632F2" w:rsidP="00B632F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B632F2" w:rsidRPr="003A114E" w:rsidRDefault="00B632F2" w:rsidP="00B632F2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:rsidR="00B632F2" w:rsidRPr="001905D5" w:rsidRDefault="00B632F2" w:rsidP="00B632F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:rsidR="00B632F2" w:rsidRPr="001905D5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:rsidR="00B632F2" w:rsidRPr="001905D5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B632F2" w:rsidRPr="001905D5" w:rsidRDefault="00B632F2" w:rsidP="00B632F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:rsidR="00B632F2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B632F2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B632F2" w:rsidRPr="001905D5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B632F2" w:rsidRPr="00423B06" w:rsidRDefault="00B632F2" w:rsidP="00B632F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B632F2" w:rsidRDefault="00B632F2" w:rsidP="00B632F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B632F2" w:rsidRDefault="00B632F2" w:rsidP="00B632F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632F2" w:rsidRDefault="00B632F2" w:rsidP="00B632F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632F2" w:rsidRDefault="00B632F2" w:rsidP="00B632F2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B632F2" w:rsidRDefault="00B632F2" w:rsidP="00B632F2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B632F2" w:rsidRDefault="00B632F2" w:rsidP="00B632F2"/>
    <w:p w:rsidR="00B632F2" w:rsidRPr="00172561" w:rsidRDefault="00B632F2" w:rsidP="00B632F2"/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7A6" w:rsidRDefault="00C017A6" w:rsidP="0038231F">
      <w:pPr>
        <w:spacing w:after="0" w:line="240" w:lineRule="auto"/>
      </w:pPr>
      <w:r>
        <w:separator/>
      </w:r>
    </w:p>
  </w:endnote>
  <w:endnote w:type="continuationSeparator" w:id="0">
    <w:p w:rsidR="00C017A6" w:rsidRDefault="00C017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347" w:rsidRDefault="006423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347" w:rsidRDefault="006423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7A6" w:rsidRDefault="00C017A6" w:rsidP="0038231F">
      <w:pPr>
        <w:spacing w:after="0" w:line="240" w:lineRule="auto"/>
      </w:pPr>
      <w:r>
        <w:separator/>
      </w:r>
    </w:p>
  </w:footnote>
  <w:footnote w:type="continuationSeparator" w:id="0">
    <w:p w:rsidR="00C017A6" w:rsidRDefault="00C017A6" w:rsidP="0038231F">
      <w:pPr>
        <w:spacing w:after="0" w:line="240" w:lineRule="auto"/>
      </w:pPr>
      <w:r>
        <w:continuationSeparator/>
      </w:r>
    </w:p>
  </w:footnote>
  <w:footnote w:id="1">
    <w:p w:rsidR="00B632F2" w:rsidRPr="0024624C" w:rsidRDefault="00B632F2" w:rsidP="00B632F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B632F2" w:rsidRPr="008D4C56" w:rsidRDefault="00B632F2" w:rsidP="00B632F2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347" w:rsidRDefault="006423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2F2" w:rsidRDefault="00B632F2" w:rsidP="00B632F2">
    <w:pPr>
      <w:pStyle w:val="Nagwek"/>
    </w:pPr>
    <w:r>
      <w:tab/>
    </w:r>
    <w:r w:rsidRPr="0004544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i1025" type="#_x0000_t75" alt="Log_POWER_kolor" style="width:386.25pt;height:35.25pt;visibility:visible">
          <v:imagedata r:id="rId1" o:title="Log_POWER_kolor"/>
        </v:shape>
      </w:pict>
    </w:r>
  </w:p>
  <w:p w:rsidR="00642347" w:rsidRDefault="00642347" w:rsidP="00B632F2">
    <w:pPr>
      <w:pStyle w:val="Nagwek"/>
      <w:tabs>
        <w:tab w:val="clear" w:pos="4536"/>
        <w:tab w:val="clear" w:pos="9072"/>
        <w:tab w:val="left" w:pos="720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347" w:rsidRDefault="006423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A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347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32F2"/>
    <w:rsid w:val="00B8005E"/>
    <w:rsid w:val="00B90E42"/>
    <w:rsid w:val="00BB0C3C"/>
    <w:rsid w:val="00C014B5"/>
    <w:rsid w:val="00C017A6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F85F83"/>
  <w15:chartTrackingRefBased/>
  <w15:docId w15:val="{9F184EFB-08D3-49A2-A1CD-392F8DA04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32F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81883-4D1D-465E-8AEA-124D44FCE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2021-07-15T13:12:00Z</dcterms:created>
  <dcterms:modified xsi:type="dcterms:W3CDTF">2021-07-15T13:12:00Z</dcterms:modified>
</cp:coreProperties>
</file>