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05ED3FE3" w:rsidR="005D2404" w:rsidRPr="00011CCC" w:rsidRDefault="008D2AB8" w:rsidP="00011CCC">
      <w:pPr>
        <w:spacing w:before="240" w:after="60"/>
        <w:jc w:val="both"/>
        <w:outlineLvl w:val="0"/>
        <w:rPr>
          <w:b/>
          <w:bCs/>
          <w:kern w:val="2"/>
          <w:sz w:val="20"/>
          <w:szCs w:val="20"/>
        </w:rPr>
      </w:pPr>
      <w:r w:rsidRPr="00011CCC">
        <w:rPr>
          <w:sz w:val="20"/>
          <w:szCs w:val="20"/>
        </w:rPr>
        <w:t>Przystępując do postępowania o udzielenie zamówienia publicznego, którego przedmiotem jest</w:t>
      </w:r>
      <w:bookmarkStart w:id="0" w:name="_Hlk70333796"/>
      <w:bookmarkStart w:id="1" w:name="_Hlk74505877"/>
      <w:bookmarkStart w:id="2" w:name="_Hlk58842586"/>
      <w:r w:rsidR="00011CCC" w:rsidRPr="00011CCC">
        <w:rPr>
          <w:b/>
          <w:bCs/>
          <w:kern w:val="2"/>
          <w:sz w:val="20"/>
          <w:szCs w:val="20"/>
        </w:rPr>
        <w:t xml:space="preserve"> szkolenie podnoszące kompetencje językowe kadry administracyjnej Wydziału Fizyki i Informatyki Stosowanej AGH – konwersacje język angielski. Szkolenie realizowane w ramach projektu POWR.03.05.00-00-Z309/17–00 - KC-zp.272-317/21</w:t>
      </w:r>
      <w:bookmarkEnd w:id="0"/>
      <w:bookmarkEnd w:id="1"/>
      <w:bookmarkEnd w:id="2"/>
      <w:r w:rsidR="00FB485A" w:rsidRPr="00011CCC">
        <w:rPr>
          <w:b/>
          <w:bCs/>
          <w:sz w:val="20"/>
          <w:szCs w:val="20"/>
        </w:rPr>
        <w:t xml:space="preserve">, </w:t>
      </w:r>
      <w:r w:rsidRPr="00011CCC">
        <w:rPr>
          <w:sz w:val="20"/>
          <w:szCs w:val="20"/>
        </w:rPr>
        <w:t>oferuję r</w:t>
      </w:r>
      <w:r w:rsidR="0073659D" w:rsidRPr="00011CCC">
        <w:rPr>
          <w:sz w:val="20"/>
          <w:szCs w:val="20"/>
        </w:rPr>
        <w:t xml:space="preserve">ealizację przedmiotu zamówienia, </w:t>
      </w:r>
      <w:r w:rsidRPr="00011CCC">
        <w:rPr>
          <w:sz w:val="20"/>
          <w:szCs w:val="20"/>
        </w:rPr>
        <w:t>zgodnie z</w:t>
      </w:r>
      <w:r w:rsidR="006D107A" w:rsidRPr="00011CCC">
        <w:rPr>
          <w:sz w:val="20"/>
          <w:szCs w:val="20"/>
        </w:rPr>
        <w:t xml:space="preserve"> </w:t>
      </w:r>
      <w:r w:rsidRPr="00011CCC">
        <w:rPr>
          <w:sz w:val="20"/>
          <w:szCs w:val="20"/>
        </w:rPr>
        <w:t>zasadami określonymi w specyfikacji warunków zamówienia.</w:t>
      </w:r>
    </w:p>
    <w:p w14:paraId="067257D8" w14:textId="6BA0A2C0" w:rsidR="00011CCC" w:rsidRDefault="00011CCC" w:rsidP="00AB7D71">
      <w:pPr>
        <w:jc w:val="both"/>
        <w:rPr>
          <w:sz w:val="20"/>
          <w:szCs w:val="20"/>
        </w:rPr>
      </w:pPr>
    </w:p>
    <w:p w14:paraId="23D0BFE7" w14:textId="5AB46DB0" w:rsidR="00011CCC" w:rsidRPr="00011CCC" w:rsidRDefault="00011CCC" w:rsidP="00011CCC">
      <w:pPr>
        <w:widowControl w:val="0"/>
        <w:ind w:right="1"/>
        <w:jc w:val="both"/>
        <w:rPr>
          <w:sz w:val="20"/>
          <w:szCs w:val="20"/>
        </w:rPr>
      </w:pPr>
      <w:r w:rsidRPr="00011CCC">
        <w:rPr>
          <w:b/>
          <w:sz w:val="20"/>
          <w:szCs w:val="20"/>
        </w:rPr>
        <w:t>Cena brutto</w:t>
      </w:r>
      <w:r w:rsidRPr="00011CCC">
        <w:rPr>
          <w:b/>
          <w:sz w:val="20"/>
          <w:szCs w:val="20"/>
          <w:vertAlign w:val="superscript"/>
        </w:rPr>
        <w:t>*</w:t>
      </w:r>
      <w:r w:rsidRPr="00011CCC">
        <w:rPr>
          <w:b/>
          <w:sz w:val="20"/>
          <w:szCs w:val="20"/>
        </w:rPr>
        <w:t xml:space="preserve"> za całość przedmiotu zamówienia, tj. </w:t>
      </w:r>
      <w:r w:rsidR="00D95E1F">
        <w:rPr>
          <w:b/>
          <w:sz w:val="20"/>
          <w:szCs w:val="20"/>
        </w:rPr>
        <w:t>45</w:t>
      </w:r>
      <w:r w:rsidRPr="00011CCC">
        <w:rPr>
          <w:b/>
          <w:sz w:val="20"/>
          <w:szCs w:val="20"/>
        </w:rPr>
        <w:t xml:space="preserve"> godzin szkoleniowych dla 6 osób   …………… PLN</w:t>
      </w:r>
    </w:p>
    <w:p w14:paraId="1A5ED07F" w14:textId="77777777" w:rsidR="00011CCC" w:rsidRPr="00011CCC" w:rsidRDefault="00011CCC" w:rsidP="00011CCC">
      <w:pPr>
        <w:widowControl w:val="0"/>
        <w:ind w:right="1"/>
        <w:jc w:val="both"/>
        <w:rPr>
          <w:sz w:val="20"/>
          <w:szCs w:val="20"/>
        </w:rPr>
      </w:pPr>
      <w:r w:rsidRPr="00011CCC">
        <w:rPr>
          <w:sz w:val="20"/>
          <w:szCs w:val="20"/>
        </w:rPr>
        <w:t>Słownie cena brutto ………………………………………………………</w:t>
      </w:r>
    </w:p>
    <w:p w14:paraId="427147DE" w14:textId="77777777" w:rsidR="00011CCC" w:rsidRPr="00011CCC" w:rsidRDefault="00011CCC" w:rsidP="00011CCC">
      <w:pPr>
        <w:widowControl w:val="0"/>
        <w:ind w:right="1"/>
        <w:jc w:val="both"/>
        <w:rPr>
          <w:sz w:val="20"/>
          <w:szCs w:val="20"/>
        </w:rPr>
      </w:pPr>
      <w:r w:rsidRPr="00011CCC">
        <w:rPr>
          <w:sz w:val="20"/>
          <w:szCs w:val="20"/>
        </w:rPr>
        <w:t>Jedna godzina szkoleniowa to 45 minut .</w:t>
      </w:r>
    </w:p>
    <w:p w14:paraId="0EDEDE2D" w14:textId="77777777" w:rsidR="00011CCC" w:rsidRPr="00011CCC" w:rsidRDefault="00011CCC" w:rsidP="00011CCC">
      <w:pPr>
        <w:widowControl w:val="0"/>
        <w:rPr>
          <w:b/>
          <w:sz w:val="20"/>
          <w:szCs w:val="20"/>
        </w:rPr>
      </w:pPr>
    </w:p>
    <w:p w14:paraId="16FE259D" w14:textId="2624AFC3" w:rsidR="00011CCC" w:rsidRPr="00011CCC" w:rsidRDefault="00011CCC" w:rsidP="00011CCC">
      <w:pPr>
        <w:widowControl w:val="0"/>
        <w:ind w:right="1"/>
        <w:jc w:val="both"/>
        <w:rPr>
          <w:b/>
          <w:sz w:val="20"/>
          <w:szCs w:val="20"/>
        </w:rPr>
      </w:pPr>
      <w:r w:rsidRPr="00011CCC">
        <w:rPr>
          <w:b/>
          <w:sz w:val="20"/>
          <w:szCs w:val="20"/>
        </w:rPr>
        <w:t>Cena brutto</w:t>
      </w:r>
      <w:r w:rsidRPr="00011CCC">
        <w:rPr>
          <w:b/>
          <w:sz w:val="20"/>
          <w:szCs w:val="20"/>
          <w:vertAlign w:val="superscript"/>
        </w:rPr>
        <w:t>*</w:t>
      </w:r>
      <w:r w:rsidRPr="00011CCC">
        <w:rPr>
          <w:b/>
          <w:sz w:val="20"/>
          <w:szCs w:val="20"/>
        </w:rPr>
        <w:t xml:space="preserve"> za 1 godzinę szkolenia (tj. za 45 min.) …………… PLN</w:t>
      </w:r>
    </w:p>
    <w:p w14:paraId="2EF5B388" w14:textId="77777777" w:rsidR="00011CCC" w:rsidRPr="00011CCC" w:rsidRDefault="00011CCC" w:rsidP="00011CCC">
      <w:pPr>
        <w:widowControl w:val="0"/>
        <w:ind w:right="1"/>
        <w:jc w:val="both"/>
        <w:rPr>
          <w:sz w:val="20"/>
          <w:szCs w:val="20"/>
        </w:rPr>
      </w:pPr>
      <w:r w:rsidRPr="00011CCC">
        <w:rPr>
          <w:sz w:val="20"/>
          <w:szCs w:val="20"/>
        </w:rPr>
        <w:t>Słownie cena brutto……………………………………………………………PLN</w:t>
      </w:r>
    </w:p>
    <w:p w14:paraId="22F5246D" w14:textId="77777777" w:rsidR="00011CCC" w:rsidRPr="00011CCC" w:rsidRDefault="00011CCC" w:rsidP="00011CCC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31833008" w14:textId="4ECEE24D" w:rsidR="00011CCC" w:rsidRPr="00011CCC" w:rsidRDefault="00011CCC" w:rsidP="00011CCC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011CCC">
        <w:rPr>
          <w:b/>
          <w:sz w:val="20"/>
          <w:szCs w:val="20"/>
        </w:rPr>
        <w:t xml:space="preserve">Termin realizacji umowy:  zgodnie z pkt. </w:t>
      </w:r>
      <w:r>
        <w:rPr>
          <w:b/>
          <w:sz w:val="20"/>
          <w:szCs w:val="20"/>
        </w:rPr>
        <w:t>6 SWZ</w:t>
      </w:r>
    </w:p>
    <w:p w14:paraId="4273AA23" w14:textId="77777777" w:rsidR="00486653" w:rsidRPr="00011CCC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2AA26C0" w14:textId="78358B35" w:rsidR="00486653" w:rsidRPr="00011CCC" w:rsidRDefault="005E39B4" w:rsidP="00011CCC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636F15B3" w14:textId="77777777" w:rsidR="00911F02" w:rsidRPr="009C1D50" w:rsidRDefault="00911F02" w:rsidP="00911F02">
      <w:pPr>
        <w:widowControl w:val="0"/>
        <w:jc w:val="both"/>
        <w:rPr>
          <w:b/>
          <w:sz w:val="20"/>
          <w:szCs w:val="20"/>
        </w:rPr>
      </w:pPr>
    </w:p>
    <w:p w14:paraId="386A3FE5" w14:textId="00008950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0FD89EA0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1134"/>
        <w:gridCol w:w="2693"/>
        <w:gridCol w:w="2000"/>
      </w:tblGrid>
      <w:tr w:rsidR="00FE20B9" w:rsidRPr="009C1D50" w14:paraId="68E6AFF0" w14:textId="558452DA" w:rsidTr="00FE20B9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348CA8CE" w14:textId="50768D1A" w:rsidR="00FE20B9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9C2362B" w14:textId="77777777" w:rsidR="00FE20B9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EFD79C" w14:textId="0D35818F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2B2F422E" w14:textId="77777777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  <w:tc>
          <w:tcPr>
            <w:tcW w:w="2000" w:type="dxa"/>
            <w:tcBorders>
              <w:left w:val="single" w:sz="4" w:space="0" w:color="auto"/>
            </w:tcBorders>
            <w:vAlign w:val="center"/>
          </w:tcPr>
          <w:p w14:paraId="43C8EFA5" w14:textId="1C3E55FB" w:rsidR="00FE20B9" w:rsidRDefault="00FE20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Liczba godzin szkoleniowych </w:t>
            </w:r>
          </w:p>
          <w:p w14:paraId="506B69DC" w14:textId="77777777" w:rsidR="00FE20B9" w:rsidRPr="009C1D50" w:rsidRDefault="00FE20B9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FE20B9" w:rsidRPr="009C1D50" w14:paraId="2A8B57F2" w14:textId="1139A75E" w:rsidTr="00FE20B9">
        <w:trPr>
          <w:cantSplit/>
          <w:trHeight w:val="400"/>
        </w:trPr>
        <w:tc>
          <w:tcPr>
            <w:tcW w:w="1418" w:type="dxa"/>
          </w:tcPr>
          <w:p w14:paraId="4A5F2264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B74333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9D272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32B2DDE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6BD68C60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E20B9" w:rsidRPr="009C1D50" w14:paraId="40449DE0" w14:textId="3F3896AD" w:rsidTr="00FE20B9">
        <w:trPr>
          <w:cantSplit/>
          <w:trHeight w:val="400"/>
        </w:trPr>
        <w:tc>
          <w:tcPr>
            <w:tcW w:w="1418" w:type="dxa"/>
          </w:tcPr>
          <w:p w14:paraId="32D5865C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046D9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FABAFC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6E452AD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78F93433" w14:textId="77777777" w:rsidR="00FE20B9" w:rsidRPr="009C1D50" w:rsidRDefault="00FE20B9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3389EF" w14:textId="77777777" w:rsidR="00911F02" w:rsidRDefault="00911F02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lastRenderedPageBreak/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7A8FC2EA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>…………………………………………………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4B17EE3F" w:rsidR="00DC6FB8" w:rsidRDefault="005D7669">
    <w:pPr>
      <w:pStyle w:val="Nagwek"/>
    </w:pPr>
    <w:r>
      <w:t xml:space="preserve">                     </w:t>
    </w:r>
    <w:r w:rsidR="00011CCC" w:rsidRPr="00824750">
      <w:rPr>
        <w:rFonts w:ascii="Calibri" w:eastAsia="Calibri" w:hAnsi="Calibri"/>
        <w:noProof/>
      </w:rPr>
      <w:drawing>
        <wp:inline distT="0" distB="0" distL="0" distR="0" wp14:anchorId="701BCDC3" wp14:editId="2F28E57D">
          <wp:extent cx="5759450" cy="605790"/>
          <wp:effectExtent l="0" t="0" r="0" b="381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1CCC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B2E7D"/>
    <w:rsid w:val="009C1D50"/>
    <w:rsid w:val="009D610D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95E1F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94477"/>
    <w:rsid w:val="00FA0F30"/>
    <w:rsid w:val="00FA3D26"/>
    <w:rsid w:val="00FA51A4"/>
    <w:rsid w:val="00FB485A"/>
    <w:rsid w:val="00FC7F27"/>
    <w:rsid w:val="00FD6BD1"/>
    <w:rsid w:val="00FE20B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11CC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F870-6194-41F0-B829-AEC38760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585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9</cp:revision>
  <cp:lastPrinted>2021-06-15T12:00:00Z</cp:lastPrinted>
  <dcterms:created xsi:type="dcterms:W3CDTF">2021-06-13T17:59:00Z</dcterms:created>
  <dcterms:modified xsi:type="dcterms:W3CDTF">2021-07-20T10:36:00Z</dcterms:modified>
</cp:coreProperties>
</file>