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89ED9" w14:textId="41174801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45992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68389D6D" w14:textId="77777777" w:rsidTr="00AF7375">
        <w:tc>
          <w:tcPr>
            <w:tcW w:w="9104" w:type="dxa"/>
            <w:shd w:val="clear" w:color="auto" w:fill="auto"/>
          </w:tcPr>
          <w:p w14:paraId="1042A820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5EFC5B94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F3CFF" w:rsidRPr="004F3CFF">
        <w:rPr>
          <w:rFonts w:ascii="Times New Roman" w:eastAsia="Times New Roman" w:hAnsi="Times New Roman"/>
          <w:b/>
          <w:lang w:eastAsia="pl-PL"/>
        </w:rPr>
        <w:t>ZP/20/2021</w:t>
      </w:r>
    </w:p>
    <w:p w14:paraId="125215B5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72178B8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C50C4E3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19E0246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75C9E7A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DC9FD83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290F7BCF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0D794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69F2AB20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D9BE104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F3CFF" w:rsidRPr="004F3CFF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01409A2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1BC241A7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065D672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84C2A13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2CF6F6FE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96E2AD1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26D64C6" w14:textId="77777777" w:rsidR="00E27ABB" w:rsidRDefault="004F3CF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4F3CFF">
        <w:rPr>
          <w:rFonts w:ascii="Times New Roman" w:eastAsia="Times New Roman" w:hAnsi="Times New Roman"/>
          <w:b/>
          <w:lang w:eastAsia="pl-PL"/>
        </w:rPr>
        <w:t>"Przebudowa części pomieszczeń Pawilonu PK nr 246/51.5 dla potrzeb archiwum Szpitala, Poradni Dermatologicznej Dorosłych i Dzieci oraz zaplecza socjalnego dla potrzeb Kuchni"</w:t>
      </w:r>
    </w:p>
    <w:p w14:paraId="29BFD965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003CCE3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CD7E818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31EFD36F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588F26C2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06CECDBA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6B7059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65EC526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CBE4BB3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B6AE679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F187EA1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9BEDC0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A0CB8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50B7E3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04F6F2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10B4B603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25A0B" w14:textId="77777777" w:rsidR="00331B12" w:rsidRDefault="00331B12" w:rsidP="00025386">
      <w:pPr>
        <w:spacing w:after="0" w:line="240" w:lineRule="auto"/>
      </w:pPr>
      <w:r>
        <w:separator/>
      </w:r>
    </w:p>
  </w:endnote>
  <w:endnote w:type="continuationSeparator" w:id="0">
    <w:p w14:paraId="53E00D87" w14:textId="77777777" w:rsidR="00331B12" w:rsidRDefault="00331B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7F566" w14:textId="77777777" w:rsidR="004F3CFF" w:rsidRDefault="004F3CF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80DC4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E6DD4D2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424D965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4B4AC3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5E23C" w14:textId="77777777" w:rsidR="004F3CFF" w:rsidRDefault="004F3CF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C00C81" w14:textId="77777777" w:rsidR="00331B12" w:rsidRDefault="00331B12" w:rsidP="00025386">
      <w:pPr>
        <w:spacing w:after="0" w:line="240" w:lineRule="auto"/>
      </w:pPr>
      <w:r>
        <w:separator/>
      </w:r>
    </w:p>
  </w:footnote>
  <w:footnote w:type="continuationSeparator" w:id="0">
    <w:p w14:paraId="1BD06760" w14:textId="77777777" w:rsidR="00331B12" w:rsidRDefault="00331B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6D2C9" w14:textId="77777777" w:rsidR="004F3CFF" w:rsidRDefault="004F3C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C137B" w14:textId="77777777" w:rsidR="004F3CFF" w:rsidRDefault="004F3C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E976E" w14:textId="77777777" w:rsidR="004F3CFF" w:rsidRDefault="004F3CF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B12"/>
    <w:rsid w:val="00025386"/>
    <w:rsid w:val="000423B9"/>
    <w:rsid w:val="00084786"/>
    <w:rsid w:val="0016158F"/>
    <w:rsid w:val="001C2314"/>
    <w:rsid w:val="00213980"/>
    <w:rsid w:val="00331B12"/>
    <w:rsid w:val="004374F2"/>
    <w:rsid w:val="00460705"/>
    <w:rsid w:val="00485239"/>
    <w:rsid w:val="004E27D7"/>
    <w:rsid w:val="004F3CFF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45992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6FF8029"/>
  <w15:chartTrackingRefBased/>
  <w15:docId w15:val="{70E83A7C-A28C-43E0-9166-F473277E3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2021-07-16T12:17:00Z</dcterms:created>
  <dcterms:modified xsi:type="dcterms:W3CDTF">2021-07-16T12:17:00Z</dcterms:modified>
</cp:coreProperties>
</file>