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74EF5" w14:textId="0A34E558"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4327B5">
        <w:rPr>
          <w:rFonts w:ascii="Times New Roman" w:hAnsi="Times New Roman"/>
          <w:sz w:val="24"/>
        </w:rPr>
        <w:t>8</w:t>
      </w:r>
    </w:p>
    <w:p w14:paraId="3F0CF1C8" w14:textId="77777777" w:rsidR="00821C80" w:rsidRDefault="00821C80">
      <w:pPr>
        <w:rPr>
          <w:sz w:val="22"/>
        </w:rPr>
      </w:pPr>
    </w:p>
    <w:p w14:paraId="6EA46B42" w14:textId="77777777" w:rsidR="00821C80" w:rsidRDefault="00821C80">
      <w:pPr>
        <w:rPr>
          <w:sz w:val="22"/>
        </w:rPr>
      </w:pPr>
    </w:p>
    <w:p w14:paraId="34B3A881" w14:textId="77777777" w:rsidR="00821C80" w:rsidRDefault="00821C80">
      <w:pPr>
        <w:rPr>
          <w:sz w:val="22"/>
        </w:rPr>
      </w:pPr>
    </w:p>
    <w:p w14:paraId="197B60CA" w14:textId="0410C80C" w:rsidR="00821C80" w:rsidRDefault="00150D7E" w:rsidP="00C349E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16346" w:rsidRPr="00C16346">
        <w:rPr>
          <w:sz w:val="24"/>
          <w:szCs w:val="24"/>
        </w:rPr>
        <w:t>ZP/</w:t>
      </w:r>
      <w:r w:rsidR="00F25558">
        <w:rPr>
          <w:sz w:val="24"/>
          <w:szCs w:val="24"/>
        </w:rPr>
        <w:t>20</w:t>
      </w:r>
      <w:r w:rsidR="00C16346" w:rsidRPr="00C16346">
        <w:rPr>
          <w:sz w:val="24"/>
          <w:szCs w:val="24"/>
        </w:rPr>
        <w:t>/202</w:t>
      </w:r>
      <w:r w:rsidR="0000331A">
        <w:rPr>
          <w:sz w:val="24"/>
          <w:szCs w:val="24"/>
        </w:rPr>
        <w:t>1</w:t>
      </w:r>
    </w:p>
    <w:p w14:paraId="755BCC63" w14:textId="5DBCF4B7" w:rsidR="001C22E3" w:rsidRDefault="001C22E3" w:rsidP="00C349E8">
      <w:pPr>
        <w:rPr>
          <w:sz w:val="24"/>
          <w:szCs w:val="24"/>
        </w:rPr>
      </w:pPr>
    </w:p>
    <w:p w14:paraId="3504E8F9" w14:textId="77777777" w:rsidR="001C22E3" w:rsidRDefault="001C22E3" w:rsidP="00C349E8">
      <w:pPr>
        <w:rPr>
          <w:sz w:val="22"/>
        </w:rPr>
      </w:pPr>
    </w:p>
    <w:p w14:paraId="444080F7" w14:textId="77777777" w:rsidR="004327B5" w:rsidRDefault="004327B5" w:rsidP="004327B5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4794E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 wraz z instalacjami</w:t>
      </w:r>
      <w:r>
        <w:rPr>
          <w:b/>
          <w:sz w:val="22"/>
          <w:szCs w:val="22"/>
        </w:rPr>
        <w:t xml:space="preserve"> wewnętrznymi (</w:t>
      </w:r>
      <w:proofErr w:type="spellStart"/>
      <w:r>
        <w:rPr>
          <w:b/>
          <w:sz w:val="22"/>
          <w:szCs w:val="22"/>
        </w:rPr>
        <w:t>wod-kan</w:t>
      </w:r>
      <w:proofErr w:type="spellEnd"/>
      <w:r>
        <w:rPr>
          <w:b/>
          <w:sz w:val="22"/>
          <w:szCs w:val="22"/>
        </w:rPr>
        <w:t>, c.o., wentylacją mechaniczną, klimatyzacją, inst. hydrantową, inst. elektryczną i teletechniczną), wymianą pokrycia dachowego na działce nr 246/58, obręb NH-47, os. Na Skarpie 66 w Krakowie."</w:t>
      </w:r>
    </w:p>
    <w:p w14:paraId="2D3CDD5B" w14:textId="18F8079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1304B9D6" w14:textId="588FF04A"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25022153" w14:textId="5DC529D8" w:rsidR="0000331A" w:rsidRDefault="0000331A" w:rsidP="0060654D">
      <w:pPr>
        <w:pStyle w:val="Tekstpodstawowy2"/>
      </w:pPr>
    </w:p>
    <w:p w14:paraId="375A0F0D" w14:textId="77777777" w:rsidR="00150D7E" w:rsidRDefault="00150D7E" w:rsidP="0060654D">
      <w:pPr>
        <w:pStyle w:val="Tekstpodstawowy2"/>
      </w:pPr>
    </w:p>
    <w:p w14:paraId="17D54201" w14:textId="1C8562F2" w:rsidR="0000331A" w:rsidRDefault="00150D7E" w:rsidP="001C22E3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="001C22E3">
        <w:rPr>
          <w:sz w:val="24"/>
        </w:rPr>
        <w:t>:</w:t>
      </w:r>
    </w:p>
    <w:p w14:paraId="44319CC7" w14:textId="77777777" w:rsidR="001C22E3" w:rsidRDefault="001C22E3" w:rsidP="001C22E3">
      <w:pPr>
        <w:jc w:val="both"/>
        <w:rPr>
          <w:b/>
          <w:sz w:val="22"/>
          <w:szCs w:val="22"/>
        </w:rPr>
      </w:pPr>
    </w:p>
    <w:p w14:paraId="188662D7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768AA2A6" w14:textId="77777777"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14:paraId="3CDB2EF6" w14:textId="77777777" w:rsidTr="007064BA">
        <w:trPr>
          <w:cantSplit/>
          <w:trHeight w:val="600"/>
        </w:trPr>
        <w:tc>
          <w:tcPr>
            <w:tcW w:w="1985" w:type="dxa"/>
            <w:vAlign w:val="center"/>
          </w:tcPr>
          <w:p w14:paraId="3F8EC49F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319ED96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74BC8DEC" w14:textId="77777777"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009D8F4C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378F1420" w14:textId="77777777"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0703EE57" w14:textId="77777777"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14:paraId="43D3923B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FA565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7306960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274767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968308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D1B4B9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B2FCCE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3584899D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269DA7A5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351FF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5618E57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4287ED8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096F22B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D54352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14:paraId="5D65044F" w14:textId="77777777" w:rsidTr="007064BA">
        <w:trPr>
          <w:cantSplit/>
          <w:trHeight w:hRule="exact" w:val="580"/>
        </w:trPr>
        <w:tc>
          <w:tcPr>
            <w:tcW w:w="1985" w:type="dxa"/>
          </w:tcPr>
          <w:p w14:paraId="38A02A4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3836C6A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3E3114D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91B74F1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D61FD57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3340F0DC" w14:textId="77777777"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14:paraId="2E946516" w14:textId="77777777" w:rsidR="00C349E8" w:rsidRDefault="00C349E8" w:rsidP="00C349E8">
      <w:pPr>
        <w:rPr>
          <w:sz w:val="24"/>
        </w:rPr>
      </w:pPr>
    </w:p>
    <w:p w14:paraId="4DD0E6C3" w14:textId="77777777" w:rsidR="00C349E8" w:rsidRDefault="00C349E8" w:rsidP="00C349E8">
      <w:pPr>
        <w:rPr>
          <w:sz w:val="24"/>
        </w:rPr>
      </w:pPr>
    </w:p>
    <w:p w14:paraId="26A2F13A" w14:textId="77777777" w:rsidR="00C349E8" w:rsidRDefault="00C349E8" w:rsidP="00C349E8">
      <w:pPr>
        <w:rPr>
          <w:sz w:val="24"/>
        </w:rPr>
      </w:pPr>
    </w:p>
    <w:p w14:paraId="14333374" w14:textId="6231AC11" w:rsidR="00C349E8" w:rsidRDefault="00C349E8" w:rsidP="00C349E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14:paraId="0B49AA68" w14:textId="77777777" w:rsidR="00C349E8" w:rsidRDefault="00C349E8" w:rsidP="00C349E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41B1347" w14:textId="77777777" w:rsidR="00C349E8" w:rsidRDefault="00C349E8" w:rsidP="00C349E8">
      <w:pPr>
        <w:rPr>
          <w:sz w:val="24"/>
          <w:vertAlign w:val="superscript"/>
        </w:rPr>
      </w:pPr>
    </w:p>
    <w:sectPr w:rsidR="00C349E8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0F870" w14:textId="77777777" w:rsidR="004842F0" w:rsidRDefault="004842F0">
      <w:r>
        <w:separator/>
      </w:r>
    </w:p>
  </w:endnote>
  <w:endnote w:type="continuationSeparator" w:id="0">
    <w:p w14:paraId="73E3CC59" w14:textId="77777777" w:rsidR="004842F0" w:rsidRDefault="0048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9FA4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4881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8923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CC74C" w14:textId="77777777" w:rsidR="00821C80" w:rsidRDefault="00821C80">
    <w:pPr>
      <w:pStyle w:val="Stopka"/>
      <w:tabs>
        <w:tab w:val="clear" w:pos="4536"/>
      </w:tabs>
      <w:jc w:val="center"/>
    </w:pPr>
  </w:p>
  <w:p w14:paraId="1436A8AC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60A7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9BF49C" w14:textId="77777777" w:rsidR="00821C80" w:rsidRDefault="00821C80">
    <w:pPr>
      <w:pStyle w:val="Stopka"/>
      <w:tabs>
        <w:tab w:val="clear" w:pos="4536"/>
      </w:tabs>
      <w:jc w:val="center"/>
    </w:pPr>
  </w:p>
  <w:p w14:paraId="0103D0CE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A5B12" w14:textId="77777777" w:rsidR="004842F0" w:rsidRDefault="004842F0">
      <w:r>
        <w:separator/>
      </w:r>
    </w:p>
  </w:footnote>
  <w:footnote w:type="continuationSeparator" w:id="0">
    <w:p w14:paraId="49C6B53C" w14:textId="77777777" w:rsidR="004842F0" w:rsidRDefault="0048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ABFE3" w14:textId="77777777" w:rsidR="00C16346" w:rsidRDefault="00C16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9D5" w14:textId="77777777" w:rsidR="00C16346" w:rsidRDefault="00C163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5306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92D"/>
    <w:rsid w:val="0000331A"/>
    <w:rsid w:val="00150D7E"/>
    <w:rsid w:val="00167DCC"/>
    <w:rsid w:val="001C22E3"/>
    <w:rsid w:val="001D5B1E"/>
    <w:rsid w:val="004327B5"/>
    <w:rsid w:val="004842F0"/>
    <w:rsid w:val="004E070D"/>
    <w:rsid w:val="0060654D"/>
    <w:rsid w:val="0067208E"/>
    <w:rsid w:val="007064BA"/>
    <w:rsid w:val="00820A4B"/>
    <w:rsid w:val="00821C80"/>
    <w:rsid w:val="008C492D"/>
    <w:rsid w:val="00936CFB"/>
    <w:rsid w:val="0095247D"/>
    <w:rsid w:val="00980415"/>
    <w:rsid w:val="009C437A"/>
    <w:rsid w:val="00AA594F"/>
    <w:rsid w:val="00B11EA3"/>
    <w:rsid w:val="00B41A5F"/>
    <w:rsid w:val="00B551AF"/>
    <w:rsid w:val="00C16346"/>
    <w:rsid w:val="00C349E8"/>
    <w:rsid w:val="00D52F5E"/>
    <w:rsid w:val="00D578D6"/>
    <w:rsid w:val="00E819CF"/>
    <w:rsid w:val="00F2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ED9F7"/>
  <w15:chartTrackingRefBased/>
  <w15:docId w15:val="{FCB36496-9706-4FF6-A35C-E3617818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2000-12-12T17:01:00Z</cp:lastPrinted>
  <dcterms:created xsi:type="dcterms:W3CDTF">2021-07-16T12:19:00Z</dcterms:created>
  <dcterms:modified xsi:type="dcterms:W3CDTF">2021-07-16T12:19:00Z</dcterms:modified>
</cp:coreProperties>
</file>