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2B015" w14:textId="77777777" w:rsidR="005F4BC0" w:rsidRDefault="00547804" w:rsidP="004F079B">
      <w:pPr>
        <w:spacing w:after="240"/>
        <w:jc w:val="right"/>
        <w:rPr>
          <w:sz w:val="22"/>
          <w:szCs w:val="22"/>
        </w:rPr>
      </w:pPr>
      <w:r w:rsidRPr="0054780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47804">
        <w:rPr>
          <w:sz w:val="22"/>
          <w:szCs w:val="22"/>
        </w:rPr>
        <w:t>2021-07-26</w:t>
      </w:r>
    </w:p>
    <w:p w14:paraId="1069F01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B2B9F3B" w14:textId="77777777" w:rsidR="00547804" w:rsidRPr="00547804" w:rsidRDefault="00547804">
      <w:pPr>
        <w:rPr>
          <w:b/>
          <w:bCs/>
          <w:sz w:val="22"/>
          <w:szCs w:val="22"/>
        </w:rPr>
      </w:pPr>
      <w:r w:rsidRPr="00547804">
        <w:rPr>
          <w:b/>
          <w:bCs/>
          <w:sz w:val="22"/>
          <w:szCs w:val="22"/>
        </w:rPr>
        <w:t>Szpital Wojewódzki w Poznaniu</w:t>
      </w:r>
    </w:p>
    <w:p w14:paraId="63887937" w14:textId="77777777" w:rsidR="00F16C50" w:rsidRPr="00D91931" w:rsidRDefault="00547804">
      <w:pPr>
        <w:rPr>
          <w:b/>
          <w:bCs/>
          <w:sz w:val="22"/>
          <w:szCs w:val="22"/>
        </w:rPr>
      </w:pPr>
      <w:r w:rsidRPr="00547804">
        <w:rPr>
          <w:b/>
          <w:bCs/>
          <w:sz w:val="22"/>
          <w:szCs w:val="22"/>
        </w:rPr>
        <w:t>Dział Zamówień Publicznych</w:t>
      </w:r>
    </w:p>
    <w:p w14:paraId="059F2A92" w14:textId="6BB51514" w:rsidR="00F16C50" w:rsidRPr="00BD5546" w:rsidRDefault="00F71AFA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47804" w:rsidRPr="0054780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547804" w:rsidRPr="00547804">
        <w:rPr>
          <w:sz w:val="22"/>
          <w:szCs w:val="22"/>
        </w:rPr>
        <w:t>7/19</w:t>
      </w:r>
    </w:p>
    <w:p w14:paraId="4630D29E" w14:textId="77777777" w:rsidR="00F16C50" w:rsidRPr="00BD5546" w:rsidRDefault="00547804">
      <w:pPr>
        <w:rPr>
          <w:sz w:val="22"/>
          <w:szCs w:val="22"/>
        </w:rPr>
      </w:pPr>
      <w:r w:rsidRPr="0054780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47804">
        <w:rPr>
          <w:sz w:val="22"/>
          <w:szCs w:val="22"/>
        </w:rPr>
        <w:t>Poznań</w:t>
      </w:r>
    </w:p>
    <w:p w14:paraId="300441A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56CD4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0DE61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47804" w:rsidRPr="00547804">
        <w:rPr>
          <w:bCs/>
          <w:sz w:val="22"/>
          <w:szCs w:val="22"/>
        </w:rPr>
        <w:t>SZW/DZP/45/2021/8</w:t>
      </w:r>
      <w:r w:rsidRPr="00D91931">
        <w:rPr>
          <w:sz w:val="22"/>
          <w:szCs w:val="22"/>
        </w:rPr>
        <w:tab/>
        <w:t xml:space="preserve"> </w:t>
      </w:r>
    </w:p>
    <w:p w14:paraId="574033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F5623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4C65FF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95BEA6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3C7EA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D3DBE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A91EB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60B2EF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47804" w:rsidRPr="00607F9B" w14:paraId="644DBF6E" w14:textId="77777777" w:rsidTr="003A140F">
        <w:trPr>
          <w:trHeight w:val="638"/>
        </w:trPr>
        <w:tc>
          <w:tcPr>
            <w:tcW w:w="959" w:type="dxa"/>
            <w:shd w:val="clear" w:color="auto" w:fill="auto"/>
          </w:tcPr>
          <w:p w14:paraId="36166CDD" w14:textId="77777777" w:rsidR="00547804" w:rsidRPr="00607F9B" w:rsidRDefault="00547804" w:rsidP="003A14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5B22AB" w14:textId="4F45FE97" w:rsidR="00547804" w:rsidRPr="00607F9B" w:rsidRDefault="00547804" w:rsidP="003A14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4780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47804">
              <w:rPr>
                <w:b/>
                <w:bCs/>
                <w:sz w:val="22"/>
                <w:szCs w:val="22"/>
              </w:rPr>
              <w:t xml:space="preserve">Przeglądy techniczne i naprawy urządzeń medycznych - Aparaty </w:t>
            </w:r>
            <w:r w:rsidR="00F71AFA">
              <w:rPr>
                <w:b/>
                <w:bCs/>
                <w:sz w:val="22"/>
                <w:szCs w:val="22"/>
              </w:rPr>
              <w:br/>
            </w:r>
            <w:r w:rsidRPr="00547804">
              <w:rPr>
                <w:b/>
                <w:bCs/>
                <w:sz w:val="22"/>
                <w:szCs w:val="22"/>
              </w:rPr>
              <w:t>do dializ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47804">
              <w:rPr>
                <w:b/>
                <w:sz w:val="22"/>
                <w:szCs w:val="22"/>
              </w:rPr>
              <w:t>SZW/DZP/45/2021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5B5B97A" w14:textId="77777777" w:rsidR="00547804" w:rsidRPr="0054780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47804" w:rsidRPr="00547804">
        <w:rPr>
          <w:rFonts w:ascii="Times New Roman" w:hAnsi="Times New Roman"/>
          <w:b/>
          <w:szCs w:val="22"/>
        </w:rPr>
        <w:t>Szpital Wojewódzki w Poznaniu</w:t>
      </w:r>
    </w:p>
    <w:p w14:paraId="779940FA" w14:textId="5DAFB390" w:rsidR="004F079B" w:rsidRDefault="0054780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4780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47804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F71AFA">
        <w:rPr>
          <w:rFonts w:ascii="Times New Roman" w:hAnsi="Times New Roman"/>
          <w:szCs w:val="22"/>
        </w:rPr>
        <w:t xml:space="preserve"> czasem niezbędnym </w:t>
      </w:r>
      <w:r w:rsidR="00F71AFA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D5EB7D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47804" w:rsidRPr="00547804">
        <w:rPr>
          <w:rFonts w:ascii="Times New Roman" w:hAnsi="Times New Roman"/>
          <w:b/>
          <w:szCs w:val="22"/>
        </w:rPr>
        <w:t>2021-07-29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47804" w:rsidRPr="0054780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47804" w:rsidRPr="00547804">
        <w:rPr>
          <w:rFonts w:ascii="Times New Roman" w:hAnsi="Times New Roman"/>
          <w:b/>
          <w:szCs w:val="22"/>
        </w:rPr>
        <w:t>2021-08-06</w:t>
      </w:r>
      <w:r w:rsidR="008365E9">
        <w:rPr>
          <w:rFonts w:ascii="Times New Roman" w:hAnsi="Times New Roman"/>
          <w:szCs w:val="22"/>
        </w:rPr>
        <w:t xml:space="preserve"> godz. </w:t>
      </w:r>
      <w:r w:rsidR="00547804" w:rsidRPr="0054780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5BFD19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47804" w:rsidRPr="00547804">
        <w:rPr>
          <w:rFonts w:ascii="Times New Roman" w:hAnsi="Times New Roman"/>
          <w:b/>
          <w:szCs w:val="22"/>
        </w:rPr>
        <w:t>2021-07-29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47804" w:rsidRPr="0054780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47804" w:rsidRPr="00547804">
        <w:rPr>
          <w:rFonts w:ascii="Times New Roman" w:hAnsi="Times New Roman"/>
          <w:b/>
          <w:szCs w:val="22"/>
        </w:rPr>
        <w:t>2021-08-06</w:t>
      </w:r>
      <w:r w:rsidR="008365E9">
        <w:rPr>
          <w:rFonts w:ascii="Times New Roman" w:hAnsi="Times New Roman"/>
          <w:szCs w:val="22"/>
        </w:rPr>
        <w:t xml:space="preserve"> godz. </w:t>
      </w:r>
      <w:r w:rsidR="00547804" w:rsidRPr="0054780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AD7FB1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AC9C4B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98D062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518F626" w14:textId="77777777" w:rsidR="00D66159" w:rsidRDefault="00D66159" w:rsidP="00D6615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9A805F8" w14:textId="77777777" w:rsidR="00D66159" w:rsidRDefault="00D66159" w:rsidP="00D6615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DF9BFBA" w14:textId="77777777" w:rsidR="00D66159" w:rsidRDefault="00D66159" w:rsidP="00D6615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13D2B18" w14:textId="77777777" w:rsidR="00D66159" w:rsidRDefault="00D66159" w:rsidP="00D6615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5DFD91B" w14:textId="388878F9" w:rsidR="00F16C50" w:rsidRPr="00D91931" w:rsidRDefault="0054780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547804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E515E" w14:textId="77777777" w:rsidR="002D7B2F" w:rsidRDefault="002D7B2F">
      <w:r>
        <w:separator/>
      </w:r>
    </w:p>
  </w:endnote>
  <w:endnote w:type="continuationSeparator" w:id="0">
    <w:p w14:paraId="0270C953" w14:textId="77777777" w:rsidR="002D7B2F" w:rsidRDefault="002D7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03C1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231A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E46F11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29ACB2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BC0A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0B9C1" w14:textId="77777777" w:rsidR="002D7B2F" w:rsidRDefault="002D7B2F">
      <w:r>
        <w:separator/>
      </w:r>
    </w:p>
  </w:footnote>
  <w:footnote w:type="continuationSeparator" w:id="0">
    <w:p w14:paraId="0BD3FC39" w14:textId="77777777" w:rsidR="002D7B2F" w:rsidRDefault="002D7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88C9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78C3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F412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107"/>
    <w:rsid w:val="00136AEA"/>
    <w:rsid w:val="0015679F"/>
    <w:rsid w:val="00194107"/>
    <w:rsid w:val="001C0165"/>
    <w:rsid w:val="001C5A4C"/>
    <w:rsid w:val="002D7B2F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47804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66159"/>
    <w:rsid w:val="00D91931"/>
    <w:rsid w:val="00DE0599"/>
    <w:rsid w:val="00EC7BE6"/>
    <w:rsid w:val="00F16C50"/>
    <w:rsid w:val="00F32BF6"/>
    <w:rsid w:val="00F6166D"/>
    <w:rsid w:val="00F7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22796"/>
  <w15:chartTrackingRefBased/>
  <w15:docId w15:val="{0A55BF12-CCE6-42D3-B2A8-CC5BD881D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2021-07-26T08:37:00Z</cp:lastPrinted>
  <dcterms:created xsi:type="dcterms:W3CDTF">2021-07-26T08:38:00Z</dcterms:created>
  <dcterms:modified xsi:type="dcterms:W3CDTF">2021-07-26T08:39:00Z</dcterms:modified>
</cp:coreProperties>
</file>