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E34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34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34D1">
        <w:rPr>
          <w:sz w:val="22"/>
          <w:szCs w:val="22"/>
        </w:rPr>
        <w:t>2021-07-23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94B43" w:rsidRDefault="00EE34D1" w:rsidP="00FB7F50">
      <w:pPr>
        <w:spacing w:after="40"/>
        <w:rPr>
          <w:b/>
          <w:bCs/>
          <w:sz w:val="22"/>
          <w:szCs w:val="22"/>
        </w:rPr>
      </w:pPr>
      <w:r w:rsidRPr="00EE34D1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EE34D1" w:rsidP="00FB7F50">
      <w:pPr>
        <w:spacing w:after="40"/>
        <w:rPr>
          <w:b/>
          <w:bCs/>
          <w:sz w:val="22"/>
          <w:szCs w:val="22"/>
        </w:rPr>
      </w:pPr>
      <w:r w:rsidRPr="00EE34D1">
        <w:rPr>
          <w:b/>
          <w:bCs/>
          <w:sz w:val="22"/>
          <w:szCs w:val="22"/>
        </w:rPr>
        <w:t>Sekcja Zamówień Publicznych</w:t>
      </w:r>
    </w:p>
    <w:p w:rsidR="00FB7F50" w:rsidRPr="002245BE" w:rsidRDefault="00EE34D1" w:rsidP="00FB7F50">
      <w:pPr>
        <w:rPr>
          <w:sz w:val="22"/>
          <w:szCs w:val="22"/>
        </w:rPr>
      </w:pPr>
      <w:r w:rsidRPr="00EE34D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E34D1">
        <w:rPr>
          <w:sz w:val="22"/>
          <w:szCs w:val="22"/>
        </w:rPr>
        <w:t>66</w:t>
      </w:r>
    </w:p>
    <w:p w:rsidR="00FB7F50" w:rsidRPr="002245BE" w:rsidRDefault="00EE34D1" w:rsidP="00FB7F50">
      <w:pPr>
        <w:rPr>
          <w:sz w:val="22"/>
          <w:szCs w:val="22"/>
        </w:rPr>
      </w:pPr>
      <w:r w:rsidRPr="00EE34D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E34D1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A82FA8" w:rsidRDefault="006E15E5" w:rsidP="006E15E5">
      <w:pPr>
        <w:pStyle w:val="Nagwek1"/>
        <w:spacing w:before="600"/>
        <w:jc w:val="left"/>
        <w:rPr>
          <w:sz w:val="28"/>
        </w:rPr>
      </w:pPr>
      <w:r>
        <w:rPr>
          <w:sz w:val="22"/>
          <w:szCs w:val="22"/>
        </w:rPr>
        <w:t>Pismo:</w:t>
      </w:r>
      <w:r>
        <w:rPr>
          <w:b w:val="0"/>
          <w:bCs/>
          <w:sz w:val="22"/>
          <w:szCs w:val="22"/>
        </w:rPr>
        <w:t xml:space="preserve"> S</w:t>
      </w:r>
      <w:r>
        <w:rPr>
          <w:bCs/>
          <w:sz w:val="22"/>
          <w:szCs w:val="22"/>
        </w:rPr>
        <w:t xml:space="preserve">ZP.271. </w:t>
      </w:r>
      <w:r w:rsidR="00101DBA">
        <w:rPr>
          <w:bCs/>
          <w:sz w:val="22"/>
          <w:szCs w:val="22"/>
        </w:rPr>
        <w:t>496</w:t>
      </w:r>
      <w:r>
        <w:rPr>
          <w:bCs/>
          <w:sz w:val="22"/>
          <w:szCs w:val="22"/>
        </w:rPr>
        <w:t xml:space="preserve"> /17/2021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34D1" w:rsidRPr="00607F9B" w:rsidTr="00C87AC9">
        <w:trPr>
          <w:trHeight w:val="638"/>
        </w:trPr>
        <w:tc>
          <w:tcPr>
            <w:tcW w:w="959" w:type="dxa"/>
            <w:shd w:val="clear" w:color="auto" w:fill="auto"/>
          </w:tcPr>
          <w:p w:rsidR="00EE34D1" w:rsidRPr="00607F9B" w:rsidRDefault="00EE34D1" w:rsidP="00C87A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34D1" w:rsidRPr="00607F9B" w:rsidRDefault="00EE34D1" w:rsidP="00C87A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34D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34D1">
              <w:rPr>
                <w:b/>
                <w:bCs/>
                <w:sz w:val="22"/>
                <w:szCs w:val="22"/>
              </w:rPr>
              <w:t>Przebudowa pomieszczeń w przyziemiu pawilonu C1 dla potrzeb administracji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34D1">
              <w:rPr>
                <w:b/>
                <w:sz w:val="22"/>
                <w:szCs w:val="22"/>
              </w:rPr>
              <w:t>ZP/17/2021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E34D1" w:rsidRPr="00EE34D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E34D1" w:rsidRPr="00EE34D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34D1" w:rsidTr="00C87AC9">
        <w:trPr>
          <w:cantSplit/>
        </w:trPr>
        <w:tc>
          <w:tcPr>
            <w:tcW w:w="10150" w:type="dxa"/>
          </w:tcPr>
          <w:p w:rsidR="00FD7729" w:rsidRPr="00993A7A" w:rsidRDefault="00FD7729" w:rsidP="00FD7729">
            <w:pPr>
              <w:spacing w:before="40"/>
              <w:rPr>
                <w:b/>
                <w:bCs/>
                <w:sz w:val="22"/>
                <w:szCs w:val="22"/>
              </w:rPr>
            </w:pPr>
            <w:r w:rsidRPr="00993A7A">
              <w:rPr>
                <w:b/>
                <w:bCs/>
                <w:sz w:val="22"/>
                <w:szCs w:val="22"/>
              </w:rPr>
              <w:t>Konsorcjum firm:</w:t>
            </w:r>
          </w:p>
          <w:p w:rsidR="00FD7729" w:rsidRPr="00993A7A" w:rsidRDefault="00FD7729" w:rsidP="00FD7729">
            <w:pPr>
              <w:spacing w:before="40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- Przedsiębiorstwo Budowlane "MEGABUD" Urszula Soczówka</w:t>
            </w:r>
          </w:p>
          <w:p w:rsidR="00FD7729" w:rsidRPr="00993A7A" w:rsidRDefault="00FD7729" w:rsidP="00FD7729">
            <w:pPr>
              <w:rPr>
                <w:sz w:val="22"/>
                <w:szCs w:val="22"/>
              </w:rPr>
            </w:pPr>
            <w:proofErr w:type="spellStart"/>
            <w:r w:rsidRPr="00993A7A">
              <w:rPr>
                <w:sz w:val="22"/>
                <w:szCs w:val="22"/>
              </w:rPr>
              <w:t>Friedleina</w:t>
            </w:r>
            <w:proofErr w:type="spellEnd"/>
            <w:r w:rsidRPr="00993A7A">
              <w:rPr>
                <w:sz w:val="22"/>
                <w:szCs w:val="22"/>
              </w:rPr>
              <w:t xml:space="preserve"> 6;  30-009 Kraków (Lider konsorcjum)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- Przedsiębiorstwo Robót Ogólnobudowlanych „PRO-7” Marian Kordecki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Strażacka 41;  30-737 Kraków (Partner konsorcjum)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 xml:space="preserve">- Firma Usługowo-Handlowa „AKOTERM” Andrzej Piechnik </w:t>
            </w:r>
            <w:proofErr w:type="spellStart"/>
            <w:r w:rsidRPr="00993A7A">
              <w:rPr>
                <w:sz w:val="22"/>
                <w:szCs w:val="22"/>
              </w:rPr>
              <w:t>Bellerta</w:t>
            </w:r>
            <w:proofErr w:type="spellEnd"/>
            <w:r w:rsidRPr="00993A7A">
              <w:rPr>
                <w:sz w:val="22"/>
                <w:szCs w:val="22"/>
              </w:rPr>
              <w:t xml:space="preserve"> 11A 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30-437 Kraków (Partner konsorcjum)</w:t>
            </w:r>
          </w:p>
          <w:p w:rsidR="00FD7729" w:rsidRPr="00993A7A" w:rsidRDefault="00FD7729" w:rsidP="00FD77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 xml:space="preserve">- Przedsiębiorstwo Budowlano-Informatyczne „BUD-KOMP” Mateusz Soczówka; </w:t>
            </w:r>
            <w:proofErr w:type="spellStart"/>
            <w:r w:rsidRPr="00993A7A">
              <w:rPr>
                <w:sz w:val="22"/>
                <w:szCs w:val="22"/>
              </w:rPr>
              <w:t>Friedleina</w:t>
            </w:r>
            <w:proofErr w:type="spellEnd"/>
            <w:r w:rsidRPr="00993A7A">
              <w:rPr>
                <w:sz w:val="22"/>
                <w:szCs w:val="22"/>
              </w:rPr>
              <w:t xml:space="preserve"> 4-6;  30-009 Kraków (Partner konsorcjum)</w:t>
            </w:r>
          </w:p>
          <w:p w:rsidR="00EE34D1" w:rsidRPr="00993A7A" w:rsidRDefault="00EE34D1" w:rsidP="00FD77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na:</w:t>
            </w:r>
          </w:p>
          <w:p w:rsidR="00EE34D1" w:rsidRPr="00993A7A" w:rsidRDefault="00EE34D1" w:rsidP="00C87A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przebudow</w:t>
            </w:r>
            <w:r w:rsidR="00FD7729" w:rsidRPr="00993A7A">
              <w:rPr>
                <w:sz w:val="22"/>
                <w:szCs w:val="22"/>
              </w:rPr>
              <w:t>ę</w:t>
            </w:r>
            <w:r w:rsidRPr="00993A7A">
              <w:rPr>
                <w:sz w:val="22"/>
                <w:szCs w:val="22"/>
              </w:rPr>
              <w:t xml:space="preserve"> pomieszczeń w przyziemiu pawilonu C1 dla potrzeb administracji za cenę brutto </w:t>
            </w:r>
            <w:r w:rsidRPr="00993A7A">
              <w:rPr>
                <w:b/>
                <w:sz w:val="22"/>
                <w:szCs w:val="22"/>
              </w:rPr>
              <w:t>190 244.13 zł</w:t>
            </w:r>
            <w:r w:rsidRPr="00993A7A">
              <w:rPr>
                <w:bCs/>
                <w:sz w:val="22"/>
                <w:szCs w:val="22"/>
              </w:rPr>
              <w:t>.</w:t>
            </w:r>
          </w:p>
          <w:p w:rsidR="00EE34D1" w:rsidRPr="00993A7A" w:rsidRDefault="00EE34D1" w:rsidP="00C87AC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93A7A">
              <w:rPr>
                <w:color w:val="000000"/>
                <w:sz w:val="22"/>
                <w:szCs w:val="22"/>
              </w:rPr>
              <w:t>Uzasadnienie wyboru:</w:t>
            </w:r>
          </w:p>
          <w:p w:rsidR="00EE34D1" w:rsidRDefault="00EE34D1" w:rsidP="00C87A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3A7A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</w:t>
            </w:r>
            <w:r w:rsidRPr="00EE34D1">
              <w:t>.</w:t>
            </w:r>
          </w:p>
        </w:tc>
      </w:tr>
    </w:tbl>
    <w:p w:rsidR="006E15E5" w:rsidRDefault="006E15E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6E15E5" w:rsidRDefault="006E15E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6E15E5" w:rsidRDefault="006E15E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6E15E5" w:rsidRDefault="006E15E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709"/>
        <w:gridCol w:w="2268"/>
        <w:gridCol w:w="1275"/>
      </w:tblGrid>
      <w:tr w:rsidR="00FD7729" w:rsidRPr="008567C7" w:rsidTr="00FD7729">
        <w:trPr>
          <w:trHeight w:val="510"/>
        </w:trPr>
        <w:tc>
          <w:tcPr>
            <w:tcW w:w="709" w:type="dxa"/>
            <w:vAlign w:val="center"/>
          </w:tcPr>
          <w:p w:rsidR="00FD7729" w:rsidRPr="008567C7" w:rsidRDefault="00FD77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:rsidR="00FD7729" w:rsidRPr="008567C7" w:rsidRDefault="00FD77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:rsidR="00FD7729" w:rsidRPr="008567C7" w:rsidRDefault="00FD77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FD7729" w:rsidRPr="008567C7" w:rsidRDefault="00FD77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roboty budowlane i instalacyjne</w:t>
            </w:r>
          </w:p>
        </w:tc>
        <w:tc>
          <w:tcPr>
            <w:tcW w:w="1275" w:type="dxa"/>
            <w:vAlign w:val="center"/>
          </w:tcPr>
          <w:p w:rsidR="00FD7729" w:rsidRPr="008567C7" w:rsidRDefault="00FD77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D7729" w:rsidRPr="008567C7" w:rsidTr="00FD7729">
        <w:tc>
          <w:tcPr>
            <w:tcW w:w="709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:rsidR="00FD7729" w:rsidRPr="00993A7A" w:rsidRDefault="00FD7729" w:rsidP="00FD7729">
            <w:pPr>
              <w:spacing w:before="40"/>
              <w:rPr>
                <w:b/>
                <w:bCs/>
                <w:sz w:val="22"/>
                <w:szCs w:val="22"/>
              </w:rPr>
            </w:pPr>
            <w:r w:rsidRPr="00993A7A">
              <w:rPr>
                <w:b/>
                <w:bCs/>
                <w:sz w:val="22"/>
                <w:szCs w:val="22"/>
              </w:rPr>
              <w:t>Konsorcjum firm:</w:t>
            </w:r>
          </w:p>
          <w:p w:rsidR="00FD7729" w:rsidRPr="00993A7A" w:rsidRDefault="00FD7729" w:rsidP="00FD7729">
            <w:pPr>
              <w:spacing w:before="40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- Przedsiębiorstwo Budowlane "MEGABUD" Urszula Soczówka</w:t>
            </w:r>
          </w:p>
          <w:p w:rsidR="00FD7729" w:rsidRPr="00993A7A" w:rsidRDefault="00FD7729" w:rsidP="00FD7729">
            <w:pPr>
              <w:rPr>
                <w:sz w:val="22"/>
                <w:szCs w:val="22"/>
              </w:rPr>
            </w:pPr>
            <w:proofErr w:type="spellStart"/>
            <w:r w:rsidRPr="00993A7A">
              <w:rPr>
                <w:sz w:val="22"/>
                <w:szCs w:val="22"/>
              </w:rPr>
              <w:t>Friedleina</w:t>
            </w:r>
            <w:proofErr w:type="spellEnd"/>
            <w:r w:rsidRPr="00993A7A">
              <w:rPr>
                <w:sz w:val="22"/>
                <w:szCs w:val="22"/>
              </w:rPr>
              <w:t xml:space="preserve"> 6;  30-009 Kraków (Lider konsorcjum)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- Przedsiębiorstwo Robót Ogólnobudowlanych „PRO-7” Marian Kordecki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Strażacka 41;  30-737 Kraków (Partner konsorcjum)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 xml:space="preserve">- Firma Usługowo-Handlowa „AKOTERM” Andrzej Piechnik </w:t>
            </w:r>
            <w:proofErr w:type="spellStart"/>
            <w:r w:rsidRPr="00993A7A">
              <w:rPr>
                <w:sz w:val="22"/>
                <w:szCs w:val="22"/>
              </w:rPr>
              <w:t>Bellerta</w:t>
            </w:r>
            <w:proofErr w:type="spellEnd"/>
            <w:r w:rsidRPr="00993A7A">
              <w:rPr>
                <w:sz w:val="22"/>
                <w:szCs w:val="22"/>
              </w:rPr>
              <w:t xml:space="preserve"> 11A </w:t>
            </w:r>
          </w:p>
          <w:p w:rsidR="00FD7729" w:rsidRPr="00993A7A" w:rsidRDefault="00FD7729" w:rsidP="00FD7729">
            <w:pPr>
              <w:spacing w:after="40"/>
              <w:jc w:val="both"/>
              <w:rPr>
                <w:sz w:val="22"/>
                <w:szCs w:val="22"/>
              </w:rPr>
            </w:pPr>
            <w:r w:rsidRPr="00993A7A">
              <w:rPr>
                <w:sz w:val="22"/>
                <w:szCs w:val="22"/>
              </w:rPr>
              <w:t>30-437 Kraków (Partner konsorcjum)</w:t>
            </w:r>
          </w:p>
          <w:p w:rsidR="00FD7729" w:rsidRPr="00993A7A" w:rsidRDefault="00FD7729" w:rsidP="00FD77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sz w:val="22"/>
                <w:szCs w:val="22"/>
              </w:rPr>
              <w:t xml:space="preserve">- Przedsiębiorstwo Budowlano-Informatyczne „BUD-KOMP” Mateusz Soczówka; </w:t>
            </w:r>
            <w:proofErr w:type="spellStart"/>
            <w:r w:rsidRPr="00993A7A">
              <w:rPr>
                <w:rFonts w:ascii="Times New Roman" w:hAnsi="Times New Roman" w:cs="Times New Roman"/>
                <w:sz w:val="22"/>
                <w:szCs w:val="22"/>
              </w:rPr>
              <w:t>Friedleina</w:t>
            </w:r>
            <w:proofErr w:type="spellEnd"/>
            <w:r w:rsidRPr="00993A7A">
              <w:rPr>
                <w:rFonts w:ascii="Times New Roman" w:hAnsi="Times New Roman" w:cs="Times New Roman"/>
                <w:sz w:val="22"/>
                <w:szCs w:val="22"/>
              </w:rPr>
              <w:t xml:space="preserve"> 4-6;  30-009 Kraków (Partner konsorcjum)</w:t>
            </w:r>
          </w:p>
        </w:tc>
        <w:tc>
          <w:tcPr>
            <w:tcW w:w="709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2FA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5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2FA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FD7729" w:rsidRPr="008567C7" w:rsidTr="00FD7729">
        <w:tc>
          <w:tcPr>
            <w:tcW w:w="709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:rsidR="00FD7729" w:rsidRPr="00993A7A" w:rsidRDefault="00FD7729" w:rsidP="00C87A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b/>
                <w:sz w:val="22"/>
                <w:szCs w:val="22"/>
              </w:rPr>
              <w:t>PROFIL-BUD Maciej Piwowar</w:t>
            </w:r>
          </w:p>
          <w:p w:rsidR="00FD7729" w:rsidRPr="00993A7A" w:rsidRDefault="00FD7729" w:rsidP="00C87AC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Wyżynna 16a </w:t>
            </w:r>
          </w:p>
          <w:p w:rsidR="00FD7729" w:rsidRPr="00993A7A" w:rsidRDefault="00FD7729" w:rsidP="00C87A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bCs/>
                <w:sz w:val="22"/>
                <w:szCs w:val="22"/>
              </w:rPr>
              <w:t>30-617 Kraków</w:t>
            </w:r>
          </w:p>
        </w:tc>
        <w:tc>
          <w:tcPr>
            <w:tcW w:w="709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50,63</w:t>
            </w:r>
          </w:p>
        </w:tc>
        <w:tc>
          <w:tcPr>
            <w:tcW w:w="2268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2FA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5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2FA8">
              <w:rPr>
                <w:rFonts w:ascii="Times New Roman" w:hAnsi="Times New Roman" w:cs="Times New Roman"/>
                <w:sz w:val="18"/>
                <w:szCs w:val="18"/>
              </w:rPr>
              <w:t>90,63</w:t>
            </w:r>
          </w:p>
        </w:tc>
      </w:tr>
      <w:tr w:rsidR="00FD7729" w:rsidRPr="008567C7" w:rsidTr="00FD7729">
        <w:tc>
          <w:tcPr>
            <w:tcW w:w="709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vAlign w:val="center"/>
          </w:tcPr>
          <w:p w:rsidR="00FD7729" w:rsidRPr="00993A7A" w:rsidRDefault="00FD7729" w:rsidP="00C87A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b/>
                <w:sz w:val="22"/>
                <w:szCs w:val="22"/>
              </w:rPr>
              <w:t>Zakład Usług Remontowych Piotr Buras</w:t>
            </w:r>
          </w:p>
          <w:p w:rsidR="00FD7729" w:rsidRPr="00993A7A" w:rsidRDefault="00FD7729" w:rsidP="00C87AC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bCs/>
                <w:sz w:val="22"/>
                <w:szCs w:val="22"/>
              </w:rPr>
              <w:t>oś. Przy Arce 16 /46</w:t>
            </w:r>
          </w:p>
          <w:p w:rsidR="00FD7729" w:rsidRPr="00993A7A" w:rsidRDefault="00FD7729" w:rsidP="00C87A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93A7A">
              <w:rPr>
                <w:rFonts w:ascii="Times New Roman" w:hAnsi="Times New Roman" w:cs="Times New Roman"/>
                <w:bCs/>
                <w:sz w:val="22"/>
                <w:szCs w:val="22"/>
              </w:rPr>
              <w:t>31-845 Kraków</w:t>
            </w:r>
          </w:p>
        </w:tc>
        <w:tc>
          <w:tcPr>
            <w:tcW w:w="709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D7729" w:rsidRPr="008567C7" w:rsidRDefault="00FD7729" w:rsidP="00C87A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34D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A82FA8" w:rsidRDefault="00A82FA8" w:rsidP="00A82FA8">
      <w:pPr>
        <w:spacing w:after="40" w:line="276" w:lineRule="auto"/>
        <w:jc w:val="both"/>
      </w:pPr>
      <w:r>
        <w:t>Informacja o terminie zawarcia umowy:</w:t>
      </w:r>
    </w:p>
    <w:p w:rsidR="00A82FA8" w:rsidRDefault="00A82FA8" w:rsidP="00A82FA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zostanie zawarta, z 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w terminie nie krótszym niż 5 dni od dnia przesłania niniejszego zawiadomienia o wyborze najkorzystniejszej ofert</w:t>
      </w:r>
      <w:r w:rsidR="00993A7A">
        <w:rPr>
          <w:sz w:val="22"/>
          <w:szCs w:val="22"/>
        </w:rPr>
        <w:t xml:space="preserve">y, to jest w dniu 29.07.2021 r. </w:t>
      </w:r>
      <w:bookmarkStart w:id="2" w:name="_GoBack"/>
      <w:bookmarkEnd w:id="2"/>
    </w:p>
    <w:p w:rsidR="00A82FA8" w:rsidRDefault="00A82FA8" w:rsidP="00A82FA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A82FA8" w:rsidRDefault="00A82FA8" w:rsidP="00A82FA8">
      <w:pPr>
        <w:spacing w:line="360" w:lineRule="auto"/>
        <w:jc w:val="both"/>
        <w:rPr>
          <w:bCs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A82FA8" w:rsidRDefault="00A82FA8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684" w:rsidRDefault="00832684">
      <w:r>
        <w:separator/>
      </w:r>
    </w:p>
  </w:endnote>
  <w:endnote w:type="continuationSeparator" w:id="0">
    <w:p w:rsidR="00832684" w:rsidRDefault="0083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684" w:rsidRDefault="00832684">
      <w:r>
        <w:separator/>
      </w:r>
    </w:p>
  </w:footnote>
  <w:footnote w:type="continuationSeparator" w:id="0">
    <w:p w:rsidR="00832684" w:rsidRDefault="00832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9C8"/>
    <w:rsid w:val="00005838"/>
    <w:rsid w:val="00022322"/>
    <w:rsid w:val="00042497"/>
    <w:rsid w:val="000C1E6F"/>
    <w:rsid w:val="000E4E56"/>
    <w:rsid w:val="00101DB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19C8"/>
    <w:rsid w:val="00644DCB"/>
    <w:rsid w:val="00657C1E"/>
    <w:rsid w:val="006E15E5"/>
    <w:rsid w:val="006E3089"/>
    <w:rsid w:val="00712C39"/>
    <w:rsid w:val="0075025B"/>
    <w:rsid w:val="00756CDA"/>
    <w:rsid w:val="00794B43"/>
    <w:rsid w:val="007E2ACC"/>
    <w:rsid w:val="007E68C5"/>
    <w:rsid w:val="00832144"/>
    <w:rsid w:val="00832684"/>
    <w:rsid w:val="008567C7"/>
    <w:rsid w:val="008642B3"/>
    <w:rsid w:val="008A6C10"/>
    <w:rsid w:val="008E5102"/>
    <w:rsid w:val="00915B9E"/>
    <w:rsid w:val="00952256"/>
    <w:rsid w:val="0097748A"/>
    <w:rsid w:val="00993A7A"/>
    <w:rsid w:val="009F0E5C"/>
    <w:rsid w:val="00A029B8"/>
    <w:rsid w:val="00A17CDB"/>
    <w:rsid w:val="00A82FA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34D1"/>
    <w:rsid w:val="00F33C66"/>
    <w:rsid w:val="00F960D7"/>
    <w:rsid w:val="00FB7F50"/>
    <w:rsid w:val="00FD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E0746"/>
  <w15:chartTrackingRefBased/>
  <w15:docId w15:val="{52E27235-BF8D-4DFF-9B3B-9D71AC86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410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8</cp:revision>
  <cp:lastPrinted>2021-07-23T09:14:00Z</cp:lastPrinted>
  <dcterms:created xsi:type="dcterms:W3CDTF">2021-07-23T08:15:00Z</dcterms:created>
  <dcterms:modified xsi:type="dcterms:W3CDTF">2021-07-23T09:17:00Z</dcterms:modified>
</cp:coreProperties>
</file>