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DAA64" w14:textId="77777777" w:rsidR="00FB7F50" w:rsidRPr="002245BE" w:rsidRDefault="00632260" w:rsidP="0079718C">
      <w:pPr>
        <w:jc w:val="right"/>
        <w:rPr>
          <w:sz w:val="22"/>
          <w:szCs w:val="22"/>
        </w:rPr>
      </w:pPr>
      <w:bookmarkStart w:id="0" w:name="_Hlk53520193"/>
      <w:r w:rsidRPr="0063226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32260">
        <w:rPr>
          <w:sz w:val="22"/>
          <w:szCs w:val="22"/>
        </w:rPr>
        <w:t>2021-07-22</w:t>
      </w:r>
    </w:p>
    <w:p w14:paraId="334BC931" w14:textId="77777777" w:rsidR="00632260" w:rsidRPr="00632260" w:rsidRDefault="00632260" w:rsidP="0079718C">
      <w:pPr>
        <w:rPr>
          <w:b/>
          <w:bCs/>
          <w:sz w:val="22"/>
          <w:szCs w:val="22"/>
        </w:rPr>
      </w:pPr>
      <w:r w:rsidRPr="00632260">
        <w:rPr>
          <w:b/>
          <w:bCs/>
          <w:sz w:val="22"/>
          <w:szCs w:val="22"/>
        </w:rPr>
        <w:t>Szpital Wojewódzki w Poznaniu</w:t>
      </w:r>
    </w:p>
    <w:p w14:paraId="7D722315" w14:textId="77777777" w:rsidR="00FB7F50" w:rsidRPr="002245BE" w:rsidRDefault="00632260" w:rsidP="0079718C">
      <w:pPr>
        <w:rPr>
          <w:b/>
          <w:bCs/>
          <w:sz w:val="22"/>
          <w:szCs w:val="22"/>
        </w:rPr>
      </w:pPr>
      <w:r w:rsidRPr="00632260">
        <w:rPr>
          <w:b/>
          <w:bCs/>
          <w:sz w:val="22"/>
          <w:szCs w:val="22"/>
        </w:rPr>
        <w:t>Dział Zamówień Publicznych</w:t>
      </w:r>
    </w:p>
    <w:p w14:paraId="1EB8C502" w14:textId="77777777" w:rsidR="00FB7F50" w:rsidRPr="002245BE" w:rsidRDefault="00632260" w:rsidP="0079718C">
      <w:pPr>
        <w:rPr>
          <w:sz w:val="22"/>
          <w:szCs w:val="22"/>
        </w:rPr>
      </w:pPr>
      <w:r w:rsidRPr="0063226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32260">
        <w:rPr>
          <w:sz w:val="22"/>
          <w:szCs w:val="22"/>
        </w:rPr>
        <w:t>7/19</w:t>
      </w:r>
    </w:p>
    <w:p w14:paraId="316A9241" w14:textId="77777777" w:rsidR="00FB7F50" w:rsidRPr="002245BE" w:rsidRDefault="00632260" w:rsidP="0079718C">
      <w:pPr>
        <w:rPr>
          <w:sz w:val="22"/>
          <w:szCs w:val="22"/>
        </w:rPr>
      </w:pPr>
      <w:r w:rsidRPr="0063226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32260">
        <w:rPr>
          <w:sz w:val="22"/>
          <w:szCs w:val="22"/>
        </w:rPr>
        <w:t>Poznań</w:t>
      </w:r>
    </w:p>
    <w:p w14:paraId="560C8D51" w14:textId="77777777" w:rsidR="00FB7F50" w:rsidRPr="002245BE" w:rsidRDefault="00FB7F50" w:rsidP="0079718C">
      <w:pPr>
        <w:rPr>
          <w:sz w:val="22"/>
          <w:szCs w:val="22"/>
        </w:rPr>
      </w:pPr>
    </w:p>
    <w:p w14:paraId="3A963AD6" w14:textId="77777777" w:rsidR="00FB7F50" w:rsidRDefault="00FB7F50" w:rsidP="0079718C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32260" w:rsidRPr="00632260">
        <w:rPr>
          <w:bCs/>
          <w:sz w:val="22"/>
          <w:szCs w:val="22"/>
        </w:rPr>
        <w:t>SZW/DZP/32/2021/111</w:t>
      </w:r>
    </w:p>
    <w:p w14:paraId="305BF87D" w14:textId="77777777" w:rsidR="00E62859" w:rsidRDefault="00E62859" w:rsidP="0079718C">
      <w:pPr>
        <w:rPr>
          <w:sz w:val="22"/>
          <w:szCs w:val="22"/>
        </w:rPr>
      </w:pPr>
    </w:p>
    <w:p w14:paraId="53589798" w14:textId="77777777" w:rsidR="00E62859" w:rsidRPr="00E62859" w:rsidRDefault="00E62859" w:rsidP="0079718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8BC874D" w14:textId="5C1458F1" w:rsidR="00E62859" w:rsidRDefault="00E62859" w:rsidP="0079718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3A4F04B" w14:textId="1713C7B0" w:rsidR="0079718C" w:rsidRDefault="0079718C" w:rsidP="0079718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CE077E3" w14:textId="77777777" w:rsidR="0079718C" w:rsidRDefault="0079718C" w:rsidP="0079718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1FA4D14" w14:textId="77777777" w:rsidR="0079718C" w:rsidRPr="00C65E53" w:rsidRDefault="0079718C" w:rsidP="0079718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39F49B9" w14:textId="77777777" w:rsidR="008642B3" w:rsidRDefault="009F0E5C" w:rsidP="0079718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0DC1340" w14:textId="3A6BCAFD" w:rsidR="008642B3" w:rsidRDefault="008642B3" w:rsidP="0079718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45713C4" w14:textId="2B9E2776" w:rsidR="0079718C" w:rsidRDefault="0079718C" w:rsidP="0079718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632260" w:rsidRPr="00607F9B" w14:paraId="6C1306DB" w14:textId="77777777" w:rsidTr="0079718C">
        <w:trPr>
          <w:trHeight w:val="638"/>
        </w:trPr>
        <w:tc>
          <w:tcPr>
            <w:tcW w:w="1023" w:type="dxa"/>
            <w:shd w:val="clear" w:color="auto" w:fill="auto"/>
          </w:tcPr>
          <w:p w14:paraId="25DB5E4F" w14:textId="77777777" w:rsidR="00632260" w:rsidRPr="00607F9B" w:rsidRDefault="00632260" w:rsidP="0079718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4D9313" w14:textId="07F0245A" w:rsidR="00632260" w:rsidRDefault="00632260" w:rsidP="0079718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2260">
              <w:rPr>
                <w:sz w:val="22"/>
                <w:szCs w:val="22"/>
              </w:rPr>
              <w:t>przetarg</w:t>
            </w:r>
            <w:r w:rsidR="0079718C">
              <w:rPr>
                <w:sz w:val="22"/>
                <w:szCs w:val="22"/>
              </w:rPr>
              <w:t>u</w:t>
            </w:r>
            <w:r w:rsidRPr="00632260">
              <w:rPr>
                <w:sz w:val="22"/>
                <w:szCs w:val="22"/>
              </w:rPr>
              <w:t xml:space="preserve"> nieograniczon</w:t>
            </w:r>
            <w:r w:rsidR="0079718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2260">
              <w:rPr>
                <w:b/>
                <w:bCs/>
                <w:sz w:val="22"/>
                <w:szCs w:val="22"/>
              </w:rPr>
              <w:t>Wykonanie opracowania koncepcji oraz częściowej dokumentacji projektowo-kosztorysowej dla inwestycji  pn. "Rozbudowa Wielkopolskiego Centrum Specjalistycznego - etap I - dokumentacja projektowa" z podziałem : Etap 1 - Opracowanie koncepcji, kosztorysów szacunkowych oraz wizualizacji dla całości inwestycji, Etap 2 - Wykonanie Projektu Budowlanego dla budynku F oraz SOR-u (</w:t>
            </w:r>
            <w:proofErr w:type="spellStart"/>
            <w:r w:rsidRPr="00632260">
              <w:rPr>
                <w:b/>
                <w:bCs/>
                <w:sz w:val="22"/>
                <w:szCs w:val="22"/>
              </w:rPr>
              <w:t>cz.budynku</w:t>
            </w:r>
            <w:proofErr w:type="spellEnd"/>
            <w:r w:rsidRPr="00632260">
              <w:rPr>
                <w:b/>
                <w:bCs/>
                <w:sz w:val="22"/>
                <w:szCs w:val="22"/>
              </w:rPr>
              <w:t xml:space="preserve"> D) z podjazdem dla karetek i układem drogowym.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2260">
              <w:rPr>
                <w:b/>
                <w:sz w:val="22"/>
                <w:szCs w:val="22"/>
              </w:rPr>
              <w:t>SZW/DZP/32/2021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5EBC66C" w14:textId="77777777" w:rsidR="0079718C" w:rsidRDefault="0079718C" w:rsidP="0079718C">
            <w:pPr>
              <w:jc w:val="both"/>
              <w:rPr>
                <w:bCs/>
                <w:sz w:val="22"/>
                <w:szCs w:val="22"/>
              </w:rPr>
            </w:pPr>
          </w:p>
          <w:p w14:paraId="6BBDD14A" w14:textId="6B10286D" w:rsidR="0079718C" w:rsidRPr="00607F9B" w:rsidRDefault="0079718C" w:rsidP="0079718C">
            <w:pPr>
              <w:jc w:val="both"/>
              <w:rPr>
                <w:sz w:val="22"/>
                <w:szCs w:val="22"/>
              </w:rPr>
            </w:pPr>
          </w:p>
        </w:tc>
      </w:tr>
    </w:tbl>
    <w:p w14:paraId="255E4E2E" w14:textId="69060B3E" w:rsidR="008642B3" w:rsidRDefault="00C65E53" w:rsidP="0079718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32260" w:rsidRPr="00632260">
        <w:rPr>
          <w:b/>
          <w:sz w:val="22"/>
          <w:szCs w:val="22"/>
        </w:rPr>
        <w:t>Szpital Wojewódzki w Poznaniu</w:t>
      </w:r>
      <w:r w:rsidR="0079718C">
        <w:rPr>
          <w:b/>
          <w:sz w:val="22"/>
          <w:szCs w:val="22"/>
        </w:rPr>
        <w:t xml:space="preserve">, </w:t>
      </w:r>
      <w:r w:rsidR="00632260" w:rsidRPr="0063226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32260" w:rsidRPr="0063226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7EA2D7B" w14:textId="77777777" w:rsidR="0079718C" w:rsidRDefault="0079718C" w:rsidP="0079718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32260" w14:paraId="27299CE3" w14:textId="77777777" w:rsidTr="00B17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DE9F767" w14:textId="77777777" w:rsidR="00632260" w:rsidRPr="00D26ED6" w:rsidRDefault="00632260" w:rsidP="0079718C">
            <w:pPr>
              <w:jc w:val="both"/>
              <w:rPr>
                <w:b/>
                <w:sz w:val="22"/>
                <w:szCs w:val="22"/>
              </w:rPr>
            </w:pPr>
            <w:r w:rsidRPr="00632260">
              <w:rPr>
                <w:b/>
                <w:sz w:val="22"/>
                <w:szCs w:val="22"/>
              </w:rPr>
              <w:t>TPF Sp. z o.o.</w:t>
            </w:r>
          </w:p>
          <w:p w14:paraId="03C50935" w14:textId="77777777" w:rsidR="00632260" w:rsidRPr="009F0E5C" w:rsidRDefault="00632260" w:rsidP="0079718C">
            <w:pPr>
              <w:jc w:val="both"/>
              <w:rPr>
                <w:bCs/>
                <w:sz w:val="22"/>
                <w:szCs w:val="22"/>
              </w:rPr>
            </w:pPr>
            <w:r w:rsidRPr="00632260">
              <w:rPr>
                <w:bCs/>
                <w:sz w:val="22"/>
                <w:szCs w:val="22"/>
              </w:rPr>
              <w:t>Annopol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2260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FEE11D" w14:textId="77777777" w:rsidR="00632260" w:rsidRPr="009F0E5C" w:rsidRDefault="00632260" w:rsidP="0079718C">
            <w:pPr>
              <w:jc w:val="both"/>
              <w:rPr>
                <w:bCs/>
                <w:sz w:val="22"/>
                <w:szCs w:val="22"/>
              </w:rPr>
            </w:pPr>
            <w:r w:rsidRPr="00632260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2260">
              <w:rPr>
                <w:bCs/>
                <w:sz w:val="22"/>
                <w:szCs w:val="22"/>
              </w:rPr>
              <w:t>Warszawa</w:t>
            </w:r>
          </w:p>
          <w:p w14:paraId="486C8E46" w14:textId="634AD122" w:rsidR="00632260" w:rsidRPr="00D26ED6" w:rsidRDefault="00632260" w:rsidP="0079718C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9718C">
              <w:rPr>
                <w:sz w:val="22"/>
                <w:szCs w:val="22"/>
              </w:rPr>
              <w:t xml:space="preserve"> </w:t>
            </w:r>
            <w:r w:rsidRPr="00632260">
              <w:rPr>
                <w:sz w:val="22"/>
                <w:szCs w:val="22"/>
              </w:rPr>
              <w:t>Wykonanie opracowania koncepcji oraz częściowej dokumentacji projektowo-kosztorysowej dla inwestycji  pn. "Rozbudowa Wielkopolskiego Centrum Specjalistycznego - etap I - dokumentacja projektowa" z podziałem : Etap 1 - Opracowanie koncepcji, kosztorysów szacunkowych oraz wizualizacji dla całości inwestycji, Etap 2 - Wykonanie Projektu Budowlanego dla budynku F oraz SOR-u (</w:t>
            </w:r>
            <w:proofErr w:type="spellStart"/>
            <w:r w:rsidRPr="00632260">
              <w:rPr>
                <w:sz w:val="22"/>
                <w:szCs w:val="22"/>
              </w:rPr>
              <w:t>cz.budynku</w:t>
            </w:r>
            <w:proofErr w:type="spellEnd"/>
            <w:r w:rsidRPr="00632260">
              <w:rPr>
                <w:sz w:val="22"/>
                <w:szCs w:val="22"/>
              </w:rPr>
              <w:t xml:space="preserve"> D) z podjazdem dla karetek i układem drogowym.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32260">
              <w:rPr>
                <w:b/>
                <w:sz w:val="22"/>
                <w:szCs w:val="22"/>
              </w:rPr>
              <w:t>1 697 400.00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1A9DEE" w14:textId="3BA72B70" w:rsidR="00632260" w:rsidRDefault="00632260" w:rsidP="0079718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9718C">
              <w:rPr>
                <w:color w:val="000000"/>
                <w:sz w:val="22"/>
                <w:szCs w:val="22"/>
              </w:rPr>
              <w:t xml:space="preserve"> </w:t>
            </w:r>
            <w:r w:rsidRPr="00632260">
              <w:t>Oferta spełnia wszystkie wymagania formalno-prawne i jest zgodna z SWZ. Jedyna oferta.</w:t>
            </w:r>
          </w:p>
        </w:tc>
      </w:tr>
    </w:tbl>
    <w:p w14:paraId="3A3F20E9" w14:textId="77777777" w:rsidR="0079718C" w:rsidRDefault="0079718C" w:rsidP="0079718C">
      <w:pPr>
        <w:jc w:val="both"/>
        <w:rPr>
          <w:color w:val="000000"/>
          <w:sz w:val="22"/>
          <w:szCs w:val="22"/>
        </w:rPr>
      </w:pPr>
    </w:p>
    <w:p w14:paraId="027479C0" w14:textId="025CB958" w:rsidR="003A0AFC" w:rsidRPr="00756CDA" w:rsidRDefault="00915B9E" w:rsidP="0079718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984"/>
        <w:gridCol w:w="2552"/>
        <w:gridCol w:w="1701"/>
      </w:tblGrid>
      <w:tr w:rsidR="0079718C" w:rsidRPr="008567C7" w14:paraId="0A8097DE" w14:textId="77777777" w:rsidTr="0079718C">
        <w:trPr>
          <w:trHeight w:val="510"/>
        </w:trPr>
        <w:tc>
          <w:tcPr>
            <w:tcW w:w="709" w:type="dxa"/>
            <w:vAlign w:val="center"/>
          </w:tcPr>
          <w:p w14:paraId="496F6097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0D95048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BE9B951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10772621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 zamówienia</w:t>
            </w:r>
          </w:p>
        </w:tc>
        <w:tc>
          <w:tcPr>
            <w:tcW w:w="2552" w:type="dxa"/>
            <w:vAlign w:val="center"/>
          </w:tcPr>
          <w:p w14:paraId="45FE8153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Projektanta przy realizacji zadania o podobnym charakterze</w:t>
            </w:r>
          </w:p>
        </w:tc>
        <w:tc>
          <w:tcPr>
            <w:tcW w:w="1701" w:type="dxa"/>
            <w:vAlign w:val="center"/>
          </w:tcPr>
          <w:p w14:paraId="4221171D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9718C" w:rsidRPr="008567C7" w14:paraId="4FAAED88" w14:textId="77777777" w:rsidTr="0079718C">
        <w:tc>
          <w:tcPr>
            <w:tcW w:w="709" w:type="dxa"/>
            <w:vAlign w:val="center"/>
          </w:tcPr>
          <w:p w14:paraId="024EDB72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64555F2" w14:textId="77777777" w:rsidR="0079718C" w:rsidRPr="002B6761" w:rsidRDefault="0079718C" w:rsidP="0079718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/>
                <w:sz w:val="18"/>
                <w:szCs w:val="18"/>
              </w:rPr>
              <w:t>TPF Sp. z o.o.</w:t>
            </w:r>
          </w:p>
          <w:p w14:paraId="4CFEDADD" w14:textId="77777777" w:rsidR="0079718C" w:rsidRPr="008567C7" w:rsidRDefault="0079718C" w:rsidP="007971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1F38BC" w14:textId="77777777" w:rsidR="0079718C" w:rsidRPr="001B7815" w:rsidRDefault="0079718C" w:rsidP="007971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226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0D06615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25E8E8AE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14:paraId="733325C3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BFC0DD1" w14:textId="77777777" w:rsidR="0079718C" w:rsidRPr="008567C7" w:rsidRDefault="0079718C" w:rsidP="0079718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22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B6755BE" w14:textId="77777777" w:rsidR="00E85D70" w:rsidRDefault="00E85D70" w:rsidP="0079718C">
      <w:pPr>
        <w:ind w:firstLine="709"/>
        <w:jc w:val="both"/>
        <w:rPr>
          <w:color w:val="000000"/>
        </w:rPr>
      </w:pPr>
    </w:p>
    <w:p w14:paraId="765143F8" w14:textId="77777777" w:rsidR="008642B3" w:rsidRPr="001B7815" w:rsidRDefault="00B464D3" w:rsidP="0079718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0C917BC2" w14:textId="77777777" w:rsidTr="00607F9B">
        <w:tc>
          <w:tcPr>
            <w:tcW w:w="779" w:type="dxa"/>
            <w:shd w:val="clear" w:color="auto" w:fill="FFFFFF"/>
            <w:vAlign w:val="center"/>
          </w:tcPr>
          <w:p w14:paraId="26A97B4E" w14:textId="77777777" w:rsidR="008642B3" w:rsidRPr="004657DA" w:rsidRDefault="002B6761" w:rsidP="0079718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EEC1CB4" w14:textId="77777777" w:rsidR="008642B3" w:rsidRPr="004657DA" w:rsidRDefault="00F33C66" w:rsidP="0079718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315F62A" w14:textId="77777777" w:rsidR="008642B3" w:rsidRPr="004657DA" w:rsidRDefault="008642B3" w:rsidP="0079718C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634C56F5" w14:textId="77777777" w:rsidTr="00F33C66">
        <w:tc>
          <w:tcPr>
            <w:tcW w:w="779" w:type="dxa"/>
            <w:vAlign w:val="center"/>
          </w:tcPr>
          <w:p w14:paraId="4445746E" w14:textId="77777777" w:rsidR="002B6761" w:rsidRPr="002B6761" w:rsidRDefault="002B6761" w:rsidP="0079718C">
            <w:pPr>
              <w:jc w:val="center"/>
              <w:rPr>
                <w:sz w:val="22"/>
                <w:szCs w:val="22"/>
              </w:rPr>
            </w:pPr>
          </w:p>
          <w:p w14:paraId="37906738" w14:textId="77777777" w:rsidR="008642B3" w:rsidRPr="002B6761" w:rsidRDefault="008642B3" w:rsidP="00797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9D49F38" w14:textId="77777777" w:rsidR="008642B3" w:rsidRPr="002B6761" w:rsidRDefault="008642B3" w:rsidP="0079718C">
            <w:pPr>
              <w:rPr>
                <w:b/>
                <w:bCs/>
                <w:sz w:val="22"/>
                <w:szCs w:val="22"/>
              </w:rPr>
            </w:pPr>
          </w:p>
          <w:p w14:paraId="19311252" w14:textId="22DE707A" w:rsidR="008642B3" w:rsidRPr="002B6761" w:rsidRDefault="008642B3" w:rsidP="0079718C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0A98968E" w14:textId="77777777" w:rsidR="008642B3" w:rsidRPr="002B6761" w:rsidRDefault="008642B3" w:rsidP="0079718C">
            <w:pPr>
              <w:rPr>
                <w:sz w:val="22"/>
                <w:szCs w:val="22"/>
              </w:rPr>
            </w:pPr>
          </w:p>
          <w:p w14:paraId="1AD472FF" w14:textId="77777777" w:rsidR="008642B3" w:rsidRPr="002B6761" w:rsidRDefault="008642B3" w:rsidP="0079718C">
            <w:pPr>
              <w:jc w:val="both"/>
              <w:rPr>
                <w:sz w:val="22"/>
                <w:szCs w:val="22"/>
              </w:rPr>
            </w:pPr>
          </w:p>
        </w:tc>
      </w:tr>
    </w:tbl>
    <w:p w14:paraId="02B0E94C" w14:textId="77777777" w:rsidR="008642B3" w:rsidRDefault="008642B3" w:rsidP="0079718C">
      <w:pPr>
        <w:jc w:val="both"/>
        <w:rPr>
          <w:color w:val="000000"/>
          <w:sz w:val="16"/>
          <w:szCs w:val="16"/>
        </w:rPr>
      </w:pPr>
    </w:p>
    <w:p w14:paraId="3A99A509" w14:textId="77777777" w:rsidR="0079718C" w:rsidRDefault="0079718C" w:rsidP="0079718C">
      <w:pPr>
        <w:jc w:val="both"/>
      </w:pPr>
    </w:p>
    <w:p w14:paraId="57F2B87D" w14:textId="4A8DBD07" w:rsidR="009F0E5C" w:rsidRDefault="009F0E5C" w:rsidP="0079718C">
      <w:pPr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159C6FE0" w14:textId="77777777" w:rsidR="00F960D7" w:rsidRPr="00F33C66" w:rsidRDefault="00A029B8" w:rsidP="0079718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32260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D7CB466" w14:textId="77777777" w:rsidR="00F960D7" w:rsidRPr="00F33C66" w:rsidRDefault="00D8427E" w:rsidP="007971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4218699" w14:textId="77777777" w:rsidR="00F960D7" w:rsidRDefault="00F960D7" w:rsidP="0079718C">
      <w:pPr>
        <w:jc w:val="both"/>
        <w:rPr>
          <w:bCs/>
        </w:rPr>
      </w:pPr>
    </w:p>
    <w:p w14:paraId="35355162" w14:textId="35C32CB1" w:rsidR="00B464D3" w:rsidRDefault="00B464D3" w:rsidP="0079718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B965FAA" w14:textId="77777777" w:rsidR="00552266" w:rsidRPr="004229DE" w:rsidRDefault="00552266" w:rsidP="0079718C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002A6F1F" w14:textId="77777777" w:rsidR="00552266" w:rsidRDefault="00552266" w:rsidP="00552266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6F59F85" w14:textId="174B26E9" w:rsidR="00552266" w:rsidRDefault="00552266" w:rsidP="00552266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 xml:space="preserve">   w Poznaniu</w:t>
      </w:r>
    </w:p>
    <w:p w14:paraId="47F5B86A" w14:textId="75FB8ACD" w:rsidR="00552266" w:rsidRDefault="00552266" w:rsidP="00552266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     Piotr Nowicki</w:t>
      </w:r>
    </w:p>
    <w:p w14:paraId="38B08F8D" w14:textId="77777777" w:rsidR="00552266" w:rsidRPr="006A5DF1" w:rsidRDefault="00552266" w:rsidP="00552266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19C58544" w14:textId="77777777" w:rsidR="008642B3" w:rsidRPr="00B464D3" w:rsidRDefault="008642B3" w:rsidP="0079718C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D4A1D" w14:textId="77777777" w:rsidR="00E72006" w:rsidRDefault="00E72006">
      <w:r>
        <w:separator/>
      </w:r>
    </w:p>
  </w:endnote>
  <w:endnote w:type="continuationSeparator" w:id="0">
    <w:p w14:paraId="579D1741" w14:textId="77777777" w:rsidR="00E72006" w:rsidRDefault="00E72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17F9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F4B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01F2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BE45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05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B98B5" w14:textId="77777777" w:rsidR="00E72006" w:rsidRDefault="00E72006">
      <w:r>
        <w:separator/>
      </w:r>
    </w:p>
  </w:footnote>
  <w:footnote w:type="continuationSeparator" w:id="0">
    <w:p w14:paraId="2FF2E595" w14:textId="77777777" w:rsidR="00E72006" w:rsidRDefault="00E72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DF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297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95C2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06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2266"/>
    <w:rsid w:val="00596FD7"/>
    <w:rsid w:val="005E5BFF"/>
    <w:rsid w:val="00607F9B"/>
    <w:rsid w:val="00632260"/>
    <w:rsid w:val="00644DCB"/>
    <w:rsid w:val="00657C1E"/>
    <w:rsid w:val="006E3089"/>
    <w:rsid w:val="00712C39"/>
    <w:rsid w:val="00756CDA"/>
    <w:rsid w:val="0079718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200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35827"/>
  <w15:chartTrackingRefBased/>
  <w15:docId w15:val="{982D4EEE-F9BA-4B77-8839-FA58F9AF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522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2021-07-22T05:28:00Z</cp:lastPrinted>
  <dcterms:created xsi:type="dcterms:W3CDTF">2021-07-22T05:29:00Z</dcterms:created>
  <dcterms:modified xsi:type="dcterms:W3CDTF">2021-07-22T05:29:00Z</dcterms:modified>
</cp:coreProperties>
</file>