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41892" w:rsidRPr="00B4189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41892" w:rsidRPr="00B41892">
        <w:rPr>
          <w:rFonts w:ascii="Times New Roman" w:hAnsi="Times New Roman"/>
          <w:b/>
        </w:rPr>
        <w:t>ZP/U-20/21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41892" w:rsidRPr="00B4189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41892" w:rsidRPr="00B4189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41892" w:rsidRPr="00B4189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41892" w:rsidRPr="00B4189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41892" w:rsidRPr="00B4189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41892" w:rsidRPr="00110593" w:rsidTr="00174BE7">
        <w:tc>
          <w:tcPr>
            <w:tcW w:w="9212" w:type="dxa"/>
            <w:shd w:val="clear" w:color="auto" w:fill="D9D9D9"/>
          </w:tcPr>
          <w:p w:rsidR="00B41892" w:rsidRPr="00110593" w:rsidRDefault="00B41892" w:rsidP="00174B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41892" w:rsidRPr="00110593" w:rsidRDefault="00B41892" w:rsidP="00174B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4189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B41892" w:rsidRPr="00110593" w:rsidRDefault="00B41892" w:rsidP="00174B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41892" w:rsidRPr="00110593" w:rsidRDefault="00B41892" w:rsidP="00174B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41892" w:rsidRPr="00B41892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B4189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41892">
        <w:rPr>
          <w:rFonts w:ascii="Times New Roman" w:hAnsi="Times New Roman"/>
          <w:b/>
        </w:rPr>
        <w:t>Opracowanie dokumentacji projektowo-kosztorysowej na wykonanie instalacji klimatyzacji w pomieszczeniu serwerowni (pom. 13)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56739" w:rsidRDefault="00256739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D12" w:rsidRDefault="00CB6D12" w:rsidP="0038231F">
      <w:pPr>
        <w:spacing w:after="0" w:line="240" w:lineRule="auto"/>
      </w:pPr>
      <w:r>
        <w:separator/>
      </w:r>
    </w:p>
  </w:endnote>
  <w:endnote w:type="continuationSeparator" w:id="0">
    <w:p w:rsidR="00CB6D12" w:rsidRDefault="00CB6D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92" w:rsidRDefault="00B418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281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281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92" w:rsidRDefault="00B418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D12" w:rsidRDefault="00CB6D12" w:rsidP="0038231F">
      <w:pPr>
        <w:spacing w:after="0" w:line="240" w:lineRule="auto"/>
      </w:pPr>
      <w:r>
        <w:separator/>
      </w:r>
    </w:p>
  </w:footnote>
  <w:footnote w:type="continuationSeparator" w:id="0">
    <w:p w:rsidR="00CB6D12" w:rsidRDefault="00CB6D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92" w:rsidRDefault="00B418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92" w:rsidRDefault="00B418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92" w:rsidRDefault="00B418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D1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739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1892"/>
    <w:rsid w:val="00B8005E"/>
    <w:rsid w:val="00B90E42"/>
    <w:rsid w:val="00BB0C3C"/>
    <w:rsid w:val="00C014B5"/>
    <w:rsid w:val="00C113BF"/>
    <w:rsid w:val="00C4103F"/>
    <w:rsid w:val="00C5281D"/>
    <w:rsid w:val="00C57DEB"/>
    <w:rsid w:val="00C737A7"/>
    <w:rsid w:val="00C81012"/>
    <w:rsid w:val="00C909B9"/>
    <w:rsid w:val="00CB6D12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587390"/>
  <w15:docId w15:val="{08B42298-BA8E-4802-B389-DFC65439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4CE88-FB2D-48FB-B174-F9543CC9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2021-07-20T12:58:00Z</cp:lastPrinted>
  <dcterms:created xsi:type="dcterms:W3CDTF">2021-07-20T12:58:00Z</dcterms:created>
  <dcterms:modified xsi:type="dcterms:W3CDTF">2021-07-20T12:58:00Z</dcterms:modified>
</cp:coreProperties>
</file>