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E1F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2D2F96">
        <w:rPr>
          <w:bCs/>
          <w:i w:val="0"/>
          <w:sz w:val="22"/>
          <w:szCs w:val="22"/>
        </w:rPr>
        <w:t xml:space="preserve">Załącznik nr </w:t>
      </w:r>
      <w:r w:rsidR="00662B30" w:rsidRPr="002D2F96">
        <w:rPr>
          <w:bCs/>
          <w:i w:val="0"/>
          <w:sz w:val="22"/>
          <w:szCs w:val="22"/>
        </w:rPr>
        <w:t>3</w:t>
      </w:r>
      <w:r w:rsidR="00360BC3" w:rsidRPr="002D2F96">
        <w:rPr>
          <w:bCs/>
          <w:i w:val="0"/>
          <w:sz w:val="22"/>
          <w:szCs w:val="22"/>
        </w:rPr>
        <w:t xml:space="preserve"> do SWZ</w:t>
      </w:r>
    </w:p>
    <w:p w14:paraId="2CC9A3F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41AA3" w14:textId="681C071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833CA6">
        <w:rPr>
          <w:b/>
          <w:sz w:val="22"/>
          <w:szCs w:val="22"/>
        </w:rPr>
        <w:t>12</w:t>
      </w:r>
      <w:r w:rsidR="00662B30" w:rsidRPr="00662B30">
        <w:rPr>
          <w:b/>
          <w:sz w:val="22"/>
          <w:szCs w:val="22"/>
        </w:rPr>
        <w:t>/2021</w:t>
      </w:r>
    </w:p>
    <w:p w14:paraId="089ECC3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F0DFEA6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6EF12E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CB3FCC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FF5639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3FA771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AB7820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D0403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E1112A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2B30" w:rsidRPr="00110593" w14:paraId="4D7FF6AF" w14:textId="77777777" w:rsidTr="00C2603C">
        <w:tc>
          <w:tcPr>
            <w:tcW w:w="9104" w:type="dxa"/>
            <w:shd w:val="clear" w:color="auto" w:fill="D9D9D9"/>
          </w:tcPr>
          <w:p w14:paraId="60065196" w14:textId="77777777"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D74C00E" w14:textId="77777777"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2F8CDC0" w14:textId="77777777"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DFA118D" w14:textId="77777777"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774B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B53B7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1937BEB" w14:textId="77777777" w:rsidR="00833CA6" w:rsidRPr="00833CA6" w:rsidRDefault="00833CA6" w:rsidP="00833CA6">
      <w:pPr>
        <w:pStyle w:val="Tekstpodstawowywcity"/>
        <w:spacing w:line="360" w:lineRule="auto"/>
        <w:ind w:firstLine="0"/>
        <w:jc w:val="center"/>
        <w:rPr>
          <w:b/>
          <w:szCs w:val="24"/>
        </w:rPr>
      </w:pPr>
      <w:r w:rsidRPr="00833CA6">
        <w:rPr>
          <w:b/>
          <w:szCs w:val="24"/>
        </w:rPr>
        <w:t>Dostawa wyrobów medycznych jednorazowych sterylnych i niesterylnych</w:t>
      </w:r>
    </w:p>
    <w:p w14:paraId="70090B97" w14:textId="1C526FB0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60E907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7C94C1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79224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224539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9602FC8" w14:textId="77777777" w:rsidTr="00C37CD2">
        <w:trPr>
          <w:trHeight w:val="321"/>
        </w:trPr>
        <w:tc>
          <w:tcPr>
            <w:tcW w:w="516" w:type="dxa"/>
          </w:tcPr>
          <w:p w14:paraId="26A8576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2DA1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8A1FC7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3136989" w14:textId="77777777" w:rsidTr="009A4CD3">
        <w:tc>
          <w:tcPr>
            <w:tcW w:w="516" w:type="dxa"/>
          </w:tcPr>
          <w:p w14:paraId="2A160C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AF72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69CA92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533D275" w14:textId="77777777" w:rsidTr="009A4CD3">
        <w:tc>
          <w:tcPr>
            <w:tcW w:w="516" w:type="dxa"/>
          </w:tcPr>
          <w:p w14:paraId="3AC471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33E5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AF6B2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1D853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78D012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71EB0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852DDD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15CF1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5B63F35" w14:textId="1649AF24" w:rsidR="0000184A" w:rsidRDefault="0000184A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3D0B61F" w14:textId="17F73DCC" w:rsidR="00833CA6" w:rsidRDefault="00833CA6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</w:p>
    <w:p w14:paraId="4235C2AE" w14:textId="1B405EA5" w:rsidR="00833CA6" w:rsidRPr="007E48A0" w:rsidRDefault="00833CA6" w:rsidP="00833CA6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030A6E4A" w14:textId="77777777" w:rsidR="00833CA6" w:rsidRPr="000719DC" w:rsidRDefault="00833CA6" w:rsidP="008B3C7B">
      <w:pPr>
        <w:widowControl w:val="0"/>
        <w:adjustRightInd w:val="0"/>
        <w:jc w:val="both"/>
        <w:textAlignment w:val="baseline"/>
        <w:rPr>
          <w:i/>
        </w:rPr>
      </w:pPr>
    </w:p>
    <w:sectPr w:rsidR="00833CA6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8EE0" w14:textId="77777777" w:rsidR="00CD07B7" w:rsidRDefault="00CD07B7">
      <w:r>
        <w:separator/>
      </w:r>
    </w:p>
  </w:endnote>
  <w:endnote w:type="continuationSeparator" w:id="0">
    <w:p w14:paraId="03E36DA2" w14:textId="77777777" w:rsidR="00CD07B7" w:rsidRDefault="00CD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70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E50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05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B11A3A" w14:textId="77777777" w:rsidR="009A4CD3" w:rsidRDefault="00CD07B7" w:rsidP="00336EEB">
    <w:pPr>
      <w:pStyle w:val="Stopka"/>
      <w:tabs>
        <w:tab w:val="clear" w:pos="4536"/>
      </w:tabs>
      <w:jc w:val="center"/>
    </w:pPr>
    <w:r>
      <w:rPr>
        <w:noProof/>
      </w:rPr>
      <w:pict w14:anchorId="6844AC23">
        <v:line id="_x0000_s2049" style="position:absolute;left:0;text-align:left;z-index:1" from="-3.85pt,8.7pt" to="455.15pt,8.7pt"/>
      </w:pict>
    </w:r>
  </w:p>
  <w:p w14:paraId="4E48041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4B58" w14:textId="77777777"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91183" w14:textId="77777777" w:rsidR="00CD07B7" w:rsidRDefault="00CD07B7">
      <w:r>
        <w:separator/>
      </w:r>
    </w:p>
  </w:footnote>
  <w:footnote w:type="continuationSeparator" w:id="0">
    <w:p w14:paraId="30B8AFD0" w14:textId="77777777" w:rsidR="00CD07B7" w:rsidRDefault="00CD07B7">
      <w:r>
        <w:continuationSeparator/>
      </w:r>
    </w:p>
  </w:footnote>
  <w:footnote w:id="1">
    <w:p w14:paraId="2D8C978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44E9" w14:textId="77777777"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EF42" w14:textId="77777777"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0DA53" w14:textId="77777777"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2F96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CA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408C"/>
    <w:rsid w:val="00BE6092"/>
    <w:rsid w:val="00C33407"/>
    <w:rsid w:val="00C37CD2"/>
    <w:rsid w:val="00C527C7"/>
    <w:rsid w:val="00C606B9"/>
    <w:rsid w:val="00CB6204"/>
    <w:rsid w:val="00CC527A"/>
    <w:rsid w:val="00CD07B7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19A7C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D7C8-0E77-4889-A35D-F62CD581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2021-07-07T07:13:00Z</dcterms:created>
  <dcterms:modified xsi:type="dcterms:W3CDTF">2021-07-08T09:03:00Z</dcterms:modified>
</cp:coreProperties>
</file>