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9580E" w14:textId="5D53F5C2" w:rsidR="00FB7F50" w:rsidRPr="002245BE" w:rsidRDefault="008F03C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03C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F03CB">
        <w:rPr>
          <w:sz w:val="22"/>
          <w:szCs w:val="22"/>
        </w:rPr>
        <w:t>2021-07-</w:t>
      </w:r>
      <w:r w:rsidR="00812CF8">
        <w:rPr>
          <w:sz w:val="22"/>
          <w:szCs w:val="22"/>
        </w:rPr>
        <w:t>12</w:t>
      </w:r>
    </w:p>
    <w:p w14:paraId="12C3F92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3A7F34" w14:textId="77777777" w:rsidR="008F03CB" w:rsidRPr="008F03CB" w:rsidRDefault="008F03CB" w:rsidP="00FB7F50">
      <w:pPr>
        <w:spacing w:after="40"/>
        <w:rPr>
          <w:b/>
          <w:bCs/>
          <w:sz w:val="22"/>
          <w:szCs w:val="22"/>
        </w:rPr>
      </w:pPr>
      <w:r w:rsidRPr="008F03CB">
        <w:rPr>
          <w:b/>
          <w:bCs/>
          <w:sz w:val="22"/>
          <w:szCs w:val="22"/>
        </w:rPr>
        <w:t>Szpital Wojewódzki w Poznaniu</w:t>
      </w:r>
    </w:p>
    <w:p w14:paraId="762E912E" w14:textId="77777777" w:rsidR="00FB7F50" w:rsidRPr="002245BE" w:rsidRDefault="008F03CB" w:rsidP="00FB7F50">
      <w:pPr>
        <w:spacing w:after="40"/>
        <w:rPr>
          <w:b/>
          <w:bCs/>
          <w:sz w:val="22"/>
          <w:szCs w:val="22"/>
        </w:rPr>
      </w:pPr>
      <w:r w:rsidRPr="008F03CB">
        <w:rPr>
          <w:b/>
          <w:bCs/>
          <w:sz w:val="22"/>
          <w:szCs w:val="22"/>
        </w:rPr>
        <w:t>Dział Zamówień Publicznych</w:t>
      </w:r>
    </w:p>
    <w:p w14:paraId="738480C1" w14:textId="6BCBFED4" w:rsidR="00FB7F50" w:rsidRPr="002245BE" w:rsidRDefault="00BC5D09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F03CB" w:rsidRPr="008F03C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8F03CB" w:rsidRPr="008F03CB">
        <w:rPr>
          <w:sz w:val="22"/>
          <w:szCs w:val="22"/>
        </w:rPr>
        <w:t>7/19</w:t>
      </w:r>
    </w:p>
    <w:p w14:paraId="3D4C6460" w14:textId="77777777" w:rsidR="00FB7F50" w:rsidRPr="002245BE" w:rsidRDefault="008F03CB" w:rsidP="00FB7F50">
      <w:pPr>
        <w:rPr>
          <w:sz w:val="22"/>
          <w:szCs w:val="22"/>
        </w:rPr>
      </w:pPr>
      <w:r w:rsidRPr="008F03C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F03CB">
        <w:rPr>
          <w:sz w:val="22"/>
          <w:szCs w:val="22"/>
        </w:rPr>
        <w:t>Poznań</w:t>
      </w:r>
    </w:p>
    <w:p w14:paraId="60BAD594" w14:textId="77777777" w:rsidR="00FB7F50" w:rsidRPr="002245BE" w:rsidRDefault="00FB7F50" w:rsidP="00FB7F50">
      <w:pPr>
        <w:rPr>
          <w:sz w:val="22"/>
          <w:szCs w:val="22"/>
        </w:rPr>
      </w:pPr>
    </w:p>
    <w:p w14:paraId="7AA076EA" w14:textId="77777777" w:rsidR="00FB7F50" w:rsidRPr="002245BE" w:rsidRDefault="00FB7F50" w:rsidP="00FB7F50">
      <w:pPr>
        <w:rPr>
          <w:sz w:val="22"/>
          <w:szCs w:val="22"/>
        </w:rPr>
      </w:pPr>
    </w:p>
    <w:p w14:paraId="78FEDB47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F03CB" w:rsidRPr="008F03CB">
        <w:rPr>
          <w:bCs/>
          <w:sz w:val="22"/>
          <w:szCs w:val="22"/>
        </w:rPr>
        <w:t>SZW/DZP/25/2021/28</w:t>
      </w:r>
    </w:p>
    <w:p w14:paraId="642F1EC3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EBC154C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08A0B7C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AE745B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56AB47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F03CB" w:rsidRPr="00607F9B" w14:paraId="49986C3D" w14:textId="77777777" w:rsidTr="00EF1028">
        <w:trPr>
          <w:trHeight w:val="638"/>
        </w:trPr>
        <w:tc>
          <w:tcPr>
            <w:tcW w:w="959" w:type="dxa"/>
            <w:shd w:val="clear" w:color="auto" w:fill="auto"/>
          </w:tcPr>
          <w:p w14:paraId="5999B5B5" w14:textId="77777777" w:rsidR="008F03CB" w:rsidRPr="00607F9B" w:rsidRDefault="008F03CB" w:rsidP="00EF10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DCCC59" w14:textId="77777777" w:rsidR="008F03CB" w:rsidRPr="00607F9B" w:rsidRDefault="008F03CB" w:rsidP="00EF10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03C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03CB">
              <w:rPr>
                <w:b/>
                <w:bCs/>
                <w:sz w:val="22"/>
                <w:szCs w:val="22"/>
              </w:rPr>
              <w:t>Przeglądy techniczne i naprawy urządzeń medycznych - Aparaty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SZW/DZP/25/2021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7D4E60" w14:textId="77777777" w:rsidR="008F03CB" w:rsidRPr="008F03C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F03CB" w:rsidRPr="008F03CB">
        <w:rPr>
          <w:b/>
          <w:sz w:val="22"/>
          <w:szCs w:val="22"/>
        </w:rPr>
        <w:t>Szpital Wojewódzki w Poznaniu</w:t>
      </w:r>
    </w:p>
    <w:p w14:paraId="1D34C07F" w14:textId="0BFC0693" w:rsidR="008642B3" w:rsidRDefault="008F03C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F03C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F03CB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BC5D09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F03CB" w14:paraId="0E5C41D6" w14:textId="77777777" w:rsidTr="00EF1028">
        <w:trPr>
          <w:cantSplit/>
        </w:trPr>
        <w:tc>
          <w:tcPr>
            <w:tcW w:w="9498" w:type="dxa"/>
          </w:tcPr>
          <w:p w14:paraId="0BC9994A" w14:textId="77777777" w:rsidR="008F03CB" w:rsidRPr="00D26ED6" w:rsidRDefault="008F03CB" w:rsidP="00EF102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03CB">
              <w:rPr>
                <w:b/>
                <w:sz w:val="22"/>
                <w:szCs w:val="22"/>
              </w:rPr>
              <w:t>VARIMED Sp. z o.o.</w:t>
            </w:r>
          </w:p>
          <w:p w14:paraId="500A547E" w14:textId="30C61D16" w:rsidR="008F03CB" w:rsidRPr="009F0E5C" w:rsidRDefault="00BC5D09" w:rsidP="00EF102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115/4U</w:t>
            </w:r>
          </w:p>
          <w:p w14:paraId="375850D9" w14:textId="693D6132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5</w:t>
            </w:r>
            <w:r w:rsidR="00BC5D09">
              <w:rPr>
                <w:bCs/>
                <w:sz w:val="22"/>
                <w:szCs w:val="22"/>
              </w:rPr>
              <w:t>0</w:t>
            </w:r>
            <w:r w:rsidRPr="008F03CB">
              <w:rPr>
                <w:bCs/>
                <w:sz w:val="22"/>
                <w:szCs w:val="22"/>
              </w:rPr>
              <w:t>-</w:t>
            </w:r>
            <w:r w:rsidR="00BC5D09">
              <w:rPr>
                <w:bCs/>
                <w:sz w:val="22"/>
                <w:szCs w:val="22"/>
              </w:rPr>
              <w:t>44</w:t>
            </w:r>
            <w:r w:rsidRPr="008F03CB">
              <w:rPr>
                <w:bCs/>
                <w:sz w:val="22"/>
                <w:szCs w:val="22"/>
              </w:rPr>
              <w:t>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Wrocław</w:t>
            </w:r>
          </w:p>
          <w:p w14:paraId="52225DF6" w14:textId="77777777" w:rsidR="008F03CB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7B8B00" w14:textId="77777777" w:rsidR="008F03CB" w:rsidRPr="00211A34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5D09">
              <w:rPr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sz w:val="22"/>
                <w:szCs w:val="22"/>
              </w:rPr>
              <w:t>Aparat USG - producent BK Medica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1 620.00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90304E" w14:textId="77777777" w:rsidR="008F03CB" w:rsidRPr="00D26ED6" w:rsidRDefault="008F03CB" w:rsidP="00EF10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99E7BE" w14:textId="66A4C318" w:rsidR="008F03CB" w:rsidRPr="004D690E" w:rsidRDefault="00BC5D09" w:rsidP="00BC5D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4D690E">
              <w:rPr>
                <w:sz w:val="22"/>
                <w:szCs w:val="22"/>
              </w:rPr>
              <w:br/>
              <w:t>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  <w:tr w:rsidR="008F03CB" w14:paraId="1A50B7B3" w14:textId="77777777" w:rsidTr="00EF1028">
        <w:trPr>
          <w:cantSplit/>
        </w:trPr>
        <w:tc>
          <w:tcPr>
            <w:tcW w:w="9498" w:type="dxa"/>
          </w:tcPr>
          <w:p w14:paraId="0456721B" w14:textId="5E66B26D" w:rsidR="008F03CB" w:rsidRPr="00D26ED6" w:rsidRDefault="008F03CB" w:rsidP="00EF102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03CB">
              <w:rPr>
                <w:b/>
                <w:sz w:val="22"/>
                <w:szCs w:val="22"/>
              </w:rPr>
              <w:lastRenderedPageBreak/>
              <w:t xml:space="preserve">KOSMED </w:t>
            </w:r>
            <w:r w:rsidR="004D690E">
              <w:rPr>
                <w:b/>
                <w:sz w:val="22"/>
                <w:szCs w:val="22"/>
              </w:rPr>
              <w:t>Sp. z o. o.</w:t>
            </w:r>
          </w:p>
          <w:p w14:paraId="0364349A" w14:textId="3235AF8B" w:rsidR="008F03CB" w:rsidRPr="009F0E5C" w:rsidRDefault="004D690E" w:rsidP="00EF102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F03CB" w:rsidRPr="008F03CB">
              <w:rPr>
                <w:bCs/>
                <w:sz w:val="22"/>
                <w:szCs w:val="22"/>
              </w:rPr>
              <w:t>Łazy</w:t>
            </w:r>
            <w:r w:rsidR="008F03CB" w:rsidRPr="009F0E5C">
              <w:rPr>
                <w:bCs/>
                <w:sz w:val="22"/>
                <w:szCs w:val="22"/>
              </w:rPr>
              <w:t xml:space="preserve"> </w:t>
            </w:r>
            <w:r w:rsidR="008F03CB" w:rsidRPr="008F03CB">
              <w:rPr>
                <w:bCs/>
                <w:sz w:val="22"/>
                <w:szCs w:val="22"/>
              </w:rPr>
              <w:t>30A</w:t>
            </w:r>
            <w:r w:rsidR="008F03CB">
              <w:rPr>
                <w:bCs/>
                <w:sz w:val="22"/>
                <w:szCs w:val="22"/>
              </w:rPr>
              <w:t xml:space="preserve"> </w:t>
            </w:r>
          </w:p>
          <w:p w14:paraId="3642B3AA" w14:textId="123BF7AE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25-677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4D690E">
              <w:rPr>
                <w:bCs/>
                <w:sz w:val="22"/>
                <w:szCs w:val="22"/>
              </w:rPr>
              <w:t>K</w:t>
            </w:r>
            <w:r w:rsidRPr="008F03CB">
              <w:rPr>
                <w:bCs/>
                <w:sz w:val="22"/>
                <w:szCs w:val="22"/>
              </w:rPr>
              <w:t>ielce</w:t>
            </w:r>
          </w:p>
          <w:p w14:paraId="37F351AE" w14:textId="77777777" w:rsidR="008F03CB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9160A6" w14:textId="77777777" w:rsidR="008F03CB" w:rsidRPr="00211A34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690E">
              <w:rPr>
                <w:sz w:val="22"/>
                <w:szCs w:val="22"/>
                <w:u w:val="single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sz w:val="22"/>
                <w:szCs w:val="22"/>
              </w:rPr>
              <w:t>Aparat USG - producent ESAOTE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2 700.00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356B04" w14:textId="77777777" w:rsidR="008F03CB" w:rsidRPr="00D26ED6" w:rsidRDefault="008F03CB" w:rsidP="00EF10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574075" w14:textId="4E604E8B" w:rsidR="008F03CB" w:rsidRPr="008F03CB" w:rsidRDefault="004D690E" w:rsidP="004D690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4D690E">
              <w:rPr>
                <w:sz w:val="22"/>
                <w:szCs w:val="22"/>
              </w:rPr>
              <w:br/>
              <w:t>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  <w:tr w:rsidR="008F03CB" w14:paraId="3BBEF226" w14:textId="77777777" w:rsidTr="00EF1028">
        <w:trPr>
          <w:cantSplit/>
        </w:trPr>
        <w:tc>
          <w:tcPr>
            <w:tcW w:w="9498" w:type="dxa"/>
          </w:tcPr>
          <w:p w14:paraId="25A416C9" w14:textId="77777777" w:rsidR="008F03CB" w:rsidRPr="00D26ED6" w:rsidRDefault="008F03CB" w:rsidP="00EF102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03CB">
              <w:rPr>
                <w:b/>
                <w:sz w:val="22"/>
                <w:szCs w:val="22"/>
              </w:rPr>
              <w:t>MEDINCO Polska Sp. z o. o. Sp. k.</w:t>
            </w:r>
          </w:p>
          <w:p w14:paraId="230ADECF" w14:textId="77777777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ul Sarmacka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/31</w:t>
            </w:r>
          </w:p>
          <w:p w14:paraId="7312711B" w14:textId="77777777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02-972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Warszawa</w:t>
            </w:r>
          </w:p>
          <w:p w14:paraId="258A04B5" w14:textId="77777777" w:rsidR="008F03CB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E35CCF" w14:textId="77777777" w:rsidR="008F03CB" w:rsidRPr="00211A34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690E">
              <w:rPr>
                <w:sz w:val="22"/>
                <w:szCs w:val="22"/>
                <w:u w:val="single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sz w:val="22"/>
                <w:szCs w:val="22"/>
              </w:rPr>
              <w:t>Aparat USG - producent GE Medical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7 452.00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6C4EDC" w14:textId="77777777" w:rsidR="008F03CB" w:rsidRPr="00D26ED6" w:rsidRDefault="008F03CB" w:rsidP="00EF10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1A29B6" w14:textId="26650C48" w:rsidR="008F03CB" w:rsidRPr="008F03CB" w:rsidRDefault="004D690E" w:rsidP="004D690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9</w:t>
            </w:r>
            <w:r w:rsidRPr="004D690E">
              <w:rPr>
                <w:sz w:val="22"/>
                <w:szCs w:val="22"/>
              </w:rPr>
              <w:t xml:space="preserve">0,00 - w oparciu o określone </w:t>
            </w:r>
            <w:r w:rsidRPr="004D690E">
              <w:rPr>
                <w:sz w:val="22"/>
                <w:szCs w:val="22"/>
              </w:rPr>
              <w:br/>
              <w:t>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  <w:tr w:rsidR="008F03CB" w14:paraId="2E734B41" w14:textId="77777777" w:rsidTr="00EF1028">
        <w:trPr>
          <w:cantSplit/>
        </w:trPr>
        <w:tc>
          <w:tcPr>
            <w:tcW w:w="9498" w:type="dxa"/>
          </w:tcPr>
          <w:p w14:paraId="275C7D23" w14:textId="77777777" w:rsidR="008F03CB" w:rsidRPr="00D26ED6" w:rsidRDefault="008F03CB" w:rsidP="00EF102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03CB">
              <w:rPr>
                <w:b/>
                <w:sz w:val="22"/>
                <w:szCs w:val="22"/>
              </w:rPr>
              <w:t>Philips Polska Sp. z o.o.</w:t>
            </w:r>
          </w:p>
          <w:p w14:paraId="22397FAF" w14:textId="77777777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195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/B</w:t>
            </w:r>
          </w:p>
          <w:p w14:paraId="12E4197E" w14:textId="77777777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02-222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Warszawa</w:t>
            </w:r>
          </w:p>
          <w:p w14:paraId="53B2C419" w14:textId="77777777" w:rsidR="008F03CB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19DE4F" w14:textId="77777777" w:rsidR="008F03CB" w:rsidRPr="00211A34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690E">
              <w:rPr>
                <w:sz w:val="22"/>
                <w:szCs w:val="22"/>
                <w:u w:val="single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sz w:val="22"/>
                <w:szCs w:val="22"/>
              </w:rPr>
              <w:t>Aparat USG - producent Philips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6 804.00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722D67" w14:textId="77777777" w:rsidR="008F03CB" w:rsidRPr="00D26ED6" w:rsidRDefault="008F03CB" w:rsidP="00EF10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44A4CE" w14:textId="4C9979FF" w:rsidR="008F03CB" w:rsidRPr="008F03CB" w:rsidRDefault="004D690E" w:rsidP="004D690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4D690E">
              <w:rPr>
                <w:sz w:val="22"/>
                <w:szCs w:val="22"/>
              </w:rPr>
              <w:br/>
              <w:t>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  <w:tr w:rsidR="008F03CB" w14:paraId="397FE724" w14:textId="77777777" w:rsidTr="00EF1028">
        <w:trPr>
          <w:cantSplit/>
        </w:trPr>
        <w:tc>
          <w:tcPr>
            <w:tcW w:w="9498" w:type="dxa"/>
          </w:tcPr>
          <w:p w14:paraId="181ABCFB" w14:textId="77777777" w:rsidR="008F03CB" w:rsidRPr="00D26ED6" w:rsidRDefault="008F03CB" w:rsidP="00EF102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03CB">
              <w:rPr>
                <w:b/>
                <w:sz w:val="22"/>
                <w:szCs w:val="22"/>
              </w:rPr>
              <w:t>EUROMED Medical Solution Sp. z o.o. Sp.k</w:t>
            </w:r>
          </w:p>
          <w:p w14:paraId="54D09DC8" w14:textId="16D7156C" w:rsidR="008F03CB" w:rsidRPr="009F0E5C" w:rsidRDefault="004D690E" w:rsidP="00EF102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Szczęsna 2</w:t>
            </w:r>
            <w:r w:rsidR="008F03CB">
              <w:rPr>
                <w:bCs/>
                <w:sz w:val="22"/>
                <w:szCs w:val="22"/>
              </w:rPr>
              <w:t xml:space="preserve"> </w:t>
            </w:r>
          </w:p>
          <w:p w14:paraId="6241EF20" w14:textId="24BEA699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60-</w:t>
            </w:r>
            <w:r w:rsidR="004D690E">
              <w:rPr>
                <w:bCs/>
                <w:sz w:val="22"/>
                <w:szCs w:val="22"/>
              </w:rPr>
              <w:t>587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Poznań</w:t>
            </w:r>
          </w:p>
          <w:p w14:paraId="167F86EE" w14:textId="77777777" w:rsidR="008F03CB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6805F2" w14:textId="77777777" w:rsidR="008F03CB" w:rsidRPr="00211A34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690E">
              <w:rPr>
                <w:sz w:val="22"/>
                <w:szCs w:val="22"/>
                <w:u w:val="single"/>
              </w:rPr>
              <w:t>Zadanie nr 7: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sz w:val="22"/>
                <w:szCs w:val="22"/>
              </w:rPr>
              <w:t>Aparat USG - producent Samsung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1 944.00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B8D234" w14:textId="77777777" w:rsidR="008F03CB" w:rsidRPr="00D26ED6" w:rsidRDefault="008F03CB" w:rsidP="00EF10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65050F" w14:textId="5BE2902F" w:rsidR="008F03CB" w:rsidRPr="008F03CB" w:rsidRDefault="004D690E" w:rsidP="004D690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9</w:t>
            </w:r>
            <w:r w:rsidRPr="004D690E">
              <w:rPr>
                <w:sz w:val="22"/>
                <w:szCs w:val="22"/>
              </w:rPr>
              <w:t xml:space="preserve">0,00 - w oparciu o określone </w:t>
            </w:r>
            <w:r w:rsidRPr="004D690E">
              <w:rPr>
                <w:sz w:val="22"/>
                <w:szCs w:val="22"/>
              </w:rPr>
              <w:br/>
              <w:t>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  <w:tr w:rsidR="008F03CB" w14:paraId="3EA6BCC4" w14:textId="77777777" w:rsidTr="00EF1028">
        <w:trPr>
          <w:cantSplit/>
        </w:trPr>
        <w:tc>
          <w:tcPr>
            <w:tcW w:w="9498" w:type="dxa"/>
          </w:tcPr>
          <w:p w14:paraId="7AD32FFC" w14:textId="1DC23AAF" w:rsidR="008F03CB" w:rsidRPr="00D26ED6" w:rsidRDefault="008F03CB" w:rsidP="00EF102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03CB">
              <w:rPr>
                <w:b/>
                <w:sz w:val="22"/>
                <w:szCs w:val="22"/>
              </w:rPr>
              <w:lastRenderedPageBreak/>
              <w:t>Siemens Healthcare Sp. z o.o..</w:t>
            </w:r>
          </w:p>
          <w:p w14:paraId="12E4C392" w14:textId="111E9A06" w:rsidR="008F03CB" w:rsidRPr="009F0E5C" w:rsidRDefault="004D690E" w:rsidP="00EF102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F03CB" w:rsidRPr="008F03CB">
              <w:rPr>
                <w:bCs/>
                <w:sz w:val="22"/>
                <w:szCs w:val="22"/>
              </w:rPr>
              <w:t>Żupnicza</w:t>
            </w:r>
            <w:r w:rsidR="008F03CB" w:rsidRPr="009F0E5C">
              <w:rPr>
                <w:bCs/>
                <w:sz w:val="22"/>
                <w:szCs w:val="22"/>
              </w:rPr>
              <w:t xml:space="preserve"> </w:t>
            </w:r>
            <w:r w:rsidR="008F03CB" w:rsidRPr="008F03CB">
              <w:rPr>
                <w:bCs/>
                <w:sz w:val="22"/>
                <w:szCs w:val="22"/>
              </w:rPr>
              <w:t>11</w:t>
            </w:r>
            <w:r w:rsidR="008F03CB">
              <w:rPr>
                <w:bCs/>
                <w:sz w:val="22"/>
                <w:szCs w:val="22"/>
              </w:rPr>
              <w:t xml:space="preserve"> </w:t>
            </w:r>
          </w:p>
          <w:p w14:paraId="6D2F769A" w14:textId="77777777" w:rsidR="008F03CB" w:rsidRPr="009F0E5C" w:rsidRDefault="008F03CB" w:rsidP="00EF1028">
            <w:pPr>
              <w:jc w:val="both"/>
              <w:rPr>
                <w:bCs/>
                <w:sz w:val="22"/>
                <w:szCs w:val="22"/>
              </w:rPr>
            </w:pPr>
            <w:r w:rsidRPr="008F03CB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3CB">
              <w:rPr>
                <w:bCs/>
                <w:sz w:val="22"/>
                <w:szCs w:val="22"/>
              </w:rPr>
              <w:t>Warszawa</w:t>
            </w:r>
          </w:p>
          <w:p w14:paraId="50E5E57C" w14:textId="77777777" w:rsidR="008F03CB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A1A37C" w14:textId="77777777" w:rsidR="008F03CB" w:rsidRPr="00211A34" w:rsidRDefault="008F03CB" w:rsidP="00EF10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690E">
              <w:rPr>
                <w:sz w:val="22"/>
                <w:szCs w:val="22"/>
                <w:u w:val="single"/>
              </w:rPr>
              <w:t>Zadanie nr 8: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sz w:val="22"/>
                <w:szCs w:val="22"/>
              </w:rPr>
              <w:t>Aparat USG - producent Siemens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03CB">
              <w:rPr>
                <w:b/>
                <w:sz w:val="22"/>
                <w:szCs w:val="22"/>
              </w:rPr>
              <w:t>11 534.40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0992EE" w14:textId="77777777" w:rsidR="008F03CB" w:rsidRPr="00D26ED6" w:rsidRDefault="008F03CB" w:rsidP="00EF102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5687DC" w14:textId="62E76BF7" w:rsidR="008F03CB" w:rsidRPr="008F03CB" w:rsidRDefault="004D690E" w:rsidP="004D690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4D690E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9</w:t>
            </w:r>
            <w:r w:rsidRPr="004D690E">
              <w:rPr>
                <w:sz w:val="22"/>
                <w:szCs w:val="22"/>
              </w:rPr>
              <w:t xml:space="preserve">0,00 - w oparciu o określone </w:t>
            </w:r>
            <w:r w:rsidRPr="004D690E">
              <w:rPr>
                <w:sz w:val="22"/>
                <w:szCs w:val="22"/>
              </w:rPr>
              <w:br/>
              <w:t>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</w:tbl>
    <w:p w14:paraId="1DA48DB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72F8556" w14:textId="77777777" w:rsidTr="00596EA3">
        <w:tc>
          <w:tcPr>
            <w:tcW w:w="2169" w:type="dxa"/>
            <w:shd w:val="clear" w:color="auto" w:fill="F3F3F3"/>
          </w:tcPr>
          <w:p w14:paraId="4CDE39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4571CD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CF9C45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EDF0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F03CB" w:rsidRPr="00834EF4" w14:paraId="16F10889" w14:textId="77777777" w:rsidTr="00EF1028">
        <w:tc>
          <w:tcPr>
            <w:tcW w:w="2169" w:type="dxa"/>
            <w:shd w:val="clear" w:color="auto" w:fill="auto"/>
          </w:tcPr>
          <w:p w14:paraId="651B083C" w14:textId="77777777" w:rsidR="008F03CB" w:rsidRPr="00211A34" w:rsidRDefault="008F03CB" w:rsidP="00EF10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03CB">
              <w:rPr>
                <w:sz w:val="20"/>
                <w:szCs w:val="20"/>
              </w:rPr>
              <w:t>Aparat USG - producent BK Medica</w:t>
            </w:r>
          </w:p>
        </w:tc>
        <w:tc>
          <w:tcPr>
            <w:tcW w:w="2793" w:type="dxa"/>
            <w:shd w:val="clear" w:color="auto" w:fill="auto"/>
          </w:tcPr>
          <w:p w14:paraId="5917D763" w14:textId="77777777" w:rsidR="008F03CB" w:rsidRPr="00211A34" w:rsidRDefault="008F03CB" w:rsidP="00EF10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03CB">
              <w:rPr>
                <w:b/>
                <w:bCs/>
                <w:sz w:val="20"/>
                <w:szCs w:val="20"/>
              </w:rPr>
              <w:t>VARIMED Sp. z o.o.</w:t>
            </w:r>
          </w:p>
          <w:p w14:paraId="02AED8E5" w14:textId="4BA19FA9" w:rsidR="008F03CB" w:rsidRPr="00211A34" w:rsidRDefault="004D690E" w:rsidP="00EF1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Tadeusza Kościuszki 115/4U</w:t>
            </w:r>
          </w:p>
          <w:p w14:paraId="08C37A33" w14:textId="0EE17B88" w:rsidR="008F03CB" w:rsidRPr="00211A34" w:rsidRDefault="008F03CB" w:rsidP="00EF1028">
            <w:pPr>
              <w:spacing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5</w:t>
            </w:r>
            <w:r w:rsidR="004D690E">
              <w:rPr>
                <w:sz w:val="20"/>
                <w:szCs w:val="20"/>
              </w:rPr>
              <w:t>0</w:t>
            </w:r>
            <w:r w:rsidRPr="008F03CB">
              <w:rPr>
                <w:sz w:val="20"/>
                <w:szCs w:val="20"/>
              </w:rPr>
              <w:t>-</w:t>
            </w:r>
            <w:r w:rsidR="004D690E">
              <w:rPr>
                <w:sz w:val="20"/>
                <w:szCs w:val="20"/>
              </w:rPr>
              <w:t>44</w:t>
            </w:r>
            <w:r w:rsidRPr="008F03C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4D78AB9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>1 - Cena oferty brutto - 60.00</w:t>
            </w:r>
          </w:p>
          <w:p w14:paraId="6BF1B1F9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Pr="00EB0BB2">
              <w:rPr>
                <w:sz w:val="20"/>
                <w:szCs w:val="20"/>
              </w:rPr>
              <w:t>0.00</w:t>
            </w:r>
          </w:p>
          <w:p w14:paraId="32458456" w14:textId="7EEEF938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  <w:p w14:paraId="4E33A210" w14:textId="2FF299DB" w:rsidR="008F03CB" w:rsidRPr="00211A34" w:rsidRDefault="004D690E" w:rsidP="004D690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DD1EBD" w14:textId="77777777" w:rsidR="008F03CB" w:rsidRPr="00211A34" w:rsidRDefault="008F03CB" w:rsidP="00EF1028">
            <w:pPr>
              <w:jc w:val="center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 xml:space="preserve">  100,00</w:t>
            </w:r>
          </w:p>
        </w:tc>
      </w:tr>
      <w:tr w:rsidR="008F03CB" w:rsidRPr="00834EF4" w14:paraId="614A3B01" w14:textId="77777777" w:rsidTr="00EF1028">
        <w:tc>
          <w:tcPr>
            <w:tcW w:w="2169" w:type="dxa"/>
            <w:shd w:val="clear" w:color="auto" w:fill="auto"/>
          </w:tcPr>
          <w:p w14:paraId="37E13B5F" w14:textId="77777777" w:rsidR="008F03CB" w:rsidRPr="00211A34" w:rsidRDefault="008F03CB" w:rsidP="00EF10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03CB">
              <w:rPr>
                <w:sz w:val="20"/>
                <w:szCs w:val="20"/>
              </w:rPr>
              <w:t>Aparat USG - producent ESAOTE</w:t>
            </w:r>
          </w:p>
        </w:tc>
        <w:tc>
          <w:tcPr>
            <w:tcW w:w="2793" w:type="dxa"/>
            <w:shd w:val="clear" w:color="auto" w:fill="auto"/>
          </w:tcPr>
          <w:p w14:paraId="56AF8FEA" w14:textId="39C2E3E1" w:rsidR="008F03CB" w:rsidRPr="00211A34" w:rsidRDefault="008F03CB" w:rsidP="00EF10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03CB">
              <w:rPr>
                <w:b/>
                <w:bCs/>
                <w:sz w:val="20"/>
                <w:szCs w:val="20"/>
              </w:rPr>
              <w:t xml:space="preserve">KOSMED </w:t>
            </w:r>
            <w:r w:rsidR="004D690E">
              <w:rPr>
                <w:b/>
                <w:bCs/>
                <w:sz w:val="20"/>
                <w:szCs w:val="20"/>
              </w:rPr>
              <w:t>Sp. z o. o.</w:t>
            </w:r>
          </w:p>
          <w:p w14:paraId="2830ED22" w14:textId="5E20D303" w:rsidR="008F03CB" w:rsidRPr="00211A34" w:rsidRDefault="004D690E" w:rsidP="00EF1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F03CB" w:rsidRPr="008F03CB">
              <w:rPr>
                <w:sz w:val="20"/>
                <w:szCs w:val="20"/>
              </w:rPr>
              <w:t>Łazy</w:t>
            </w:r>
            <w:r w:rsidR="008F03CB" w:rsidRPr="00211A34">
              <w:rPr>
                <w:sz w:val="20"/>
                <w:szCs w:val="20"/>
              </w:rPr>
              <w:t xml:space="preserve"> </w:t>
            </w:r>
            <w:r w:rsidR="008F03CB" w:rsidRPr="008F03CB">
              <w:rPr>
                <w:sz w:val="20"/>
                <w:szCs w:val="20"/>
              </w:rPr>
              <w:t>30A</w:t>
            </w:r>
          </w:p>
          <w:p w14:paraId="7806051E" w14:textId="7C3DDC13" w:rsidR="008F03CB" w:rsidRPr="00211A34" w:rsidRDefault="008F03CB" w:rsidP="00EF1028">
            <w:pPr>
              <w:spacing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25-677</w:t>
            </w:r>
            <w:r w:rsidRPr="00211A34">
              <w:rPr>
                <w:sz w:val="20"/>
                <w:szCs w:val="20"/>
              </w:rPr>
              <w:t xml:space="preserve"> </w:t>
            </w:r>
            <w:r w:rsidR="004D690E">
              <w:rPr>
                <w:sz w:val="20"/>
                <w:szCs w:val="20"/>
              </w:rPr>
              <w:t>K</w:t>
            </w:r>
            <w:r w:rsidRPr="008F03CB">
              <w:rPr>
                <w:sz w:val="20"/>
                <w:szCs w:val="20"/>
              </w:rPr>
              <w:t>ielce</w:t>
            </w:r>
          </w:p>
        </w:tc>
        <w:tc>
          <w:tcPr>
            <w:tcW w:w="2976" w:type="dxa"/>
            <w:shd w:val="clear" w:color="auto" w:fill="auto"/>
          </w:tcPr>
          <w:p w14:paraId="6889021A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>1 - Cena oferty brutto - 60.00</w:t>
            </w:r>
          </w:p>
          <w:p w14:paraId="6B229AED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Pr="00EB0BB2">
              <w:rPr>
                <w:sz w:val="20"/>
                <w:szCs w:val="20"/>
              </w:rPr>
              <w:t>0.00</w:t>
            </w:r>
          </w:p>
          <w:p w14:paraId="299E5D20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  <w:p w14:paraId="19FF52F3" w14:textId="3B67652C" w:rsidR="008F03CB" w:rsidRPr="00211A34" w:rsidRDefault="004D690E" w:rsidP="004D690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1E0246" w14:textId="77777777" w:rsidR="008F03CB" w:rsidRPr="00211A34" w:rsidRDefault="008F03CB" w:rsidP="00EF1028">
            <w:pPr>
              <w:jc w:val="center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 xml:space="preserve">  100,00</w:t>
            </w:r>
          </w:p>
        </w:tc>
      </w:tr>
      <w:tr w:rsidR="008F03CB" w:rsidRPr="00834EF4" w14:paraId="3E34CFF9" w14:textId="77777777" w:rsidTr="00EF1028">
        <w:tc>
          <w:tcPr>
            <w:tcW w:w="2169" w:type="dxa"/>
            <w:shd w:val="clear" w:color="auto" w:fill="auto"/>
          </w:tcPr>
          <w:p w14:paraId="77C66DB3" w14:textId="77777777" w:rsidR="008F03CB" w:rsidRPr="00211A34" w:rsidRDefault="008F03CB" w:rsidP="00EF10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03CB">
              <w:rPr>
                <w:sz w:val="20"/>
                <w:szCs w:val="20"/>
              </w:rPr>
              <w:t>Aparat USG - producent GE Medical</w:t>
            </w:r>
          </w:p>
        </w:tc>
        <w:tc>
          <w:tcPr>
            <w:tcW w:w="2793" w:type="dxa"/>
            <w:shd w:val="clear" w:color="auto" w:fill="auto"/>
          </w:tcPr>
          <w:p w14:paraId="126B7227" w14:textId="77777777" w:rsidR="008F03CB" w:rsidRPr="00211A34" w:rsidRDefault="008F03CB" w:rsidP="00EF10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03CB">
              <w:rPr>
                <w:b/>
                <w:bCs/>
                <w:sz w:val="20"/>
                <w:szCs w:val="20"/>
              </w:rPr>
              <w:t>MEDINCO Polska Sp. z o. o. Sp. k.</w:t>
            </w:r>
          </w:p>
          <w:p w14:paraId="3F06FB0A" w14:textId="77777777" w:rsidR="008F03CB" w:rsidRPr="00211A34" w:rsidRDefault="008F03CB" w:rsidP="00EF1028">
            <w:pPr>
              <w:rPr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ul Sarmacka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5/31</w:t>
            </w:r>
          </w:p>
          <w:p w14:paraId="09D9834E" w14:textId="77777777" w:rsidR="008F03CB" w:rsidRPr="00211A34" w:rsidRDefault="008F03CB" w:rsidP="00EF1028">
            <w:pPr>
              <w:spacing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A45D8DE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>1 - Cena oferty brutto - 60.00</w:t>
            </w:r>
          </w:p>
          <w:p w14:paraId="549D82C8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Pr="00EB0BB2">
              <w:rPr>
                <w:sz w:val="20"/>
                <w:szCs w:val="20"/>
              </w:rPr>
              <w:t>0.00</w:t>
            </w:r>
          </w:p>
          <w:p w14:paraId="39AF0D18" w14:textId="1C736EB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>po naprawie - 0.00</w:t>
            </w:r>
          </w:p>
          <w:p w14:paraId="788F048D" w14:textId="0B9634C7" w:rsidR="008F03CB" w:rsidRPr="00211A34" w:rsidRDefault="004D690E" w:rsidP="004D690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AE7E6D" w14:textId="521BE1D4" w:rsidR="008F03CB" w:rsidRPr="00211A34" w:rsidRDefault="008F03CB" w:rsidP="00EF1028">
            <w:pPr>
              <w:jc w:val="center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 xml:space="preserve">  </w:t>
            </w:r>
            <w:r w:rsidR="004D690E">
              <w:rPr>
                <w:sz w:val="20"/>
                <w:szCs w:val="20"/>
              </w:rPr>
              <w:t>9</w:t>
            </w:r>
            <w:r w:rsidRPr="008F03CB">
              <w:rPr>
                <w:sz w:val="20"/>
                <w:szCs w:val="20"/>
              </w:rPr>
              <w:t>0,00</w:t>
            </w:r>
          </w:p>
        </w:tc>
      </w:tr>
      <w:tr w:rsidR="008F03CB" w:rsidRPr="00834EF4" w14:paraId="5968220A" w14:textId="77777777" w:rsidTr="00EF1028">
        <w:tc>
          <w:tcPr>
            <w:tcW w:w="2169" w:type="dxa"/>
            <w:shd w:val="clear" w:color="auto" w:fill="auto"/>
          </w:tcPr>
          <w:p w14:paraId="0B1B5C07" w14:textId="77777777" w:rsidR="008F03CB" w:rsidRPr="00211A34" w:rsidRDefault="008F03CB" w:rsidP="00EF10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03CB">
              <w:rPr>
                <w:sz w:val="20"/>
                <w:szCs w:val="20"/>
              </w:rPr>
              <w:t>Aparat USG - producent Philips</w:t>
            </w:r>
          </w:p>
        </w:tc>
        <w:tc>
          <w:tcPr>
            <w:tcW w:w="2793" w:type="dxa"/>
            <w:shd w:val="clear" w:color="auto" w:fill="auto"/>
          </w:tcPr>
          <w:p w14:paraId="33A6207B" w14:textId="77777777" w:rsidR="008F03CB" w:rsidRPr="00211A34" w:rsidRDefault="008F03CB" w:rsidP="00EF10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03CB">
              <w:rPr>
                <w:b/>
                <w:bCs/>
                <w:sz w:val="20"/>
                <w:szCs w:val="20"/>
              </w:rPr>
              <w:t>Philips Polska Sp. z o.o.</w:t>
            </w:r>
          </w:p>
          <w:p w14:paraId="0738E169" w14:textId="77777777" w:rsidR="008F03CB" w:rsidRPr="00211A34" w:rsidRDefault="008F03CB" w:rsidP="00EF1028">
            <w:pPr>
              <w:rPr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195/B</w:t>
            </w:r>
          </w:p>
          <w:p w14:paraId="2C2C1AA4" w14:textId="77777777" w:rsidR="008F03CB" w:rsidRPr="00211A34" w:rsidRDefault="008F03CB" w:rsidP="00EF1028">
            <w:pPr>
              <w:spacing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963A7E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>1 - Cena oferty brutto - 60.00</w:t>
            </w:r>
          </w:p>
          <w:p w14:paraId="1C4EBFFA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Pr="00EB0BB2">
              <w:rPr>
                <w:sz w:val="20"/>
                <w:szCs w:val="20"/>
              </w:rPr>
              <w:t>0.00</w:t>
            </w:r>
          </w:p>
          <w:p w14:paraId="1427A93F" w14:textId="77777777" w:rsidR="004D690E" w:rsidRPr="00EB0BB2" w:rsidRDefault="004D690E" w:rsidP="004D690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  <w:p w14:paraId="3306C079" w14:textId="50949E0B" w:rsidR="008F03CB" w:rsidRPr="00211A34" w:rsidRDefault="004D690E" w:rsidP="004D690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12B2F5" w14:textId="77777777" w:rsidR="008F03CB" w:rsidRPr="00211A34" w:rsidRDefault="008F03CB" w:rsidP="00EF1028">
            <w:pPr>
              <w:jc w:val="center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 xml:space="preserve">  100,00</w:t>
            </w:r>
          </w:p>
        </w:tc>
      </w:tr>
      <w:tr w:rsidR="008F03CB" w:rsidRPr="00834EF4" w14:paraId="50612A94" w14:textId="77777777" w:rsidTr="00EF1028">
        <w:tc>
          <w:tcPr>
            <w:tcW w:w="2169" w:type="dxa"/>
            <w:shd w:val="clear" w:color="auto" w:fill="auto"/>
          </w:tcPr>
          <w:p w14:paraId="0AEECCF3" w14:textId="77777777" w:rsidR="008F03CB" w:rsidRPr="00211A34" w:rsidRDefault="008F03CB" w:rsidP="00EF10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03CB">
              <w:rPr>
                <w:sz w:val="20"/>
                <w:szCs w:val="20"/>
              </w:rPr>
              <w:t>Aparat USG - producent Samsung</w:t>
            </w:r>
          </w:p>
        </w:tc>
        <w:tc>
          <w:tcPr>
            <w:tcW w:w="2793" w:type="dxa"/>
            <w:shd w:val="clear" w:color="auto" w:fill="auto"/>
          </w:tcPr>
          <w:p w14:paraId="06394EA9" w14:textId="77777777" w:rsidR="008F03CB" w:rsidRPr="00211A34" w:rsidRDefault="008F03CB" w:rsidP="00EF10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03CB">
              <w:rPr>
                <w:b/>
                <w:bCs/>
                <w:sz w:val="20"/>
                <w:szCs w:val="20"/>
              </w:rPr>
              <w:t>EUROMED Medical Solution Sp. z o.o. Sp.k</w:t>
            </w:r>
          </w:p>
          <w:p w14:paraId="5F8B6EB4" w14:textId="46267E21" w:rsidR="008F03CB" w:rsidRPr="00211A34" w:rsidRDefault="00812CF8" w:rsidP="00EF1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Szczęsna 2</w:t>
            </w:r>
          </w:p>
          <w:p w14:paraId="0322C9E8" w14:textId="36397FD9" w:rsidR="008F03CB" w:rsidRPr="00211A34" w:rsidRDefault="008F03CB" w:rsidP="00EF1028">
            <w:pPr>
              <w:spacing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lastRenderedPageBreak/>
              <w:t>60-</w:t>
            </w:r>
            <w:r w:rsidR="00812CF8">
              <w:rPr>
                <w:sz w:val="20"/>
                <w:szCs w:val="20"/>
              </w:rPr>
              <w:t>587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23EA258" w14:textId="77777777" w:rsidR="00812CF8" w:rsidRPr="00EB0BB2" w:rsidRDefault="00812CF8" w:rsidP="00812CF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Pr="00EB0BB2">
              <w:rPr>
                <w:sz w:val="20"/>
                <w:szCs w:val="20"/>
              </w:rPr>
              <w:t>1 - Cena oferty brutto - 60.00</w:t>
            </w:r>
          </w:p>
          <w:p w14:paraId="37E6AC70" w14:textId="77777777" w:rsidR="00812CF8" w:rsidRPr="00EB0BB2" w:rsidRDefault="00812CF8" w:rsidP="00812CF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Pr="00EB0BB2">
              <w:rPr>
                <w:sz w:val="20"/>
                <w:szCs w:val="20"/>
              </w:rPr>
              <w:t>0.00</w:t>
            </w:r>
          </w:p>
          <w:p w14:paraId="27720D72" w14:textId="456D5918" w:rsidR="00812CF8" w:rsidRPr="00EB0BB2" w:rsidRDefault="00812CF8" w:rsidP="00812CF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>po naprawie - 0.00</w:t>
            </w:r>
          </w:p>
          <w:p w14:paraId="68A88CF0" w14:textId="5D7AA734" w:rsidR="008F03CB" w:rsidRPr="00211A34" w:rsidRDefault="00812CF8" w:rsidP="00812CF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33D438" w14:textId="2EFE0B9A" w:rsidR="008F03CB" w:rsidRPr="00211A34" w:rsidRDefault="008F03CB" w:rsidP="00EF1028">
            <w:pPr>
              <w:jc w:val="center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lastRenderedPageBreak/>
              <w:t xml:space="preserve">  </w:t>
            </w:r>
            <w:r w:rsidR="00812CF8">
              <w:rPr>
                <w:sz w:val="20"/>
                <w:szCs w:val="20"/>
              </w:rPr>
              <w:t>9</w:t>
            </w:r>
            <w:r w:rsidRPr="008F03CB">
              <w:rPr>
                <w:sz w:val="20"/>
                <w:szCs w:val="20"/>
              </w:rPr>
              <w:t>0,00</w:t>
            </w:r>
          </w:p>
        </w:tc>
      </w:tr>
      <w:tr w:rsidR="008F03CB" w:rsidRPr="00834EF4" w14:paraId="3790355B" w14:textId="77777777" w:rsidTr="00EF1028">
        <w:tc>
          <w:tcPr>
            <w:tcW w:w="2169" w:type="dxa"/>
            <w:shd w:val="clear" w:color="auto" w:fill="auto"/>
          </w:tcPr>
          <w:p w14:paraId="3AAB5F7C" w14:textId="77777777" w:rsidR="008F03CB" w:rsidRPr="00211A34" w:rsidRDefault="008F03CB" w:rsidP="00EF10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03CB">
              <w:rPr>
                <w:sz w:val="20"/>
                <w:szCs w:val="20"/>
              </w:rPr>
              <w:t>Aparat USG - producent Siemens</w:t>
            </w:r>
          </w:p>
        </w:tc>
        <w:tc>
          <w:tcPr>
            <w:tcW w:w="2793" w:type="dxa"/>
            <w:shd w:val="clear" w:color="auto" w:fill="auto"/>
          </w:tcPr>
          <w:p w14:paraId="5B7AEB37" w14:textId="7024C46E" w:rsidR="008F03CB" w:rsidRPr="00211A34" w:rsidRDefault="008F03CB" w:rsidP="00EF10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03CB">
              <w:rPr>
                <w:b/>
                <w:bCs/>
                <w:sz w:val="20"/>
                <w:szCs w:val="20"/>
              </w:rPr>
              <w:t>Siemens Healthcare Sp. z o.o.</w:t>
            </w:r>
          </w:p>
          <w:p w14:paraId="159E8EA6" w14:textId="1CFB8A3B" w:rsidR="008F03CB" w:rsidRPr="00211A34" w:rsidRDefault="00812CF8" w:rsidP="00EF1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F03CB" w:rsidRPr="008F03CB">
              <w:rPr>
                <w:sz w:val="20"/>
                <w:szCs w:val="20"/>
              </w:rPr>
              <w:t>Żupnicza</w:t>
            </w:r>
            <w:r w:rsidR="008F03CB" w:rsidRPr="00211A34">
              <w:rPr>
                <w:sz w:val="20"/>
                <w:szCs w:val="20"/>
              </w:rPr>
              <w:t xml:space="preserve"> </w:t>
            </w:r>
            <w:r w:rsidR="008F03CB" w:rsidRPr="008F03CB">
              <w:rPr>
                <w:sz w:val="20"/>
                <w:szCs w:val="20"/>
              </w:rPr>
              <w:t>11</w:t>
            </w:r>
          </w:p>
          <w:p w14:paraId="7ED33ED5" w14:textId="77777777" w:rsidR="008F03CB" w:rsidRPr="00211A34" w:rsidRDefault="008F03CB" w:rsidP="00EF1028">
            <w:pPr>
              <w:spacing w:after="40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03C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028B42" w14:textId="77777777" w:rsidR="00812CF8" w:rsidRPr="00EB0BB2" w:rsidRDefault="00812CF8" w:rsidP="00812CF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>1 - Cena oferty brutto - 60.00</w:t>
            </w:r>
          </w:p>
          <w:p w14:paraId="06A51BDA" w14:textId="77777777" w:rsidR="00812CF8" w:rsidRPr="00EB0BB2" w:rsidRDefault="00812CF8" w:rsidP="00812CF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Pr="00EB0BB2">
              <w:rPr>
                <w:sz w:val="20"/>
                <w:szCs w:val="20"/>
              </w:rPr>
              <w:t>0.00</w:t>
            </w:r>
          </w:p>
          <w:p w14:paraId="072A2881" w14:textId="5003DA77" w:rsidR="00812CF8" w:rsidRPr="00EB0BB2" w:rsidRDefault="00812CF8" w:rsidP="00812CF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>po naprawie - 0.00</w:t>
            </w:r>
          </w:p>
          <w:p w14:paraId="091E6AFE" w14:textId="77609A14" w:rsidR="008F03CB" w:rsidRPr="00211A34" w:rsidRDefault="00812CF8" w:rsidP="00812CF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FB3E41" w14:textId="2C4A84B2" w:rsidR="008F03CB" w:rsidRPr="00211A34" w:rsidRDefault="008F03CB" w:rsidP="00EF1028">
            <w:pPr>
              <w:jc w:val="center"/>
              <w:rPr>
                <w:color w:val="000000"/>
                <w:sz w:val="20"/>
                <w:szCs w:val="20"/>
              </w:rPr>
            </w:pPr>
            <w:r w:rsidRPr="008F03CB">
              <w:rPr>
                <w:sz w:val="20"/>
                <w:szCs w:val="20"/>
              </w:rPr>
              <w:t xml:space="preserve">  </w:t>
            </w:r>
            <w:r w:rsidR="00812CF8">
              <w:rPr>
                <w:sz w:val="20"/>
                <w:szCs w:val="20"/>
              </w:rPr>
              <w:t>9</w:t>
            </w:r>
            <w:r w:rsidRPr="008F03CB">
              <w:rPr>
                <w:sz w:val="20"/>
                <w:szCs w:val="20"/>
              </w:rPr>
              <w:t>0,00</w:t>
            </w:r>
          </w:p>
        </w:tc>
      </w:tr>
    </w:tbl>
    <w:p w14:paraId="325BB3B5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030A03D2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13297F4" w14:textId="77777777" w:rsidTr="00596EA3">
        <w:tc>
          <w:tcPr>
            <w:tcW w:w="871" w:type="dxa"/>
            <w:shd w:val="clear" w:color="auto" w:fill="F3F3F3"/>
            <w:vAlign w:val="center"/>
          </w:tcPr>
          <w:p w14:paraId="3241335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A5B058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0EF8E4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EDE8543" w14:textId="77777777" w:rsidTr="00596EA3">
        <w:tc>
          <w:tcPr>
            <w:tcW w:w="871" w:type="dxa"/>
            <w:vAlign w:val="center"/>
          </w:tcPr>
          <w:p w14:paraId="6CFC5B22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8410BFB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27573EC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EED1979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8F710A5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3946740A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9AB4F2F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2270F30" w14:textId="785F8A64" w:rsidR="00812CF8" w:rsidRDefault="00812CF8" w:rsidP="00812CF8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bookmarkStart w:id="1" w:name="_Hlk76729301"/>
      <w:r>
        <w:rPr>
          <w:b/>
          <w:sz w:val="22"/>
          <w:szCs w:val="22"/>
          <w:u w:val="single"/>
        </w:rPr>
        <w:t>zadania nr 1</w:t>
      </w:r>
      <w:r>
        <w:rPr>
          <w:bCs/>
          <w:sz w:val="22"/>
          <w:szCs w:val="22"/>
        </w:rPr>
        <w:t xml:space="preserve"> (Aparat USG – producent ALCON)</w:t>
      </w:r>
      <w:bookmarkEnd w:id="1"/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>zadania nr 6</w:t>
      </w:r>
      <w:r>
        <w:rPr>
          <w:bCs/>
          <w:sz w:val="22"/>
          <w:szCs w:val="22"/>
        </w:rPr>
        <w:t xml:space="preserve"> (Aparat USG – producent </w:t>
      </w:r>
      <w:proofErr w:type="spellStart"/>
      <w:r>
        <w:rPr>
          <w:bCs/>
          <w:sz w:val="22"/>
          <w:szCs w:val="22"/>
        </w:rPr>
        <w:t>Quantel</w:t>
      </w:r>
      <w:proofErr w:type="spellEnd"/>
      <w:r>
        <w:rPr>
          <w:bCs/>
          <w:sz w:val="22"/>
          <w:szCs w:val="22"/>
        </w:rPr>
        <w:t xml:space="preserve"> Medical), </w:t>
      </w:r>
      <w:r>
        <w:rPr>
          <w:b/>
          <w:sz w:val="22"/>
          <w:szCs w:val="22"/>
          <w:u w:val="single"/>
        </w:rPr>
        <w:t>zadania nr 9</w:t>
      </w:r>
      <w:r>
        <w:rPr>
          <w:bCs/>
          <w:sz w:val="22"/>
          <w:szCs w:val="22"/>
        </w:rPr>
        <w:t xml:space="preserve"> (Aparat USG – producent Viasys </w:t>
      </w:r>
      <w:proofErr w:type="spellStart"/>
      <w:r>
        <w:rPr>
          <w:bCs/>
          <w:sz w:val="22"/>
          <w:szCs w:val="22"/>
        </w:rPr>
        <w:t>NeuroCare</w:t>
      </w:r>
      <w:proofErr w:type="spellEnd"/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zadania nr 10</w:t>
      </w:r>
      <w:r>
        <w:rPr>
          <w:bCs/>
          <w:sz w:val="22"/>
          <w:szCs w:val="22"/>
        </w:rPr>
        <w:t xml:space="preserve"> (Echokardiograf Sonos 2000 – producent HP) ze względu na fakt, iż nie złożono żadnej oferty.</w:t>
      </w:r>
    </w:p>
    <w:p w14:paraId="1F7E852C" w14:textId="77777777" w:rsidR="00812CF8" w:rsidRDefault="00812CF8" w:rsidP="00812CF8">
      <w:pPr>
        <w:spacing w:after="40" w:line="276" w:lineRule="auto"/>
        <w:jc w:val="both"/>
      </w:pPr>
    </w:p>
    <w:p w14:paraId="53C7AF91" w14:textId="77777777" w:rsidR="00812CF8" w:rsidRDefault="00812CF8" w:rsidP="00812CF8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</w:p>
    <w:p w14:paraId="2EA72B90" w14:textId="77777777" w:rsidR="00812CF8" w:rsidRPr="005F060B" w:rsidRDefault="00812CF8" w:rsidP="00812CF8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5E3EFDA4" w14:textId="77777777" w:rsidR="00812CF8" w:rsidRPr="005F060B" w:rsidRDefault="00812CF8" w:rsidP="00812CF8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31955D9D" w14:textId="77777777" w:rsidR="00812CF8" w:rsidRPr="005F060B" w:rsidRDefault="00812CF8" w:rsidP="00812CF8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6DF1AE87" w14:textId="77777777" w:rsidR="00812CF8" w:rsidRDefault="00812CF8" w:rsidP="00D8427E">
      <w:pPr>
        <w:spacing w:after="40" w:line="276" w:lineRule="auto"/>
        <w:jc w:val="both"/>
      </w:pPr>
    </w:p>
    <w:p w14:paraId="5C096A81" w14:textId="6BC1567E" w:rsidR="009F0E5C" w:rsidRPr="00812CF8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812CF8">
        <w:rPr>
          <w:sz w:val="22"/>
          <w:szCs w:val="22"/>
        </w:rPr>
        <w:t xml:space="preserve">Informacja </w:t>
      </w:r>
      <w:r w:rsidR="00BD2174" w:rsidRPr="00812CF8">
        <w:rPr>
          <w:sz w:val="22"/>
          <w:szCs w:val="22"/>
        </w:rPr>
        <w:t>o terminie zawarcia umowy</w:t>
      </w:r>
      <w:r w:rsidR="00F33C66" w:rsidRPr="00812CF8">
        <w:rPr>
          <w:sz w:val="22"/>
          <w:szCs w:val="22"/>
        </w:rPr>
        <w:t>:</w:t>
      </w:r>
    </w:p>
    <w:p w14:paraId="7047CC0C" w14:textId="1964E0B2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ED0D53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F03CB" w:rsidRPr="00F33C66">
        <w:rPr>
          <w:sz w:val="22"/>
          <w:szCs w:val="22"/>
        </w:rPr>
        <w:t>nie krótszym niż 1</w:t>
      </w:r>
      <w:r w:rsidR="008F03CB">
        <w:rPr>
          <w:sz w:val="22"/>
          <w:szCs w:val="22"/>
        </w:rPr>
        <w:t>0</w:t>
      </w:r>
      <w:r w:rsidR="008F03CB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D6BEBDD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0442860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5FA302C6" w14:textId="77777777" w:rsidR="00ED0D53" w:rsidRDefault="00ED0D53" w:rsidP="00ED0D5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BAE5F8B" w14:textId="77777777" w:rsidR="00ED0D53" w:rsidRDefault="00ED0D53" w:rsidP="00ED0D5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B940368" w14:textId="77777777" w:rsidR="00ED0D53" w:rsidRDefault="00ED0D53" w:rsidP="00ED0D5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0F07F17" w14:textId="326E4E6B" w:rsidR="008642B3" w:rsidRPr="00B464D3" w:rsidRDefault="00ED0D53" w:rsidP="00ED0D53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FA950" w14:textId="77777777" w:rsidR="00B0374A" w:rsidRDefault="00B0374A">
      <w:r>
        <w:separator/>
      </w:r>
    </w:p>
  </w:endnote>
  <w:endnote w:type="continuationSeparator" w:id="0">
    <w:p w14:paraId="6939EF24" w14:textId="77777777" w:rsidR="00B0374A" w:rsidRDefault="00B0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08CB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560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45B3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1147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1AF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BE397" w14:textId="77777777" w:rsidR="00B0374A" w:rsidRDefault="00B0374A">
      <w:r>
        <w:separator/>
      </w:r>
    </w:p>
  </w:footnote>
  <w:footnote w:type="continuationSeparator" w:id="0">
    <w:p w14:paraId="0CA79C69" w14:textId="77777777" w:rsidR="00B0374A" w:rsidRDefault="00B03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19F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608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8BC70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7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873"/>
    <w:rsid w:val="00431C0B"/>
    <w:rsid w:val="00437CAD"/>
    <w:rsid w:val="004657DA"/>
    <w:rsid w:val="004B2665"/>
    <w:rsid w:val="004C3459"/>
    <w:rsid w:val="004D690E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B2728"/>
    <w:rsid w:val="007E2ACC"/>
    <w:rsid w:val="007E68C5"/>
    <w:rsid w:val="00812CF8"/>
    <w:rsid w:val="00832144"/>
    <w:rsid w:val="008567C7"/>
    <w:rsid w:val="008642B3"/>
    <w:rsid w:val="008A6C10"/>
    <w:rsid w:val="008E5102"/>
    <w:rsid w:val="008F03CB"/>
    <w:rsid w:val="00915B9E"/>
    <w:rsid w:val="00952256"/>
    <w:rsid w:val="0097748A"/>
    <w:rsid w:val="009F0E5C"/>
    <w:rsid w:val="00A029B8"/>
    <w:rsid w:val="00A91321"/>
    <w:rsid w:val="00AA02AC"/>
    <w:rsid w:val="00B0374A"/>
    <w:rsid w:val="00B32D12"/>
    <w:rsid w:val="00B464D3"/>
    <w:rsid w:val="00B8185B"/>
    <w:rsid w:val="00BC5D09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0D53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3920F"/>
  <w15:chartTrackingRefBased/>
  <w15:docId w15:val="{88B8F8DA-A323-449B-95DB-801A29BE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12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1227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2021-07-09T11:23:00Z</cp:lastPrinted>
  <dcterms:created xsi:type="dcterms:W3CDTF">2021-07-09T11:24:00Z</dcterms:created>
  <dcterms:modified xsi:type="dcterms:W3CDTF">2021-07-09T11:24:00Z</dcterms:modified>
</cp:coreProperties>
</file>