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21310" w14:textId="77777777" w:rsidR="00FB7F50" w:rsidRPr="002245BE" w:rsidRDefault="008F4C8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F4C86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8F4C86">
        <w:rPr>
          <w:sz w:val="22"/>
          <w:szCs w:val="22"/>
        </w:rPr>
        <w:t>2021-07-05</w:t>
      </w:r>
    </w:p>
    <w:p w14:paraId="2CA5047E" w14:textId="77777777" w:rsidR="008F4C86" w:rsidRPr="008F4C86" w:rsidRDefault="008F4C86" w:rsidP="00FB7F50">
      <w:pPr>
        <w:spacing w:after="40"/>
        <w:rPr>
          <w:b/>
          <w:bCs/>
          <w:sz w:val="22"/>
          <w:szCs w:val="22"/>
        </w:rPr>
      </w:pPr>
      <w:r w:rsidRPr="008F4C86">
        <w:rPr>
          <w:b/>
          <w:bCs/>
          <w:sz w:val="22"/>
          <w:szCs w:val="22"/>
        </w:rPr>
        <w:t>Szpital Wojewódzki w Poznaniu</w:t>
      </w:r>
    </w:p>
    <w:p w14:paraId="51AA27AB" w14:textId="77777777" w:rsidR="00FB7F50" w:rsidRPr="002245BE" w:rsidRDefault="008F4C86" w:rsidP="00FB7F50">
      <w:pPr>
        <w:spacing w:after="40"/>
        <w:rPr>
          <w:b/>
          <w:bCs/>
          <w:sz w:val="22"/>
          <w:szCs w:val="22"/>
        </w:rPr>
      </w:pPr>
      <w:r w:rsidRPr="008F4C86">
        <w:rPr>
          <w:b/>
          <w:bCs/>
          <w:sz w:val="22"/>
          <w:szCs w:val="22"/>
        </w:rPr>
        <w:t>Dział Zamówień Publicznych</w:t>
      </w:r>
    </w:p>
    <w:p w14:paraId="07C0B96B" w14:textId="13D2A0AD" w:rsidR="00FB7F50" w:rsidRPr="002245BE" w:rsidRDefault="00090843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8F4C86" w:rsidRPr="008F4C86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8F4C86" w:rsidRPr="008F4C86">
        <w:rPr>
          <w:sz w:val="22"/>
          <w:szCs w:val="22"/>
        </w:rPr>
        <w:t>7/19</w:t>
      </w:r>
    </w:p>
    <w:p w14:paraId="0795FFBD" w14:textId="77777777" w:rsidR="00FB7F50" w:rsidRPr="002245BE" w:rsidRDefault="008F4C86" w:rsidP="00FB7F50">
      <w:pPr>
        <w:rPr>
          <w:sz w:val="22"/>
          <w:szCs w:val="22"/>
        </w:rPr>
      </w:pPr>
      <w:r w:rsidRPr="008F4C86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8F4C86">
        <w:rPr>
          <w:sz w:val="22"/>
          <w:szCs w:val="22"/>
        </w:rPr>
        <w:t>Poznań</w:t>
      </w:r>
    </w:p>
    <w:p w14:paraId="323FA145" w14:textId="77777777" w:rsidR="00FB7F50" w:rsidRPr="002245BE" w:rsidRDefault="00FB7F50" w:rsidP="00FB7F50">
      <w:pPr>
        <w:rPr>
          <w:sz w:val="22"/>
          <w:szCs w:val="22"/>
        </w:rPr>
      </w:pPr>
    </w:p>
    <w:p w14:paraId="4E1AAE35" w14:textId="77777777" w:rsidR="00FB7F50" w:rsidRPr="002245BE" w:rsidRDefault="00FB7F50" w:rsidP="00FB7F50">
      <w:pPr>
        <w:rPr>
          <w:sz w:val="22"/>
          <w:szCs w:val="22"/>
        </w:rPr>
      </w:pPr>
    </w:p>
    <w:p w14:paraId="7099F9EF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8F4C86" w:rsidRPr="008F4C86">
        <w:rPr>
          <w:bCs/>
          <w:sz w:val="22"/>
          <w:szCs w:val="22"/>
        </w:rPr>
        <w:t>SZW/DZP/21/2021/22</w:t>
      </w:r>
    </w:p>
    <w:p w14:paraId="5E1643B4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1730303A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2EB6E0C3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38D95B74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059636FA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8F4C86" w:rsidRPr="00607F9B" w14:paraId="7CFA2483" w14:textId="77777777" w:rsidTr="00C03AD8">
        <w:trPr>
          <w:trHeight w:val="638"/>
        </w:trPr>
        <w:tc>
          <w:tcPr>
            <w:tcW w:w="959" w:type="dxa"/>
            <w:shd w:val="clear" w:color="auto" w:fill="auto"/>
          </w:tcPr>
          <w:p w14:paraId="6EC7D362" w14:textId="77777777" w:rsidR="008F4C86" w:rsidRPr="00607F9B" w:rsidRDefault="008F4C86" w:rsidP="00C03AD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3054A25" w14:textId="77777777" w:rsidR="008F4C86" w:rsidRPr="00607F9B" w:rsidRDefault="008F4C86" w:rsidP="00C03AD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F4C86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F4C86">
              <w:rPr>
                <w:b/>
                <w:bCs/>
                <w:sz w:val="22"/>
                <w:szCs w:val="22"/>
              </w:rPr>
              <w:t>Przeglądy techniczne i naprawy urządzeń medycznych - Kardiomonitory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F4C86">
              <w:rPr>
                <w:b/>
                <w:sz w:val="22"/>
                <w:szCs w:val="22"/>
              </w:rPr>
              <w:t>SZW/DZP/21/2021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357A2D7" w14:textId="77777777" w:rsidR="008F4C86" w:rsidRPr="008F4C8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8F4C86" w:rsidRPr="008F4C86">
        <w:rPr>
          <w:b/>
          <w:sz w:val="22"/>
          <w:szCs w:val="22"/>
        </w:rPr>
        <w:t>Szpital Wojewódzki w Poznaniu</w:t>
      </w:r>
    </w:p>
    <w:p w14:paraId="740ED636" w14:textId="444D42A9" w:rsidR="008642B3" w:rsidRDefault="008F4C8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8F4C86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8F4C86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090843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F4C86" w14:paraId="06CD4929" w14:textId="77777777" w:rsidTr="00C03AD8">
        <w:trPr>
          <w:cantSplit/>
        </w:trPr>
        <w:tc>
          <w:tcPr>
            <w:tcW w:w="9498" w:type="dxa"/>
          </w:tcPr>
          <w:p w14:paraId="783CDA16" w14:textId="77777777" w:rsidR="008F4C86" w:rsidRPr="00D26ED6" w:rsidRDefault="008F4C86" w:rsidP="00C03AD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F4C86">
              <w:rPr>
                <w:b/>
                <w:sz w:val="22"/>
                <w:szCs w:val="22"/>
              </w:rPr>
              <w:t>GE Medical Systems Polska Sp. z o.o.</w:t>
            </w:r>
          </w:p>
          <w:p w14:paraId="51878397" w14:textId="6F7970D1" w:rsidR="008F4C86" w:rsidRPr="009F0E5C" w:rsidRDefault="00090843" w:rsidP="00C03AD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8F4C86" w:rsidRPr="008F4C86">
              <w:rPr>
                <w:bCs/>
                <w:sz w:val="22"/>
                <w:szCs w:val="22"/>
              </w:rPr>
              <w:t>Wołowska</w:t>
            </w:r>
            <w:r w:rsidR="008F4C86" w:rsidRPr="009F0E5C">
              <w:rPr>
                <w:bCs/>
                <w:sz w:val="22"/>
                <w:szCs w:val="22"/>
              </w:rPr>
              <w:t xml:space="preserve"> </w:t>
            </w:r>
            <w:r w:rsidR="008F4C86" w:rsidRPr="008F4C86">
              <w:rPr>
                <w:bCs/>
                <w:sz w:val="22"/>
                <w:szCs w:val="22"/>
              </w:rPr>
              <w:t>9</w:t>
            </w:r>
            <w:r w:rsidR="008F4C86">
              <w:rPr>
                <w:bCs/>
                <w:sz w:val="22"/>
                <w:szCs w:val="22"/>
              </w:rPr>
              <w:t xml:space="preserve"> </w:t>
            </w:r>
          </w:p>
          <w:p w14:paraId="56D00C99" w14:textId="77777777" w:rsidR="008F4C86" w:rsidRPr="009F0E5C" w:rsidRDefault="008F4C86" w:rsidP="00C03AD8">
            <w:pPr>
              <w:jc w:val="both"/>
              <w:rPr>
                <w:bCs/>
                <w:sz w:val="22"/>
                <w:szCs w:val="22"/>
              </w:rPr>
            </w:pPr>
            <w:r w:rsidRPr="008F4C86">
              <w:rPr>
                <w:bCs/>
                <w:sz w:val="22"/>
                <w:szCs w:val="22"/>
              </w:rPr>
              <w:t>02-583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F4C86">
              <w:rPr>
                <w:bCs/>
                <w:sz w:val="22"/>
                <w:szCs w:val="22"/>
              </w:rPr>
              <w:t>Warszawa</w:t>
            </w:r>
          </w:p>
          <w:p w14:paraId="06803422" w14:textId="77777777" w:rsidR="008F4C86" w:rsidRDefault="008F4C86" w:rsidP="00C03AD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F5CBB10" w14:textId="20E9EB47" w:rsidR="008F4C86" w:rsidRPr="00211A34" w:rsidRDefault="008F4C86" w:rsidP="00C03AD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90843">
              <w:rPr>
                <w:sz w:val="22"/>
                <w:szCs w:val="22"/>
                <w:u w:val="single"/>
              </w:rPr>
              <w:t>Zadanie nr 1: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F4C86">
              <w:rPr>
                <w:sz w:val="22"/>
                <w:szCs w:val="22"/>
              </w:rPr>
              <w:t>Kardiomonitory - producent GE HEALTHCARE, Datex Ohmeda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="00090843">
              <w:rPr>
                <w:sz w:val="22"/>
                <w:szCs w:val="22"/>
              </w:rPr>
              <w:br/>
            </w:r>
            <w:r w:rsidRPr="008F4C86">
              <w:rPr>
                <w:b/>
                <w:sz w:val="22"/>
                <w:szCs w:val="22"/>
              </w:rPr>
              <w:t>37 767.60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381564A" w14:textId="77777777" w:rsidR="008F4C86" w:rsidRPr="00D26ED6" w:rsidRDefault="008F4C86" w:rsidP="00C03AD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3D829ED" w14:textId="0D56B5C3" w:rsidR="008F4C86" w:rsidRDefault="008F4C86" w:rsidP="0009084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F4C86">
              <w:t xml:space="preserve">Oferta otrzymała największą ilość punktów spośród ofert podlegających ocenie - łącznie </w:t>
            </w:r>
            <w:r w:rsidR="00FB0247">
              <w:t>100,00</w:t>
            </w:r>
            <w:r w:rsidRPr="008F4C86">
              <w:t xml:space="preserve"> pkt. - w oparciu o określone przez Zamawiającego w SWZ kryteria oceny ofert tj. przyznano: cena oferty brutto </w:t>
            </w:r>
            <w:r w:rsidR="00FB0247">
              <w:t>–</w:t>
            </w:r>
            <w:r w:rsidRPr="008F4C86">
              <w:t xml:space="preserve"> </w:t>
            </w:r>
            <w:r w:rsidR="00FB0247">
              <w:t>60,00</w:t>
            </w:r>
            <w:r w:rsidRPr="008F4C86">
              <w:t xml:space="preserve"> pkt., okres gwarancji po naprawie - 20,00 pkt., czas reakcji Wykonawcy liczony od zgłoszenia naprawy do czasu wykonania diagnostyki uszkodzenia - 10,00 pkt., autoryzacja producenta do serwisowania sprzętu - 10,00 pkt. Oferta spełnia wszystkie wymagania formalno - prawne i jest zgodna z zapisami SWZ.</w:t>
            </w:r>
          </w:p>
        </w:tc>
      </w:tr>
      <w:tr w:rsidR="008F4C86" w14:paraId="212ADE95" w14:textId="77777777" w:rsidTr="00C03AD8">
        <w:trPr>
          <w:cantSplit/>
        </w:trPr>
        <w:tc>
          <w:tcPr>
            <w:tcW w:w="9498" w:type="dxa"/>
          </w:tcPr>
          <w:p w14:paraId="0C7C5821" w14:textId="77777777" w:rsidR="008F4C86" w:rsidRPr="00D26ED6" w:rsidRDefault="008F4C86" w:rsidP="00C03AD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F4C86">
              <w:rPr>
                <w:b/>
                <w:sz w:val="22"/>
                <w:szCs w:val="22"/>
              </w:rPr>
              <w:lastRenderedPageBreak/>
              <w:t>Drager</w:t>
            </w:r>
            <w:proofErr w:type="spellEnd"/>
            <w:r w:rsidRPr="008F4C86">
              <w:rPr>
                <w:b/>
                <w:sz w:val="22"/>
                <w:szCs w:val="22"/>
              </w:rPr>
              <w:t xml:space="preserve"> Polska sp. z o.o.</w:t>
            </w:r>
          </w:p>
          <w:p w14:paraId="194DA03D" w14:textId="5515EC42" w:rsidR="008F4C86" w:rsidRPr="009F0E5C" w:rsidRDefault="00090843" w:rsidP="00C03AD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Posag 7 Panien 1</w:t>
            </w:r>
            <w:r w:rsidR="008F4C86">
              <w:rPr>
                <w:bCs/>
                <w:sz w:val="22"/>
                <w:szCs w:val="22"/>
              </w:rPr>
              <w:t xml:space="preserve"> </w:t>
            </w:r>
          </w:p>
          <w:p w14:paraId="52090B1E" w14:textId="2020BF5C" w:rsidR="008F4C86" w:rsidRPr="009F0E5C" w:rsidRDefault="00090843" w:rsidP="00C03AD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 – 495 Warszawa</w:t>
            </w:r>
          </w:p>
          <w:p w14:paraId="3FFC5843" w14:textId="77777777" w:rsidR="008F4C86" w:rsidRDefault="008F4C86" w:rsidP="00C03AD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ED2DE6D" w14:textId="77777777" w:rsidR="008F4C86" w:rsidRPr="00211A34" w:rsidRDefault="008F4C86" w:rsidP="00C03AD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90843">
              <w:rPr>
                <w:sz w:val="22"/>
                <w:szCs w:val="22"/>
                <w:u w:val="single"/>
              </w:rPr>
              <w:t>Zadanie nr 2: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F4C86">
              <w:rPr>
                <w:sz w:val="22"/>
                <w:szCs w:val="22"/>
              </w:rPr>
              <w:t>Kardiomonitory - producent Draeger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F4C86">
              <w:rPr>
                <w:b/>
                <w:sz w:val="22"/>
                <w:szCs w:val="22"/>
              </w:rPr>
              <w:t>9 316.08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AABDE82" w14:textId="77777777" w:rsidR="008F4C86" w:rsidRPr="00D26ED6" w:rsidRDefault="008F4C86" w:rsidP="00C03AD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E83CBB5" w14:textId="7B83639A" w:rsidR="008F4C86" w:rsidRDefault="008F4C86" w:rsidP="0009084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F4C86">
              <w:t xml:space="preserve">Oferta otrzymała największą ilość punktów spośród ofert podlegających ocenie - łącznie </w:t>
            </w:r>
            <w:r w:rsidR="00FB0247">
              <w:t>90,00</w:t>
            </w:r>
            <w:r w:rsidRPr="008F4C86">
              <w:t xml:space="preserve"> pkt. - w oparciu o określone przez Zamawiającego w SWZ kryteria oceny ofert tj. przyznano: cena oferty brutto </w:t>
            </w:r>
            <w:r w:rsidR="00FB0247">
              <w:t>–</w:t>
            </w:r>
            <w:r w:rsidRPr="008F4C86">
              <w:t xml:space="preserve"> </w:t>
            </w:r>
            <w:r w:rsidR="00FB0247">
              <w:t>60,00</w:t>
            </w:r>
            <w:r w:rsidRPr="008F4C86">
              <w:t xml:space="preserve"> pkt., okres gwarancji po naprawie - 20,00 pkt., czas reakcji Wykonawcy liczony od zgłoszenia naprawy do czasu wykonania diagnostyki uszkodzenia - 0,00 pkt., autoryzacja producenta do serwisowania sprzętu - 10,00 pkt. Oferta spełnia wszystkie wymagania formalno - prawne i jest zgodna z zapisami SWZ.</w:t>
            </w:r>
          </w:p>
        </w:tc>
      </w:tr>
      <w:tr w:rsidR="008F4C86" w14:paraId="7DFD1FA1" w14:textId="77777777" w:rsidTr="00C03AD8">
        <w:trPr>
          <w:cantSplit/>
        </w:trPr>
        <w:tc>
          <w:tcPr>
            <w:tcW w:w="9498" w:type="dxa"/>
          </w:tcPr>
          <w:p w14:paraId="04A9CF7A" w14:textId="77777777" w:rsidR="008F4C86" w:rsidRPr="00D26ED6" w:rsidRDefault="008F4C86" w:rsidP="00C03AD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F4C86">
              <w:rPr>
                <w:b/>
                <w:sz w:val="22"/>
                <w:szCs w:val="22"/>
              </w:rPr>
              <w:t>Philips Polska Sp. z o.o.</w:t>
            </w:r>
          </w:p>
          <w:p w14:paraId="01892A87" w14:textId="77777777" w:rsidR="008F4C86" w:rsidRPr="009F0E5C" w:rsidRDefault="008F4C86" w:rsidP="00C03AD8">
            <w:pPr>
              <w:jc w:val="both"/>
              <w:rPr>
                <w:bCs/>
                <w:sz w:val="22"/>
                <w:szCs w:val="22"/>
              </w:rPr>
            </w:pPr>
            <w:r w:rsidRPr="008F4C86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F4C86">
              <w:rPr>
                <w:bCs/>
                <w:sz w:val="22"/>
                <w:szCs w:val="22"/>
              </w:rPr>
              <w:t>195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F4C86">
              <w:rPr>
                <w:bCs/>
                <w:sz w:val="22"/>
                <w:szCs w:val="22"/>
              </w:rPr>
              <w:t>/B</w:t>
            </w:r>
          </w:p>
          <w:p w14:paraId="06314128" w14:textId="77777777" w:rsidR="008F4C86" w:rsidRPr="009F0E5C" w:rsidRDefault="008F4C86" w:rsidP="00C03AD8">
            <w:pPr>
              <w:jc w:val="both"/>
              <w:rPr>
                <w:bCs/>
                <w:sz w:val="22"/>
                <w:szCs w:val="22"/>
              </w:rPr>
            </w:pPr>
            <w:r w:rsidRPr="008F4C86">
              <w:rPr>
                <w:bCs/>
                <w:sz w:val="22"/>
                <w:szCs w:val="22"/>
              </w:rPr>
              <w:t>02-222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F4C86">
              <w:rPr>
                <w:bCs/>
                <w:sz w:val="22"/>
                <w:szCs w:val="22"/>
              </w:rPr>
              <w:t>Warszawa</w:t>
            </w:r>
          </w:p>
          <w:p w14:paraId="2A9D5348" w14:textId="77777777" w:rsidR="008F4C86" w:rsidRDefault="008F4C86" w:rsidP="00C03AD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090B585" w14:textId="77777777" w:rsidR="008F4C86" w:rsidRPr="00211A34" w:rsidRDefault="008F4C86" w:rsidP="00C03AD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90843">
              <w:rPr>
                <w:sz w:val="22"/>
                <w:szCs w:val="22"/>
                <w:u w:val="single"/>
              </w:rPr>
              <w:t>Zadanie nr 4: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F4C86">
              <w:rPr>
                <w:sz w:val="22"/>
                <w:szCs w:val="22"/>
              </w:rPr>
              <w:t>Kardiomonitory - producent Philips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F4C86">
              <w:rPr>
                <w:b/>
                <w:sz w:val="22"/>
                <w:szCs w:val="22"/>
              </w:rPr>
              <w:t>2 376.00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A90B15A" w14:textId="77777777" w:rsidR="008F4C86" w:rsidRPr="00D26ED6" w:rsidRDefault="008F4C86" w:rsidP="00C03AD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BF0BFDC" w14:textId="5133FBF7" w:rsidR="008F4C86" w:rsidRDefault="008F4C86" w:rsidP="0009084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F4C86">
              <w:t xml:space="preserve">Oferta otrzymała największą ilość punktów spośród ofert podlegających ocenie - łącznie </w:t>
            </w:r>
            <w:r w:rsidR="00FB0247">
              <w:t>94,55</w:t>
            </w:r>
            <w:r w:rsidRPr="008F4C86">
              <w:t xml:space="preserve"> pkt. - w oparciu o określone przez Zamawiającego w SWZ kryteria oceny ofert tj. przyznano: cena oferty brutto </w:t>
            </w:r>
            <w:r w:rsidR="00FB0247">
              <w:t>–</w:t>
            </w:r>
            <w:r w:rsidRPr="008F4C86">
              <w:t xml:space="preserve"> </w:t>
            </w:r>
            <w:r w:rsidR="00FB0247">
              <w:t>54,55</w:t>
            </w:r>
            <w:r w:rsidRPr="008F4C86">
              <w:t xml:space="preserve"> pkt., okres gwarancji po naprawie - 20,00 pkt., czas reakcji Wykonawcy liczony od zgłoszenia naprawy do czasu wykonania diagnostyki uszkodzenia - 10,00 pkt., autoryzacja producenta do serwisowania sprzętu - 10,00 pkt. Oferta spełnia wszystkie wymagania formalno - prawne i jest zgodna z zapisami SWZ.</w:t>
            </w:r>
          </w:p>
        </w:tc>
      </w:tr>
      <w:tr w:rsidR="008F4C86" w14:paraId="35A9A698" w14:textId="77777777" w:rsidTr="00C03AD8">
        <w:trPr>
          <w:cantSplit/>
        </w:trPr>
        <w:tc>
          <w:tcPr>
            <w:tcW w:w="9498" w:type="dxa"/>
          </w:tcPr>
          <w:p w14:paraId="72B352FB" w14:textId="77777777" w:rsidR="008F4C86" w:rsidRPr="00D26ED6" w:rsidRDefault="008F4C86" w:rsidP="00C03AD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F4C86">
              <w:rPr>
                <w:b/>
                <w:sz w:val="22"/>
                <w:szCs w:val="22"/>
              </w:rPr>
              <w:t xml:space="preserve">PAWELMED Serwis Aparatury Medycznej Paweł </w:t>
            </w:r>
            <w:proofErr w:type="spellStart"/>
            <w:r w:rsidRPr="008F4C86">
              <w:rPr>
                <w:b/>
                <w:sz w:val="22"/>
                <w:szCs w:val="22"/>
              </w:rPr>
              <w:t>Wojtalak</w:t>
            </w:r>
            <w:proofErr w:type="spellEnd"/>
          </w:p>
          <w:p w14:paraId="64834BCF" w14:textId="6A252015" w:rsidR="008F4C86" w:rsidRPr="009F0E5C" w:rsidRDefault="008F4C86" w:rsidP="00C03AD8">
            <w:pPr>
              <w:jc w:val="both"/>
              <w:rPr>
                <w:bCs/>
                <w:sz w:val="22"/>
                <w:szCs w:val="22"/>
              </w:rPr>
            </w:pPr>
            <w:r w:rsidRPr="008F4C86">
              <w:rPr>
                <w:bCs/>
                <w:sz w:val="22"/>
                <w:szCs w:val="22"/>
              </w:rPr>
              <w:t xml:space="preserve">ul. </w:t>
            </w:r>
            <w:r w:rsidR="00090843">
              <w:rPr>
                <w:bCs/>
                <w:sz w:val="22"/>
                <w:szCs w:val="22"/>
              </w:rPr>
              <w:t>Staszica 32</w:t>
            </w:r>
          </w:p>
          <w:p w14:paraId="1C00424E" w14:textId="77777777" w:rsidR="008F4C86" w:rsidRPr="009F0E5C" w:rsidRDefault="008F4C86" w:rsidP="00C03AD8">
            <w:pPr>
              <w:jc w:val="both"/>
              <w:rPr>
                <w:bCs/>
                <w:sz w:val="22"/>
                <w:szCs w:val="22"/>
              </w:rPr>
            </w:pPr>
            <w:r w:rsidRPr="008F4C86">
              <w:rPr>
                <w:bCs/>
                <w:sz w:val="22"/>
                <w:szCs w:val="22"/>
              </w:rPr>
              <w:t>62-052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F4C86">
              <w:rPr>
                <w:bCs/>
                <w:sz w:val="22"/>
                <w:szCs w:val="22"/>
              </w:rPr>
              <w:t>Komorniki</w:t>
            </w:r>
          </w:p>
          <w:p w14:paraId="50FC78B6" w14:textId="77777777" w:rsidR="008F4C86" w:rsidRDefault="008F4C86" w:rsidP="00C03AD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0AFB7CF" w14:textId="77777777" w:rsidR="008F4C86" w:rsidRPr="00211A34" w:rsidRDefault="008F4C86" w:rsidP="00C03AD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90843">
              <w:rPr>
                <w:sz w:val="22"/>
                <w:szCs w:val="22"/>
                <w:u w:val="single"/>
              </w:rPr>
              <w:t>Zadanie nr 6: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F4C86">
              <w:rPr>
                <w:sz w:val="22"/>
                <w:szCs w:val="22"/>
              </w:rPr>
              <w:t>Kardiomonitory - producent EMTEL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F4C86">
              <w:rPr>
                <w:b/>
                <w:sz w:val="22"/>
                <w:szCs w:val="22"/>
              </w:rPr>
              <w:t>7 784.64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02B43EF" w14:textId="77777777" w:rsidR="008F4C86" w:rsidRPr="00D26ED6" w:rsidRDefault="008F4C86" w:rsidP="00C03AD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6DA0975" w14:textId="77777777" w:rsidR="008F4C86" w:rsidRDefault="008F4C86" w:rsidP="00090843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F4C86">
              <w:t>Oferta otrzymała największą ilość punktów spośród ofert podlegających ocenie - łącznie 80,00 pkt. - w oparciu o określone przez Zamawiającego w SWZ kryteria oceny ofert tj. przyznano: cena oferty brutto - 60,00 pkt., okres gwarancji po naprawie - 10,00 pkt., czas reakcji Wykonawcy liczony od zgłoszenia naprawy do czasu wykonania diagnostyki uszkodzenia - 10,00 pkt., autoryzacja producenta do serwisowania sprzętu - 0,00 pkt. Oferta spełnia wszystkie wymagania formalno - prawne i jest zgodna z zapisami SWZ.</w:t>
            </w:r>
          </w:p>
        </w:tc>
      </w:tr>
    </w:tbl>
    <w:p w14:paraId="4868EDEF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5FD13213" w14:textId="77777777" w:rsidTr="00596EA3">
        <w:tc>
          <w:tcPr>
            <w:tcW w:w="2169" w:type="dxa"/>
            <w:shd w:val="clear" w:color="auto" w:fill="F3F3F3"/>
          </w:tcPr>
          <w:p w14:paraId="7C7CC60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59C71E4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46E1EC0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6427A42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F4C86" w:rsidRPr="00834EF4" w14:paraId="5DD218F2" w14:textId="77777777" w:rsidTr="00C03AD8">
        <w:tc>
          <w:tcPr>
            <w:tcW w:w="2169" w:type="dxa"/>
            <w:shd w:val="clear" w:color="auto" w:fill="auto"/>
          </w:tcPr>
          <w:p w14:paraId="777AEECC" w14:textId="77777777" w:rsidR="008F4C86" w:rsidRPr="00211A34" w:rsidRDefault="008F4C86" w:rsidP="00C03A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F4C8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F4C86">
              <w:rPr>
                <w:sz w:val="20"/>
                <w:szCs w:val="20"/>
              </w:rPr>
              <w:t>Kardiomonitory - producent GE HEALTHCARE, Datex Ohmeda</w:t>
            </w:r>
          </w:p>
        </w:tc>
        <w:tc>
          <w:tcPr>
            <w:tcW w:w="2793" w:type="dxa"/>
            <w:shd w:val="clear" w:color="auto" w:fill="auto"/>
          </w:tcPr>
          <w:p w14:paraId="4227F787" w14:textId="77777777" w:rsidR="008F4C86" w:rsidRPr="00211A34" w:rsidRDefault="008F4C86" w:rsidP="00C03AD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F4C86">
              <w:rPr>
                <w:b/>
                <w:bCs/>
                <w:sz w:val="20"/>
                <w:szCs w:val="20"/>
              </w:rPr>
              <w:t>GE Medical Systems Polska Sp. z o.o.</w:t>
            </w:r>
          </w:p>
          <w:p w14:paraId="124FD3C8" w14:textId="19937169" w:rsidR="008F4C86" w:rsidRPr="00211A34" w:rsidRDefault="00FB0247" w:rsidP="00C03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F4C86" w:rsidRPr="008F4C86">
              <w:rPr>
                <w:sz w:val="20"/>
                <w:szCs w:val="20"/>
              </w:rPr>
              <w:t>Wołowska</w:t>
            </w:r>
            <w:r w:rsidR="008F4C86" w:rsidRPr="00211A34">
              <w:rPr>
                <w:sz w:val="20"/>
                <w:szCs w:val="20"/>
              </w:rPr>
              <w:t xml:space="preserve"> </w:t>
            </w:r>
            <w:r w:rsidR="008F4C86" w:rsidRPr="008F4C86">
              <w:rPr>
                <w:sz w:val="20"/>
                <w:szCs w:val="20"/>
              </w:rPr>
              <w:t>9</w:t>
            </w:r>
          </w:p>
          <w:p w14:paraId="1B7C5C0D" w14:textId="77777777" w:rsidR="008F4C86" w:rsidRPr="00211A34" w:rsidRDefault="008F4C86" w:rsidP="00C03AD8">
            <w:pPr>
              <w:spacing w:after="40"/>
              <w:rPr>
                <w:color w:val="000000"/>
                <w:sz w:val="20"/>
                <w:szCs w:val="20"/>
              </w:rPr>
            </w:pPr>
            <w:r w:rsidRPr="008F4C86">
              <w:rPr>
                <w:sz w:val="20"/>
                <w:szCs w:val="20"/>
              </w:rPr>
              <w:t>02-583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4C86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CE421A3" w14:textId="6C2F0567" w:rsidR="008F4C86" w:rsidRPr="008F4C86" w:rsidRDefault="00FB0247" w:rsidP="00C03AD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8F4C86" w:rsidRPr="008F4C86">
              <w:rPr>
                <w:sz w:val="20"/>
                <w:szCs w:val="20"/>
              </w:rPr>
              <w:t>1 - Cena oferty (brutto) - 60.00</w:t>
            </w:r>
          </w:p>
          <w:p w14:paraId="26EB258F" w14:textId="09C40291" w:rsidR="008F4C86" w:rsidRPr="008F4C86" w:rsidRDefault="00FB0247" w:rsidP="00C03AD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8F4C86" w:rsidRPr="008F4C86">
              <w:rPr>
                <w:sz w:val="20"/>
                <w:szCs w:val="20"/>
              </w:rPr>
              <w:t xml:space="preserve">2 - Okres gwarancji po naprawie - </w:t>
            </w:r>
            <w:r>
              <w:rPr>
                <w:sz w:val="20"/>
                <w:szCs w:val="20"/>
              </w:rPr>
              <w:t>2</w:t>
            </w:r>
            <w:r w:rsidR="008F4C86" w:rsidRPr="008F4C86">
              <w:rPr>
                <w:sz w:val="20"/>
                <w:szCs w:val="20"/>
              </w:rPr>
              <w:t>0.00</w:t>
            </w:r>
          </w:p>
          <w:p w14:paraId="260CB365" w14:textId="383CF809" w:rsidR="008F4C86" w:rsidRPr="008F4C86" w:rsidRDefault="00FB0247" w:rsidP="00C03AD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8F4C86" w:rsidRPr="008F4C86">
              <w:rPr>
                <w:sz w:val="20"/>
                <w:szCs w:val="20"/>
              </w:rPr>
              <w:t xml:space="preserve">3 - Czas reakcji Wykonawcy liczony od zgłoszenia naprawy do czasu wykonania diagnostyki uszkodzenia - </w:t>
            </w:r>
            <w:r>
              <w:rPr>
                <w:sz w:val="20"/>
                <w:szCs w:val="20"/>
              </w:rPr>
              <w:t>1</w:t>
            </w:r>
            <w:r w:rsidR="008F4C86" w:rsidRPr="008F4C86">
              <w:rPr>
                <w:sz w:val="20"/>
                <w:szCs w:val="20"/>
              </w:rPr>
              <w:t>0.00</w:t>
            </w:r>
          </w:p>
          <w:p w14:paraId="504AF85E" w14:textId="29586E5C" w:rsidR="008F4C86" w:rsidRPr="00211A34" w:rsidRDefault="00FB0247" w:rsidP="00C03AD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K-</w:t>
            </w:r>
            <w:r w:rsidR="008F4C86" w:rsidRPr="008F4C86">
              <w:rPr>
                <w:sz w:val="20"/>
                <w:szCs w:val="20"/>
              </w:rPr>
              <w:t xml:space="preserve">4 - Autoryzacja producenta do serwisowania sprzętu - </w:t>
            </w:r>
            <w:r>
              <w:rPr>
                <w:sz w:val="20"/>
                <w:szCs w:val="20"/>
              </w:rPr>
              <w:t>1</w:t>
            </w:r>
            <w:r w:rsidR="008F4C86" w:rsidRPr="008F4C86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26FD58" w14:textId="1C4E6AEF" w:rsidR="008F4C86" w:rsidRPr="00211A34" w:rsidRDefault="008F4C86" w:rsidP="00C03AD8">
            <w:pPr>
              <w:jc w:val="center"/>
              <w:rPr>
                <w:color w:val="000000"/>
                <w:sz w:val="20"/>
                <w:szCs w:val="20"/>
              </w:rPr>
            </w:pPr>
            <w:r w:rsidRPr="008F4C86">
              <w:rPr>
                <w:sz w:val="20"/>
                <w:szCs w:val="20"/>
              </w:rPr>
              <w:lastRenderedPageBreak/>
              <w:t xml:space="preserve">  </w:t>
            </w:r>
            <w:r w:rsidR="00FB0247">
              <w:rPr>
                <w:sz w:val="20"/>
                <w:szCs w:val="20"/>
              </w:rPr>
              <w:t>10</w:t>
            </w:r>
            <w:r w:rsidRPr="008F4C86">
              <w:rPr>
                <w:sz w:val="20"/>
                <w:szCs w:val="20"/>
              </w:rPr>
              <w:t>0,00</w:t>
            </w:r>
          </w:p>
        </w:tc>
      </w:tr>
      <w:tr w:rsidR="00FB0247" w:rsidRPr="00834EF4" w14:paraId="349B6739" w14:textId="77777777" w:rsidTr="00526ED9">
        <w:tc>
          <w:tcPr>
            <w:tcW w:w="2169" w:type="dxa"/>
            <w:shd w:val="clear" w:color="auto" w:fill="auto"/>
          </w:tcPr>
          <w:p w14:paraId="6013DF0B" w14:textId="77777777" w:rsidR="00FB0247" w:rsidRPr="00211A34" w:rsidRDefault="00FB0247" w:rsidP="00C03A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F4C8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F4C86">
              <w:rPr>
                <w:sz w:val="20"/>
                <w:szCs w:val="20"/>
              </w:rPr>
              <w:t>Kardiomonitory - producent GE HEALTHCARE, Datex Ohmeda</w:t>
            </w:r>
          </w:p>
        </w:tc>
        <w:tc>
          <w:tcPr>
            <w:tcW w:w="2793" w:type="dxa"/>
            <w:shd w:val="clear" w:color="auto" w:fill="auto"/>
          </w:tcPr>
          <w:p w14:paraId="75608EBF" w14:textId="77777777" w:rsidR="00FB0247" w:rsidRPr="00211A34" w:rsidRDefault="00FB0247" w:rsidP="00C03AD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F4C86">
              <w:rPr>
                <w:b/>
                <w:bCs/>
                <w:sz w:val="20"/>
                <w:szCs w:val="20"/>
              </w:rPr>
              <w:t>Tiemed</w:t>
            </w:r>
            <w:proofErr w:type="spellEnd"/>
            <w:r w:rsidRPr="008F4C86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45128DB" w14:textId="6201DD7E" w:rsidR="00FB0247" w:rsidRPr="00211A34" w:rsidRDefault="00FB0247" w:rsidP="00C03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F4C86">
              <w:rPr>
                <w:sz w:val="20"/>
                <w:szCs w:val="20"/>
              </w:rPr>
              <w:t>Czorsztyńska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4C86">
              <w:rPr>
                <w:sz w:val="20"/>
                <w:szCs w:val="20"/>
              </w:rPr>
              <w:t>30</w:t>
            </w:r>
          </w:p>
          <w:p w14:paraId="08990997" w14:textId="77777777" w:rsidR="00FB0247" w:rsidRPr="00211A34" w:rsidRDefault="00FB0247" w:rsidP="00C03AD8">
            <w:pPr>
              <w:spacing w:after="40"/>
              <w:rPr>
                <w:color w:val="000000"/>
                <w:sz w:val="20"/>
                <w:szCs w:val="20"/>
              </w:rPr>
            </w:pPr>
            <w:r w:rsidRPr="008F4C86">
              <w:rPr>
                <w:sz w:val="20"/>
                <w:szCs w:val="20"/>
              </w:rPr>
              <w:t>60-474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4C86">
              <w:rPr>
                <w:sz w:val="20"/>
                <w:szCs w:val="20"/>
              </w:rPr>
              <w:t>Poznań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53D27411" w14:textId="77777777" w:rsidR="00FB0247" w:rsidRDefault="00FB0247" w:rsidP="00C03AD8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49A40688" w14:textId="22F95F87" w:rsidR="00FB0247" w:rsidRPr="00211A34" w:rsidRDefault="00FB0247" w:rsidP="00C03A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8F4C86" w:rsidRPr="00834EF4" w14:paraId="143E7771" w14:textId="77777777" w:rsidTr="00C03AD8">
        <w:tc>
          <w:tcPr>
            <w:tcW w:w="2169" w:type="dxa"/>
            <w:shd w:val="clear" w:color="auto" w:fill="auto"/>
          </w:tcPr>
          <w:p w14:paraId="48D3CB0D" w14:textId="77777777" w:rsidR="008F4C86" w:rsidRPr="00211A34" w:rsidRDefault="008F4C86" w:rsidP="00C03A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F4C8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F4C86">
              <w:rPr>
                <w:sz w:val="20"/>
                <w:szCs w:val="20"/>
              </w:rPr>
              <w:t>Kardiomonitory - producent Draeger</w:t>
            </w:r>
          </w:p>
        </w:tc>
        <w:tc>
          <w:tcPr>
            <w:tcW w:w="2793" w:type="dxa"/>
            <w:shd w:val="clear" w:color="auto" w:fill="auto"/>
          </w:tcPr>
          <w:p w14:paraId="0021874C" w14:textId="77777777" w:rsidR="008F4C86" w:rsidRPr="00211A34" w:rsidRDefault="008F4C86" w:rsidP="00C03AD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F4C86">
              <w:rPr>
                <w:b/>
                <w:bCs/>
                <w:sz w:val="20"/>
                <w:szCs w:val="20"/>
              </w:rPr>
              <w:t>Drager</w:t>
            </w:r>
            <w:proofErr w:type="spellEnd"/>
            <w:r w:rsidRPr="008F4C86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21500C5C" w14:textId="7932A557" w:rsidR="008F4C86" w:rsidRPr="00211A34" w:rsidRDefault="00FB0247" w:rsidP="00C03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Posag 7 Panien 1</w:t>
            </w:r>
          </w:p>
          <w:p w14:paraId="16F6DD2C" w14:textId="1AE46ED1" w:rsidR="008F4C86" w:rsidRPr="00211A34" w:rsidRDefault="00FB0247" w:rsidP="00C03AD8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02 – 495 Warszawa</w:t>
            </w:r>
          </w:p>
        </w:tc>
        <w:tc>
          <w:tcPr>
            <w:tcW w:w="2976" w:type="dxa"/>
            <w:shd w:val="clear" w:color="auto" w:fill="auto"/>
          </w:tcPr>
          <w:p w14:paraId="178FA83E" w14:textId="56A4F8E2" w:rsidR="008F4C86" w:rsidRPr="008F4C86" w:rsidRDefault="00FB0247" w:rsidP="00C03AD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8F4C86" w:rsidRPr="008F4C86">
              <w:rPr>
                <w:sz w:val="20"/>
                <w:szCs w:val="20"/>
              </w:rPr>
              <w:t>1 - Cena oferty (brutto) - 60.00</w:t>
            </w:r>
          </w:p>
          <w:p w14:paraId="7D362265" w14:textId="3559C9B2" w:rsidR="008F4C86" w:rsidRPr="008F4C86" w:rsidRDefault="00FB0247" w:rsidP="00C03AD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8F4C86" w:rsidRPr="008F4C86">
              <w:rPr>
                <w:sz w:val="20"/>
                <w:szCs w:val="20"/>
              </w:rPr>
              <w:t xml:space="preserve">2 - Okres gwarancji po naprawie - </w:t>
            </w:r>
            <w:r>
              <w:rPr>
                <w:sz w:val="20"/>
                <w:szCs w:val="20"/>
              </w:rPr>
              <w:t>2</w:t>
            </w:r>
            <w:r w:rsidR="008F4C86" w:rsidRPr="008F4C86">
              <w:rPr>
                <w:sz w:val="20"/>
                <w:szCs w:val="20"/>
              </w:rPr>
              <w:t>0.00</w:t>
            </w:r>
          </w:p>
          <w:p w14:paraId="20D26EA9" w14:textId="7B323ACC" w:rsidR="008F4C86" w:rsidRPr="008F4C86" w:rsidRDefault="00FB0247" w:rsidP="00C03AD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8F4C86" w:rsidRPr="008F4C86">
              <w:rPr>
                <w:sz w:val="20"/>
                <w:szCs w:val="20"/>
              </w:rPr>
              <w:t>3 - Czas reakcji Wykonawcy liczony od zgłoszenia naprawy do czasu wykonania diagnostyki uszkodzenia - 0.00</w:t>
            </w:r>
          </w:p>
          <w:p w14:paraId="43EC0783" w14:textId="7337EDA3" w:rsidR="008F4C86" w:rsidRPr="00211A34" w:rsidRDefault="00FB0247" w:rsidP="00C03AD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8F4C86" w:rsidRPr="008F4C86">
              <w:rPr>
                <w:sz w:val="20"/>
                <w:szCs w:val="20"/>
              </w:rPr>
              <w:t xml:space="preserve">4 - Autoryzacja producenta do serwisowania sprzętu - </w:t>
            </w:r>
            <w:r>
              <w:rPr>
                <w:sz w:val="20"/>
                <w:szCs w:val="20"/>
              </w:rPr>
              <w:t>1</w:t>
            </w:r>
            <w:r w:rsidR="008F4C86" w:rsidRPr="008F4C86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0E8F652" w14:textId="1A1BC4BE" w:rsidR="008F4C86" w:rsidRPr="00211A34" w:rsidRDefault="008F4C86" w:rsidP="00C03AD8">
            <w:pPr>
              <w:jc w:val="center"/>
              <w:rPr>
                <w:color w:val="000000"/>
                <w:sz w:val="20"/>
                <w:szCs w:val="20"/>
              </w:rPr>
            </w:pPr>
            <w:r w:rsidRPr="008F4C86">
              <w:rPr>
                <w:sz w:val="20"/>
                <w:szCs w:val="20"/>
              </w:rPr>
              <w:t xml:space="preserve">  </w:t>
            </w:r>
            <w:r w:rsidR="00FB0247">
              <w:rPr>
                <w:sz w:val="20"/>
                <w:szCs w:val="20"/>
              </w:rPr>
              <w:t>9</w:t>
            </w:r>
            <w:r w:rsidRPr="008F4C86">
              <w:rPr>
                <w:sz w:val="20"/>
                <w:szCs w:val="20"/>
              </w:rPr>
              <w:t>0,00</w:t>
            </w:r>
          </w:p>
        </w:tc>
      </w:tr>
      <w:tr w:rsidR="00FB0247" w:rsidRPr="00834EF4" w14:paraId="3AA30009" w14:textId="77777777" w:rsidTr="002A00AB">
        <w:tc>
          <w:tcPr>
            <w:tcW w:w="2169" w:type="dxa"/>
            <w:shd w:val="clear" w:color="auto" w:fill="auto"/>
          </w:tcPr>
          <w:p w14:paraId="3B78E0C0" w14:textId="77777777" w:rsidR="00FB0247" w:rsidRPr="00211A34" w:rsidRDefault="00FB0247" w:rsidP="00C03A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F4C8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F4C86">
              <w:rPr>
                <w:sz w:val="20"/>
                <w:szCs w:val="20"/>
              </w:rPr>
              <w:t>Kardiomonitory - producent Draeger</w:t>
            </w:r>
          </w:p>
        </w:tc>
        <w:tc>
          <w:tcPr>
            <w:tcW w:w="2793" w:type="dxa"/>
            <w:shd w:val="clear" w:color="auto" w:fill="auto"/>
          </w:tcPr>
          <w:p w14:paraId="2752F028" w14:textId="77777777" w:rsidR="00FB0247" w:rsidRPr="00211A34" w:rsidRDefault="00FB0247" w:rsidP="00C03AD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F4C86">
              <w:rPr>
                <w:b/>
                <w:bCs/>
                <w:sz w:val="20"/>
                <w:szCs w:val="20"/>
              </w:rPr>
              <w:t>Tiemed</w:t>
            </w:r>
            <w:proofErr w:type="spellEnd"/>
            <w:r w:rsidRPr="008F4C86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3D3F02B" w14:textId="5565E257" w:rsidR="00FB0247" w:rsidRPr="00211A34" w:rsidRDefault="00FB0247" w:rsidP="00C03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F4C86">
              <w:rPr>
                <w:sz w:val="20"/>
                <w:szCs w:val="20"/>
              </w:rPr>
              <w:t>Czorsztyńska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4C86">
              <w:rPr>
                <w:sz w:val="20"/>
                <w:szCs w:val="20"/>
              </w:rPr>
              <w:t>30</w:t>
            </w:r>
          </w:p>
          <w:p w14:paraId="64B17FF4" w14:textId="77777777" w:rsidR="00FB0247" w:rsidRPr="00211A34" w:rsidRDefault="00FB0247" w:rsidP="00C03AD8">
            <w:pPr>
              <w:spacing w:after="40"/>
              <w:rPr>
                <w:color w:val="000000"/>
                <w:sz w:val="20"/>
                <w:szCs w:val="20"/>
              </w:rPr>
            </w:pPr>
            <w:r w:rsidRPr="008F4C86">
              <w:rPr>
                <w:sz w:val="20"/>
                <w:szCs w:val="20"/>
              </w:rPr>
              <w:t>60-474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4C86">
              <w:rPr>
                <w:sz w:val="20"/>
                <w:szCs w:val="20"/>
              </w:rPr>
              <w:t>Poznań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247F7F28" w14:textId="77777777" w:rsidR="00FB0247" w:rsidRDefault="00FB0247" w:rsidP="00C03AD8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448197A2" w14:textId="3314153C" w:rsidR="00FB0247" w:rsidRPr="00211A34" w:rsidRDefault="00FB0247" w:rsidP="00C03A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8F4C86" w:rsidRPr="00834EF4" w14:paraId="7B8AE2D6" w14:textId="77777777" w:rsidTr="00C03AD8">
        <w:tc>
          <w:tcPr>
            <w:tcW w:w="2169" w:type="dxa"/>
            <w:shd w:val="clear" w:color="auto" w:fill="auto"/>
          </w:tcPr>
          <w:p w14:paraId="1A453F79" w14:textId="77777777" w:rsidR="008F4C86" w:rsidRPr="00211A34" w:rsidRDefault="008F4C86" w:rsidP="00C03A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F4C8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F4C86">
              <w:rPr>
                <w:sz w:val="20"/>
                <w:szCs w:val="20"/>
              </w:rPr>
              <w:t>Kardiomonitory - producent Philips</w:t>
            </w:r>
          </w:p>
        </w:tc>
        <w:tc>
          <w:tcPr>
            <w:tcW w:w="2793" w:type="dxa"/>
            <w:shd w:val="clear" w:color="auto" w:fill="auto"/>
          </w:tcPr>
          <w:p w14:paraId="6DA0D581" w14:textId="77777777" w:rsidR="008F4C86" w:rsidRPr="00211A34" w:rsidRDefault="008F4C86" w:rsidP="00C03AD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F4C86">
              <w:rPr>
                <w:b/>
                <w:bCs/>
                <w:sz w:val="20"/>
                <w:szCs w:val="20"/>
              </w:rPr>
              <w:t>Philips Polska Sp. z o.o.</w:t>
            </w:r>
          </w:p>
          <w:p w14:paraId="4E2B99D1" w14:textId="77777777" w:rsidR="008F4C86" w:rsidRPr="00211A34" w:rsidRDefault="008F4C86" w:rsidP="00C03AD8">
            <w:pPr>
              <w:rPr>
                <w:sz w:val="20"/>
                <w:szCs w:val="20"/>
              </w:rPr>
            </w:pPr>
            <w:r w:rsidRPr="008F4C86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4C86">
              <w:rPr>
                <w:sz w:val="20"/>
                <w:szCs w:val="20"/>
              </w:rPr>
              <w:t>195/B</w:t>
            </w:r>
          </w:p>
          <w:p w14:paraId="79B8CCC0" w14:textId="77777777" w:rsidR="008F4C86" w:rsidRPr="00211A34" w:rsidRDefault="008F4C86" w:rsidP="00C03AD8">
            <w:pPr>
              <w:spacing w:after="40"/>
              <w:rPr>
                <w:color w:val="000000"/>
                <w:sz w:val="20"/>
                <w:szCs w:val="20"/>
              </w:rPr>
            </w:pPr>
            <w:r w:rsidRPr="008F4C86">
              <w:rPr>
                <w:sz w:val="20"/>
                <w:szCs w:val="20"/>
              </w:rPr>
              <w:t>02-222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4C86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193DC2F" w14:textId="44859858" w:rsidR="008F4C86" w:rsidRPr="008F4C86" w:rsidRDefault="00FB0247" w:rsidP="00C03AD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8F4C86" w:rsidRPr="008F4C86">
              <w:rPr>
                <w:sz w:val="20"/>
                <w:szCs w:val="20"/>
              </w:rPr>
              <w:t>1 - Cena oferty (brutto) - 54.55</w:t>
            </w:r>
          </w:p>
          <w:p w14:paraId="6072C96B" w14:textId="408114C5" w:rsidR="008F4C86" w:rsidRPr="008F4C86" w:rsidRDefault="00FB0247" w:rsidP="00C03AD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8F4C86" w:rsidRPr="008F4C86">
              <w:rPr>
                <w:sz w:val="20"/>
                <w:szCs w:val="20"/>
              </w:rPr>
              <w:t xml:space="preserve">2 - Okres gwarancji po naprawie - </w:t>
            </w:r>
            <w:r>
              <w:rPr>
                <w:sz w:val="20"/>
                <w:szCs w:val="20"/>
              </w:rPr>
              <w:t>2</w:t>
            </w:r>
            <w:r w:rsidR="008F4C86" w:rsidRPr="008F4C86">
              <w:rPr>
                <w:sz w:val="20"/>
                <w:szCs w:val="20"/>
              </w:rPr>
              <w:t>0.00</w:t>
            </w:r>
          </w:p>
          <w:p w14:paraId="2EA5FF9D" w14:textId="653C4358" w:rsidR="008F4C86" w:rsidRPr="008F4C86" w:rsidRDefault="00FB0247" w:rsidP="00C03AD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8F4C86" w:rsidRPr="008F4C86">
              <w:rPr>
                <w:sz w:val="20"/>
                <w:szCs w:val="20"/>
              </w:rPr>
              <w:t xml:space="preserve">3 - Czas reakcji Wykonawcy liczony od zgłoszenia naprawy do czasu wykonania diagnostyki uszkodzenia - </w:t>
            </w:r>
            <w:r>
              <w:rPr>
                <w:sz w:val="20"/>
                <w:szCs w:val="20"/>
              </w:rPr>
              <w:t>1</w:t>
            </w:r>
            <w:r w:rsidR="008F4C86" w:rsidRPr="008F4C86">
              <w:rPr>
                <w:sz w:val="20"/>
                <w:szCs w:val="20"/>
              </w:rPr>
              <w:t>0.00</w:t>
            </w:r>
          </w:p>
          <w:p w14:paraId="314BF989" w14:textId="5E928339" w:rsidR="008F4C86" w:rsidRPr="00211A34" w:rsidRDefault="00E41F07" w:rsidP="00C03AD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8F4C86" w:rsidRPr="008F4C86">
              <w:rPr>
                <w:sz w:val="20"/>
                <w:szCs w:val="20"/>
              </w:rPr>
              <w:t xml:space="preserve">4 - Autoryzacja producenta do serwisowania sprzętu - </w:t>
            </w:r>
            <w:r>
              <w:rPr>
                <w:sz w:val="20"/>
                <w:szCs w:val="20"/>
              </w:rPr>
              <w:t>1</w:t>
            </w:r>
            <w:r w:rsidR="008F4C86" w:rsidRPr="008F4C86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B0CBE5" w14:textId="4AE5F458" w:rsidR="008F4C86" w:rsidRPr="00211A34" w:rsidRDefault="008F4C86" w:rsidP="00C03AD8">
            <w:pPr>
              <w:jc w:val="center"/>
              <w:rPr>
                <w:color w:val="000000"/>
                <w:sz w:val="20"/>
                <w:szCs w:val="20"/>
              </w:rPr>
            </w:pPr>
            <w:r w:rsidRPr="008F4C86">
              <w:rPr>
                <w:sz w:val="20"/>
                <w:szCs w:val="20"/>
              </w:rPr>
              <w:t xml:space="preserve">  </w:t>
            </w:r>
            <w:r w:rsidR="00E41F07">
              <w:rPr>
                <w:sz w:val="20"/>
                <w:szCs w:val="20"/>
              </w:rPr>
              <w:t>9</w:t>
            </w:r>
            <w:r w:rsidRPr="008F4C86">
              <w:rPr>
                <w:sz w:val="20"/>
                <w:szCs w:val="20"/>
              </w:rPr>
              <w:t>4,55</w:t>
            </w:r>
          </w:p>
        </w:tc>
      </w:tr>
      <w:tr w:rsidR="008F4C86" w:rsidRPr="00834EF4" w14:paraId="6B881F0D" w14:textId="77777777" w:rsidTr="00C03AD8">
        <w:tc>
          <w:tcPr>
            <w:tcW w:w="2169" w:type="dxa"/>
            <w:shd w:val="clear" w:color="auto" w:fill="auto"/>
          </w:tcPr>
          <w:p w14:paraId="1A2D12FF" w14:textId="77777777" w:rsidR="008F4C86" w:rsidRPr="00211A34" w:rsidRDefault="008F4C86" w:rsidP="00C03A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F4C8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F4C86">
              <w:rPr>
                <w:sz w:val="20"/>
                <w:szCs w:val="20"/>
              </w:rPr>
              <w:t>Kardiomonitory - producent Philips</w:t>
            </w:r>
          </w:p>
        </w:tc>
        <w:tc>
          <w:tcPr>
            <w:tcW w:w="2793" w:type="dxa"/>
            <w:shd w:val="clear" w:color="auto" w:fill="auto"/>
          </w:tcPr>
          <w:p w14:paraId="4E3E7FCD" w14:textId="77777777" w:rsidR="008F4C86" w:rsidRPr="00211A34" w:rsidRDefault="008F4C86" w:rsidP="00C03AD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F4C86">
              <w:rPr>
                <w:b/>
                <w:bCs/>
                <w:sz w:val="20"/>
                <w:szCs w:val="20"/>
              </w:rPr>
              <w:t>TDZ Technika dla zdrowia Sp. z o. o.</w:t>
            </w:r>
          </w:p>
          <w:p w14:paraId="4EB9BA08" w14:textId="77777777" w:rsidR="008F4C86" w:rsidRPr="00211A34" w:rsidRDefault="008F4C86" w:rsidP="00C03AD8">
            <w:pPr>
              <w:rPr>
                <w:sz w:val="20"/>
                <w:szCs w:val="20"/>
              </w:rPr>
            </w:pPr>
            <w:r w:rsidRPr="008F4C86">
              <w:rPr>
                <w:sz w:val="20"/>
                <w:szCs w:val="20"/>
              </w:rPr>
              <w:t>ul. Lustrzana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4C86">
              <w:rPr>
                <w:sz w:val="20"/>
                <w:szCs w:val="20"/>
              </w:rPr>
              <w:t>6A</w:t>
            </w:r>
          </w:p>
          <w:p w14:paraId="4622A796" w14:textId="77777777" w:rsidR="008F4C86" w:rsidRPr="00211A34" w:rsidRDefault="008F4C86" w:rsidP="00C03AD8">
            <w:pPr>
              <w:spacing w:after="40"/>
              <w:rPr>
                <w:color w:val="000000"/>
                <w:sz w:val="20"/>
                <w:szCs w:val="20"/>
              </w:rPr>
            </w:pPr>
            <w:r w:rsidRPr="008F4C86">
              <w:rPr>
                <w:sz w:val="20"/>
                <w:szCs w:val="20"/>
              </w:rPr>
              <w:t>01-342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4C86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A8407CC" w14:textId="732E72C5" w:rsidR="008F4C86" w:rsidRPr="008F4C86" w:rsidRDefault="00E41F07" w:rsidP="00C03AD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8F4C86" w:rsidRPr="008F4C86">
              <w:rPr>
                <w:sz w:val="20"/>
                <w:szCs w:val="20"/>
              </w:rPr>
              <w:t>1 - Cena oferty (brutto) - 60.00</w:t>
            </w:r>
          </w:p>
          <w:p w14:paraId="762C02EF" w14:textId="0FF3B637" w:rsidR="008F4C86" w:rsidRPr="008F4C86" w:rsidRDefault="00E41F07" w:rsidP="00C03AD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8F4C86" w:rsidRPr="008F4C86">
              <w:rPr>
                <w:sz w:val="20"/>
                <w:szCs w:val="20"/>
              </w:rPr>
              <w:t>2 - Okres gwarancji po naprawie - 0.00</w:t>
            </w:r>
          </w:p>
          <w:p w14:paraId="11798543" w14:textId="4B8569AF" w:rsidR="008F4C86" w:rsidRPr="008F4C86" w:rsidRDefault="00E41F07" w:rsidP="00C03AD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8F4C86" w:rsidRPr="008F4C86">
              <w:rPr>
                <w:sz w:val="20"/>
                <w:szCs w:val="20"/>
              </w:rPr>
              <w:t>3 - Czas reakcji Wykonawcy liczony od zgłoszenia naprawy do czasu wykonania diagnostyki uszkodzenia - 0.00</w:t>
            </w:r>
          </w:p>
          <w:p w14:paraId="7DFA0752" w14:textId="66E6665C" w:rsidR="008F4C86" w:rsidRPr="00211A34" w:rsidRDefault="00E41F07" w:rsidP="00C03AD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8F4C86" w:rsidRPr="008F4C86">
              <w:rPr>
                <w:sz w:val="20"/>
                <w:szCs w:val="20"/>
              </w:rPr>
              <w:t>4 - Autoryzacja producenta do serwisowania sprzętu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BF7C687" w14:textId="77777777" w:rsidR="008F4C86" w:rsidRPr="00211A34" w:rsidRDefault="008F4C86" w:rsidP="00C03AD8">
            <w:pPr>
              <w:jc w:val="center"/>
              <w:rPr>
                <w:color w:val="000000"/>
                <w:sz w:val="20"/>
                <w:szCs w:val="20"/>
              </w:rPr>
            </w:pPr>
            <w:r w:rsidRPr="008F4C86">
              <w:rPr>
                <w:sz w:val="20"/>
                <w:szCs w:val="20"/>
              </w:rPr>
              <w:t xml:space="preserve">  60,00</w:t>
            </w:r>
          </w:p>
        </w:tc>
      </w:tr>
      <w:tr w:rsidR="00E41F07" w:rsidRPr="00834EF4" w14:paraId="6E62AF05" w14:textId="77777777" w:rsidTr="00F110EF">
        <w:tc>
          <w:tcPr>
            <w:tcW w:w="2169" w:type="dxa"/>
            <w:shd w:val="clear" w:color="auto" w:fill="auto"/>
          </w:tcPr>
          <w:p w14:paraId="601C3938" w14:textId="77777777" w:rsidR="00E41F07" w:rsidRPr="00211A34" w:rsidRDefault="00E41F07" w:rsidP="00C03A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F4C8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F4C86">
              <w:rPr>
                <w:sz w:val="20"/>
                <w:szCs w:val="20"/>
              </w:rPr>
              <w:t>Kardiomonitory - producent Philips</w:t>
            </w:r>
          </w:p>
        </w:tc>
        <w:tc>
          <w:tcPr>
            <w:tcW w:w="2793" w:type="dxa"/>
            <w:shd w:val="clear" w:color="auto" w:fill="auto"/>
          </w:tcPr>
          <w:p w14:paraId="35CC1128" w14:textId="77777777" w:rsidR="00E41F07" w:rsidRPr="00211A34" w:rsidRDefault="00E41F07" w:rsidP="00C03AD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F4C86">
              <w:rPr>
                <w:b/>
                <w:bCs/>
                <w:sz w:val="20"/>
                <w:szCs w:val="20"/>
              </w:rPr>
              <w:t>Tiemed</w:t>
            </w:r>
            <w:proofErr w:type="spellEnd"/>
            <w:r w:rsidRPr="008F4C86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0BAF003" w14:textId="233EBE43" w:rsidR="00E41F07" w:rsidRPr="00211A34" w:rsidRDefault="00E41F07" w:rsidP="00C03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F4C86">
              <w:rPr>
                <w:sz w:val="20"/>
                <w:szCs w:val="20"/>
              </w:rPr>
              <w:t>Czorsztyńska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4C86">
              <w:rPr>
                <w:sz w:val="20"/>
                <w:szCs w:val="20"/>
              </w:rPr>
              <w:t>30</w:t>
            </w:r>
          </w:p>
          <w:p w14:paraId="4E96A40A" w14:textId="77777777" w:rsidR="00E41F07" w:rsidRPr="00211A34" w:rsidRDefault="00E41F07" w:rsidP="00C03AD8">
            <w:pPr>
              <w:spacing w:after="40"/>
              <w:rPr>
                <w:color w:val="000000"/>
                <w:sz w:val="20"/>
                <w:szCs w:val="20"/>
              </w:rPr>
            </w:pPr>
            <w:r w:rsidRPr="008F4C86">
              <w:rPr>
                <w:sz w:val="20"/>
                <w:szCs w:val="20"/>
              </w:rPr>
              <w:t>60-474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4C86">
              <w:rPr>
                <w:sz w:val="20"/>
                <w:szCs w:val="20"/>
              </w:rPr>
              <w:t>Poznań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009C0D6A" w14:textId="77777777" w:rsidR="00E41F07" w:rsidRDefault="00E41F07" w:rsidP="00C03AD8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2155A9E0" w14:textId="6432816D" w:rsidR="00E41F07" w:rsidRPr="00211A34" w:rsidRDefault="00E41F07" w:rsidP="00C03AD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8F4C86" w:rsidRPr="00834EF4" w14:paraId="22F8C679" w14:textId="77777777" w:rsidTr="00C03AD8">
        <w:tc>
          <w:tcPr>
            <w:tcW w:w="2169" w:type="dxa"/>
            <w:shd w:val="clear" w:color="auto" w:fill="auto"/>
          </w:tcPr>
          <w:p w14:paraId="5AE138F1" w14:textId="77777777" w:rsidR="008F4C86" w:rsidRPr="00211A34" w:rsidRDefault="008F4C86" w:rsidP="00C03A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F4C86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F4C86">
              <w:rPr>
                <w:sz w:val="20"/>
                <w:szCs w:val="20"/>
              </w:rPr>
              <w:t>Kardiomonitory - producent EMTEL</w:t>
            </w:r>
          </w:p>
        </w:tc>
        <w:tc>
          <w:tcPr>
            <w:tcW w:w="2793" w:type="dxa"/>
            <w:shd w:val="clear" w:color="auto" w:fill="auto"/>
          </w:tcPr>
          <w:p w14:paraId="16AC6165" w14:textId="77777777" w:rsidR="00E41F07" w:rsidRDefault="008F4C86" w:rsidP="00C03AD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F4C86">
              <w:rPr>
                <w:b/>
                <w:bCs/>
                <w:sz w:val="20"/>
                <w:szCs w:val="20"/>
              </w:rPr>
              <w:t xml:space="preserve">PAWELMED Serwis Aparatury Medycznej </w:t>
            </w:r>
          </w:p>
          <w:p w14:paraId="0D526592" w14:textId="7DBB54AD" w:rsidR="008F4C86" w:rsidRPr="00211A34" w:rsidRDefault="008F4C86" w:rsidP="00C03AD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F4C86">
              <w:rPr>
                <w:b/>
                <w:bCs/>
                <w:sz w:val="20"/>
                <w:szCs w:val="20"/>
              </w:rPr>
              <w:t xml:space="preserve">Paweł </w:t>
            </w:r>
            <w:proofErr w:type="spellStart"/>
            <w:r w:rsidRPr="008F4C86">
              <w:rPr>
                <w:b/>
                <w:bCs/>
                <w:sz w:val="20"/>
                <w:szCs w:val="20"/>
              </w:rPr>
              <w:t>Wojtalak</w:t>
            </w:r>
            <w:proofErr w:type="spellEnd"/>
          </w:p>
          <w:p w14:paraId="2D0F5AB9" w14:textId="43315994" w:rsidR="008F4C86" w:rsidRPr="00211A34" w:rsidRDefault="008F4C86" w:rsidP="00C03AD8">
            <w:pPr>
              <w:rPr>
                <w:sz w:val="20"/>
                <w:szCs w:val="20"/>
              </w:rPr>
            </w:pPr>
            <w:r w:rsidRPr="008F4C86">
              <w:rPr>
                <w:sz w:val="20"/>
                <w:szCs w:val="20"/>
              </w:rPr>
              <w:t xml:space="preserve">ul. </w:t>
            </w:r>
            <w:r w:rsidR="00E41F07">
              <w:rPr>
                <w:sz w:val="20"/>
                <w:szCs w:val="20"/>
              </w:rPr>
              <w:t>Staszica 32</w:t>
            </w:r>
          </w:p>
          <w:p w14:paraId="41182607" w14:textId="77777777" w:rsidR="008F4C86" w:rsidRPr="00211A34" w:rsidRDefault="008F4C86" w:rsidP="00C03AD8">
            <w:pPr>
              <w:spacing w:after="40"/>
              <w:rPr>
                <w:color w:val="000000"/>
                <w:sz w:val="20"/>
                <w:szCs w:val="20"/>
              </w:rPr>
            </w:pPr>
            <w:r w:rsidRPr="008F4C86">
              <w:rPr>
                <w:sz w:val="20"/>
                <w:szCs w:val="20"/>
              </w:rPr>
              <w:t>62-052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4C86">
              <w:rPr>
                <w:sz w:val="20"/>
                <w:szCs w:val="20"/>
              </w:rPr>
              <w:t>Komorniki</w:t>
            </w:r>
          </w:p>
        </w:tc>
        <w:tc>
          <w:tcPr>
            <w:tcW w:w="2976" w:type="dxa"/>
            <w:shd w:val="clear" w:color="auto" w:fill="auto"/>
          </w:tcPr>
          <w:p w14:paraId="5677A492" w14:textId="43F37A1B" w:rsidR="008F4C86" w:rsidRPr="008F4C86" w:rsidRDefault="00E41F07" w:rsidP="00C03AD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8F4C86" w:rsidRPr="008F4C86">
              <w:rPr>
                <w:sz w:val="20"/>
                <w:szCs w:val="20"/>
              </w:rPr>
              <w:t>1 - Cena oferty (brutto) - 60.00</w:t>
            </w:r>
          </w:p>
          <w:p w14:paraId="46F16090" w14:textId="140A9C8F" w:rsidR="008F4C86" w:rsidRPr="008F4C86" w:rsidRDefault="00E41F07" w:rsidP="00C03AD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8F4C86" w:rsidRPr="008F4C86">
              <w:rPr>
                <w:sz w:val="20"/>
                <w:szCs w:val="20"/>
              </w:rPr>
              <w:t xml:space="preserve">2 - Okres gwarancji po naprawie - </w:t>
            </w:r>
            <w:r>
              <w:rPr>
                <w:sz w:val="20"/>
                <w:szCs w:val="20"/>
              </w:rPr>
              <w:t>1</w:t>
            </w:r>
            <w:r w:rsidR="008F4C86" w:rsidRPr="008F4C86">
              <w:rPr>
                <w:sz w:val="20"/>
                <w:szCs w:val="20"/>
              </w:rPr>
              <w:t>0.00</w:t>
            </w:r>
          </w:p>
          <w:p w14:paraId="351240E4" w14:textId="183AF4A3" w:rsidR="008F4C86" w:rsidRPr="008F4C86" w:rsidRDefault="00E41F07" w:rsidP="00C03AD8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8F4C86" w:rsidRPr="008F4C86">
              <w:rPr>
                <w:sz w:val="20"/>
                <w:szCs w:val="20"/>
              </w:rPr>
              <w:t xml:space="preserve">3 - Czas reakcji Wykonawcy liczony od zgłoszenia naprawy do czasu wykonania diagnostyki uszkodzenia - </w:t>
            </w:r>
            <w:r>
              <w:rPr>
                <w:sz w:val="20"/>
                <w:szCs w:val="20"/>
              </w:rPr>
              <w:t>1</w:t>
            </w:r>
            <w:r w:rsidR="008F4C86" w:rsidRPr="008F4C86">
              <w:rPr>
                <w:sz w:val="20"/>
                <w:szCs w:val="20"/>
              </w:rPr>
              <w:t>0.00</w:t>
            </w:r>
          </w:p>
          <w:p w14:paraId="185036BC" w14:textId="1663A2DA" w:rsidR="008F4C86" w:rsidRPr="00211A34" w:rsidRDefault="00E41F07" w:rsidP="00C03AD8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8F4C86" w:rsidRPr="008F4C86">
              <w:rPr>
                <w:sz w:val="20"/>
                <w:szCs w:val="20"/>
              </w:rPr>
              <w:t>4 - Autoryzacja producenta do serwisowania sprzętu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507DD9" w14:textId="366CFB8A" w:rsidR="008F4C86" w:rsidRPr="00211A34" w:rsidRDefault="008F4C86" w:rsidP="00C03AD8">
            <w:pPr>
              <w:jc w:val="center"/>
              <w:rPr>
                <w:color w:val="000000"/>
                <w:sz w:val="20"/>
                <w:szCs w:val="20"/>
              </w:rPr>
            </w:pPr>
            <w:r w:rsidRPr="008F4C86">
              <w:rPr>
                <w:sz w:val="20"/>
                <w:szCs w:val="20"/>
              </w:rPr>
              <w:t xml:space="preserve">  </w:t>
            </w:r>
            <w:r w:rsidR="00E41F07">
              <w:rPr>
                <w:sz w:val="20"/>
                <w:szCs w:val="20"/>
              </w:rPr>
              <w:t>8</w:t>
            </w:r>
            <w:r w:rsidRPr="008F4C86">
              <w:rPr>
                <w:sz w:val="20"/>
                <w:szCs w:val="20"/>
              </w:rPr>
              <w:t>0,00</w:t>
            </w:r>
          </w:p>
        </w:tc>
      </w:tr>
    </w:tbl>
    <w:p w14:paraId="3CE2E53A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6780B0AB" w14:textId="6314251D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Informacja o </w:t>
      </w:r>
      <w:r w:rsidR="00E41F07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536A4592" w14:textId="77777777" w:rsidTr="00596EA3">
        <w:tc>
          <w:tcPr>
            <w:tcW w:w="871" w:type="dxa"/>
            <w:shd w:val="clear" w:color="auto" w:fill="F3F3F3"/>
            <w:vAlign w:val="center"/>
          </w:tcPr>
          <w:p w14:paraId="4F067EB7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47381037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4CD2F0BC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8F4C86" w14:paraId="0B789171" w14:textId="77777777" w:rsidTr="00C03AD8">
        <w:tc>
          <w:tcPr>
            <w:tcW w:w="871" w:type="dxa"/>
            <w:vAlign w:val="center"/>
          </w:tcPr>
          <w:p w14:paraId="2EFBD3BF" w14:textId="77777777" w:rsidR="008F4C86" w:rsidRPr="00596EA3" w:rsidRDefault="008F4C86" w:rsidP="00C03AD8">
            <w:pPr>
              <w:spacing w:before="40"/>
              <w:jc w:val="center"/>
              <w:rPr>
                <w:sz w:val="22"/>
                <w:szCs w:val="22"/>
              </w:rPr>
            </w:pPr>
            <w:r w:rsidRPr="008F4C86">
              <w:rPr>
                <w:sz w:val="22"/>
                <w:szCs w:val="22"/>
              </w:rPr>
              <w:t>6</w:t>
            </w:r>
          </w:p>
        </w:tc>
        <w:tc>
          <w:tcPr>
            <w:tcW w:w="2957" w:type="dxa"/>
            <w:vAlign w:val="center"/>
          </w:tcPr>
          <w:p w14:paraId="0DF71AD6" w14:textId="77777777" w:rsidR="008F4C86" w:rsidRPr="00596EA3" w:rsidRDefault="008F4C86" w:rsidP="00C03AD8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8F4C86">
              <w:rPr>
                <w:b/>
                <w:bCs/>
                <w:sz w:val="22"/>
                <w:szCs w:val="22"/>
              </w:rPr>
              <w:t>Tiemed</w:t>
            </w:r>
            <w:proofErr w:type="spellEnd"/>
            <w:r w:rsidRPr="008F4C86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5BCD2C0D" w14:textId="218F4BD7" w:rsidR="008F4C86" w:rsidRPr="00211A34" w:rsidRDefault="00E41F07" w:rsidP="00C03A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8F4C86" w:rsidRPr="008F4C86">
              <w:rPr>
                <w:sz w:val="20"/>
                <w:szCs w:val="20"/>
              </w:rPr>
              <w:t>Czorsztyńska</w:t>
            </w:r>
            <w:r w:rsidR="008F4C86" w:rsidRPr="00211A34">
              <w:rPr>
                <w:sz w:val="20"/>
                <w:szCs w:val="20"/>
              </w:rPr>
              <w:t xml:space="preserve"> </w:t>
            </w:r>
            <w:r w:rsidR="008F4C86" w:rsidRPr="008F4C86">
              <w:rPr>
                <w:sz w:val="20"/>
                <w:szCs w:val="20"/>
              </w:rPr>
              <w:t>30</w:t>
            </w:r>
            <w:r w:rsidR="008F4C86" w:rsidRPr="00211A34">
              <w:rPr>
                <w:sz w:val="20"/>
                <w:szCs w:val="20"/>
              </w:rPr>
              <w:t xml:space="preserve"> </w:t>
            </w:r>
          </w:p>
          <w:p w14:paraId="691FE448" w14:textId="77777777" w:rsidR="008F4C86" w:rsidRPr="00211A34" w:rsidRDefault="008F4C86" w:rsidP="00C03AD8">
            <w:pPr>
              <w:spacing w:after="40"/>
              <w:rPr>
                <w:sz w:val="20"/>
                <w:szCs w:val="20"/>
              </w:rPr>
            </w:pPr>
            <w:r w:rsidRPr="008F4C86">
              <w:rPr>
                <w:sz w:val="20"/>
                <w:szCs w:val="20"/>
              </w:rPr>
              <w:lastRenderedPageBreak/>
              <w:t>60-474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4C86">
              <w:rPr>
                <w:sz w:val="20"/>
                <w:szCs w:val="20"/>
              </w:rPr>
              <w:t>Poznań</w:t>
            </w:r>
          </w:p>
        </w:tc>
        <w:tc>
          <w:tcPr>
            <w:tcW w:w="5670" w:type="dxa"/>
          </w:tcPr>
          <w:p w14:paraId="4251FEA6" w14:textId="77777777" w:rsidR="00E41F07" w:rsidRDefault="00E41F07" w:rsidP="00E41F07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8F4C86">
              <w:rPr>
                <w:sz w:val="22"/>
                <w:szCs w:val="22"/>
              </w:rPr>
              <w:lastRenderedPageBreak/>
              <w:t>Oferta odrzucona w zadaniu 1</w:t>
            </w:r>
          </w:p>
          <w:p w14:paraId="2489581E" w14:textId="35E23536" w:rsidR="00E41F07" w:rsidRDefault="008F4C86" w:rsidP="00E41F07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8F4C86">
              <w:rPr>
                <w:sz w:val="22"/>
                <w:szCs w:val="22"/>
              </w:rPr>
              <w:lastRenderedPageBreak/>
              <w:t>Art. 226 ust. 1 pkt 8</w:t>
            </w:r>
            <w:r w:rsidR="00E41F07">
              <w:rPr>
                <w:sz w:val="22"/>
                <w:szCs w:val="22"/>
              </w:rPr>
              <w:t xml:space="preserve"> – Oferta zawiera rażąco niską cenę </w:t>
            </w:r>
            <w:r w:rsidR="00E41F07">
              <w:rPr>
                <w:sz w:val="22"/>
                <w:szCs w:val="22"/>
              </w:rPr>
              <w:br/>
              <w:t>lub koszt w stosunku do przedmiotu zamówienia</w:t>
            </w:r>
          </w:p>
          <w:p w14:paraId="3F182E11" w14:textId="38D9498A" w:rsidR="00E41F07" w:rsidRPr="00E41F07" w:rsidRDefault="00E41F07" w:rsidP="00E41F07">
            <w:pPr>
              <w:spacing w:before="40" w:after="40"/>
              <w:jc w:val="both"/>
              <w:rPr>
                <w:sz w:val="22"/>
                <w:szCs w:val="22"/>
                <w:u w:val="single"/>
              </w:rPr>
            </w:pPr>
            <w:r w:rsidRPr="00E41F07">
              <w:rPr>
                <w:sz w:val="22"/>
                <w:szCs w:val="22"/>
                <w:u w:val="single"/>
              </w:rPr>
              <w:t>Uzasadnienie:</w:t>
            </w:r>
          </w:p>
          <w:p w14:paraId="2C10617C" w14:textId="1F5D46C0" w:rsidR="008F4C86" w:rsidRPr="00596EA3" w:rsidRDefault="00E41F07" w:rsidP="00E41F0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Wykonawca w odpowiedzi na wezwanie Zamawiającego </w:t>
            </w:r>
            <w:r w:rsidR="00D735AB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z dnia 09.06.2021 r. do złożenia wyjaśnień w zakresie wyliczenia ceny lub kosztu n</w:t>
            </w:r>
            <w:r w:rsidR="008F4C86" w:rsidRPr="008F4C86">
              <w:rPr>
                <w:sz w:val="22"/>
                <w:szCs w:val="22"/>
              </w:rPr>
              <w:t xml:space="preserve">ie złożył wyjaśnień </w:t>
            </w:r>
            <w:r>
              <w:rPr>
                <w:sz w:val="22"/>
                <w:szCs w:val="22"/>
              </w:rPr>
              <w:t>do końca upływu wyznaczonego terminu.</w:t>
            </w:r>
          </w:p>
        </w:tc>
      </w:tr>
      <w:tr w:rsidR="008F4C86" w14:paraId="53C3E22C" w14:textId="77777777" w:rsidTr="00C03AD8">
        <w:tc>
          <w:tcPr>
            <w:tcW w:w="871" w:type="dxa"/>
            <w:vAlign w:val="center"/>
          </w:tcPr>
          <w:p w14:paraId="2B7042CA" w14:textId="77777777" w:rsidR="008F4C86" w:rsidRPr="00596EA3" w:rsidRDefault="008F4C86" w:rsidP="00C03AD8">
            <w:pPr>
              <w:spacing w:before="40"/>
              <w:jc w:val="center"/>
              <w:rPr>
                <w:sz w:val="22"/>
                <w:szCs w:val="22"/>
              </w:rPr>
            </w:pPr>
            <w:r w:rsidRPr="008F4C86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2957" w:type="dxa"/>
            <w:vAlign w:val="center"/>
          </w:tcPr>
          <w:p w14:paraId="0CBF15B4" w14:textId="77777777" w:rsidR="008F4C86" w:rsidRPr="00596EA3" w:rsidRDefault="008F4C86" w:rsidP="00C03AD8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8F4C86">
              <w:rPr>
                <w:b/>
                <w:bCs/>
                <w:sz w:val="22"/>
                <w:szCs w:val="22"/>
              </w:rPr>
              <w:t>Tiemed</w:t>
            </w:r>
            <w:proofErr w:type="spellEnd"/>
            <w:r w:rsidRPr="008F4C86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19B05776" w14:textId="77777777" w:rsidR="008F4C86" w:rsidRPr="00211A34" w:rsidRDefault="008F4C86" w:rsidP="00C03AD8">
            <w:pPr>
              <w:rPr>
                <w:sz w:val="20"/>
                <w:szCs w:val="20"/>
              </w:rPr>
            </w:pPr>
            <w:r w:rsidRPr="008F4C86">
              <w:rPr>
                <w:sz w:val="20"/>
                <w:szCs w:val="20"/>
              </w:rPr>
              <w:t>Czorsztyńska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4C86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1D17FEC5" w14:textId="77777777" w:rsidR="008F4C86" w:rsidRPr="00211A34" w:rsidRDefault="008F4C86" w:rsidP="00C03AD8">
            <w:pPr>
              <w:spacing w:after="40"/>
              <w:rPr>
                <w:sz w:val="20"/>
                <w:szCs w:val="20"/>
              </w:rPr>
            </w:pPr>
            <w:r w:rsidRPr="008F4C86">
              <w:rPr>
                <w:sz w:val="20"/>
                <w:szCs w:val="20"/>
              </w:rPr>
              <w:t>60-474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4C86">
              <w:rPr>
                <w:sz w:val="20"/>
                <w:szCs w:val="20"/>
              </w:rPr>
              <w:t>Poznań</w:t>
            </w:r>
          </w:p>
        </w:tc>
        <w:tc>
          <w:tcPr>
            <w:tcW w:w="5670" w:type="dxa"/>
          </w:tcPr>
          <w:p w14:paraId="7393260C" w14:textId="4AC925E7" w:rsidR="00D735AB" w:rsidRDefault="00D735AB" w:rsidP="00D735AB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8F4C86">
              <w:rPr>
                <w:sz w:val="22"/>
                <w:szCs w:val="22"/>
              </w:rPr>
              <w:t xml:space="preserve">Oferta odrzucona w zadaniu </w:t>
            </w:r>
            <w:r>
              <w:rPr>
                <w:sz w:val="22"/>
                <w:szCs w:val="22"/>
              </w:rPr>
              <w:t>2</w:t>
            </w:r>
          </w:p>
          <w:p w14:paraId="6F278850" w14:textId="77777777" w:rsidR="00D735AB" w:rsidRDefault="00D735AB" w:rsidP="00D735AB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8F4C86">
              <w:rPr>
                <w:sz w:val="22"/>
                <w:szCs w:val="22"/>
              </w:rPr>
              <w:t>Art. 226 ust. 1 pkt 8</w:t>
            </w:r>
            <w:r>
              <w:rPr>
                <w:sz w:val="22"/>
                <w:szCs w:val="22"/>
              </w:rPr>
              <w:t xml:space="preserve"> – Oferta zawiera rażąco niską cenę </w:t>
            </w:r>
            <w:r>
              <w:rPr>
                <w:sz w:val="22"/>
                <w:szCs w:val="22"/>
              </w:rPr>
              <w:br/>
              <w:t>lub koszt w stosunku do przedmiotu zamówienia</w:t>
            </w:r>
          </w:p>
          <w:p w14:paraId="5AA56783" w14:textId="77777777" w:rsidR="00D735AB" w:rsidRPr="00E41F07" w:rsidRDefault="00D735AB" w:rsidP="00D735AB">
            <w:pPr>
              <w:spacing w:before="40" w:after="40"/>
              <w:jc w:val="both"/>
              <w:rPr>
                <w:sz w:val="22"/>
                <w:szCs w:val="22"/>
                <w:u w:val="single"/>
              </w:rPr>
            </w:pPr>
            <w:r w:rsidRPr="00E41F07">
              <w:rPr>
                <w:sz w:val="22"/>
                <w:szCs w:val="22"/>
                <w:u w:val="single"/>
              </w:rPr>
              <w:t>Uzasadnienie:</w:t>
            </w:r>
          </w:p>
          <w:p w14:paraId="4F964AE4" w14:textId="1680EF93" w:rsidR="008F4C86" w:rsidRPr="00596EA3" w:rsidRDefault="00D735AB" w:rsidP="00D735A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Wykonawca w odpowiedzi na wezwanie Zamawiającego </w:t>
            </w:r>
            <w:r>
              <w:rPr>
                <w:sz w:val="22"/>
                <w:szCs w:val="22"/>
              </w:rPr>
              <w:br/>
              <w:t>z dnia 09.06.2021 r. do złożenia wyjaśnień w zakresie wyliczenia ceny lub kosztu n</w:t>
            </w:r>
            <w:r w:rsidRPr="008F4C86">
              <w:rPr>
                <w:sz w:val="22"/>
                <w:szCs w:val="22"/>
              </w:rPr>
              <w:t xml:space="preserve">ie złożył wyjaśnień </w:t>
            </w:r>
            <w:r>
              <w:rPr>
                <w:sz w:val="22"/>
                <w:szCs w:val="22"/>
              </w:rPr>
              <w:t>do końca upływu wyznaczonego terminu.</w:t>
            </w:r>
          </w:p>
        </w:tc>
      </w:tr>
      <w:tr w:rsidR="008F4C86" w14:paraId="4E0A16CA" w14:textId="77777777" w:rsidTr="00C03AD8">
        <w:tc>
          <w:tcPr>
            <w:tcW w:w="871" w:type="dxa"/>
            <w:vAlign w:val="center"/>
          </w:tcPr>
          <w:p w14:paraId="1CC8878E" w14:textId="77777777" w:rsidR="008F4C86" w:rsidRPr="00596EA3" w:rsidRDefault="008F4C86" w:rsidP="00C03AD8">
            <w:pPr>
              <w:spacing w:before="40"/>
              <w:jc w:val="center"/>
              <w:rPr>
                <w:sz w:val="22"/>
                <w:szCs w:val="22"/>
              </w:rPr>
            </w:pPr>
            <w:r w:rsidRPr="008F4C86">
              <w:rPr>
                <w:sz w:val="22"/>
                <w:szCs w:val="22"/>
              </w:rPr>
              <w:t>6</w:t>
            </w:r>
          </w:p>
        </w:tc>
        <w:tc>
          <w:tcPr>
            <w:tcW w:w="2957" w:type="dxa"/>
            <w:vAlign w:val="center"/>
          </w:tcPr>
          <w:p w14:paraId="540516B2" w14:textId="77777777" w:rsidR="008F4C86" w:rsidRPr="00596EA3" w:rsidRDefault="008F4C86" w:rsidP="00C03AD8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8F4C86">
              <w:rPr>
                <w:b/>
                <w:bCs/>
                <w:sz w:val="22"/>
                <w:szCs w:val="22"/>
              </w:rPr>
              <w:t>Tiemed</w:t>
            </w:r>
            <w:proofErr w:type="spellEnd"/>
            <w:r w:rsidRPr="008F4C86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624488C6" w14:textId="77777777" w:rsidR="008F4C86" w:rsidRPr="00211A34" w:rsidRDefault="008F4C86" w:rsidP="00C03AD8">
            <w:pPr>
              <w:rPr>
                <w:sz w:val="20"/>
                <w:szCs w:val="20"/>
              </w:rPr>
            </w:pPr>
            <w:r w:rsidRPr="008F4C86">
              <w:rPr>
                <w:sz w:val="20"/>
                <w:szCs w:val="20"/>
              </w:rPr>
              <w:t>Czorsztyńska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4C86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7A3FF329" w14:textId="77777777" w:rsidR="008F4C86" w:rsidRPr="00211A34" w:rsidRDefault="008F4C86" w:rsidP="00C03AD8">
            <w:pPr>
              <w:spacing w:after="40"/>
              <w:rPr>
                <w:sz w:val="20"/>
                <w:szCs w:val="20"/>
              </w:rPr>
            </w:pPr>
            <w:r w:rsidRPr="008F4C86">
              <w:rPr>
                <w:sz w:val="20"/>
                <w:szCs w:val="20"/>
              </w:rPr>
              <w:t>60-474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4C86">
              <w:rPr>
                <w:sz w:val="20"/>
                <w:szCs w:val="20"/>
              </w:rPr>
              <w:t>Poznań</w:t>
            </w:r>
          </w:p>
        </w:tc>
        <w:tc>
          <w:tcPr>
            <w:tcW w:w="5670" w:type="dxa"/>
          </w:tcPr>
          <w:p w14:paraId="59B03364" w14:textId="7CEE5A8A" w:rsidR="00D735AB" w:rsidRDefault="00D735AB" w:rsidP="00D735AB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8F4C86">
              <w:rPr>
                <w:sz w:val="22"/>
                <w:szCs w:val="22"/>
              </w:rPr>
              <w:t xml:space="preserve">Oferta odrzucona w zadaniu </w:t>
            </w:r>
            <w:r>
              <w:rPr>
                <w:sz w:val="22"/>
                <w:szCs w:val="22"/>
              </w:rPr>
              <w:t>3</w:t>
            </w:r>
          </w:p>
          <w:p w14:paraId="57B05D51" w14:textId="77777777" w:rsidR="00D735AB" w:rsidRDefault="00D735AB" w:rsidP="00D735AB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8F4C86">
              <w:rPr>
                <w:sz w:val="22"/>
                <w:szCs w:val="22"/>
              </w:rPr>
              <w:t>Art. 226 ust. 1 pkt 8</w:t>
            </w:r>
            <w:r>
              <w:rPr>
                <w:sz w:val="22"/>
                <w:szCs w:val="22"/>
              </w:rPr>
              <w:t xml:space="preserve"> – Oferta zawiera rażąco niską cenę </w:t>
            </w:r>
            <w:r>
              <w:rPr>
                <w:sz w:val="22"/>
                <w:szCs w:val="22"/>
              </w:rPr>
              <w:br/>
              <w:t>lub koszt w stosunku do przedmiotu zamówienia</w:t>
            </w:r>
          </w:p>
          <w:p w14:paraId="23F8CC09" w14:textId="77777777" w:rsidR="00D735AB" w:rsidRPr="00E41F07" w:rsidRDefault="00D735AB" w:rsidP="00D735AB">
            <w:pPr>
              <w:spacing w:before="40" w:after="40"/>
              <w:jc w:val="both"/>
              <w:rPr>
                <w:sz w:val="22"/>
                <w:szCs w:val="22"/>
                <w:u w:val="single"/>
              </w:rPr>
            </w:pPr>
            <w:r w:rsidRPr="00E41F07">
              <w:rPr>
                <w:sz w:val="22"/>
                <w:szCs w:val="22"/>
                <w:u w:val="single"/>
              </w:rPr>
              <w:t>Uzasadnienie:</w:t>
            </w:r>
          </w:p>
          <w:p w14:paraId="475975D4" w14:textId="1AB8466B" w:rsidR="008F4C86" w:rsidRPr="00596EA3" w:rsidRDefault="00D735AB" w:rsidP="00D735A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Wykonawca w odpowiedzi na wezwanie Zamawiającego </w:t>
            </w:r>
            <w:r>
              <w:rPr>
                <w:sz w:val="22"/>
                <w:szCs w:val="22"/>
              </w:rPr>
              <w:br/>
              <w:t>z dnia 09.06.2021 r. do złożenia wyjaśnień w zakresie wyliczenia ceny lub kosztu n</w:t>
            </w:r>
            <w:r w:rsidRPr="008F4C86">
              <w:rPr>
                <w:sz w:val="22"/>
                <w:szCs w:val="22"/>
              </w:rPr>
              <w:t xml:space="preserve">ie złożył wyjaśnień </w:t>
            </w:r>
            <w:r>
              <w:rPr>
                <w:sz w:val="22"/>
                <w:szCs w:val="22"/>
              </w:rPr>
              <w:t>do końca upływu wyznaczonego terminu.</w:t>
            </w:r>
          </w:p>
        </w:tc>
      </w:tr>
      <w:tr w:rsidR="008F4C86" w14:paraId="63C0BE64" w14:textId="77777777" w:rsidTr="00C03AD8">
        <w:tc>
          <w:tcPr>
            <w:tcW w:w="871" w:type="dxa"/>
            <w:vAlign w:val="center"/>
          </w:tcPr>
          <w:p w14:paraId="74192CE1" w14:textId="77777777" w:rsidR="008F4C86" w:rsidRPr="00596EA3" w:rsidRDefault="008F4C86" w:rsidP="00C03AD8">
            <w:pPr>
              <w:spacing w:before="40"/>
              <w:jc w:val="center"/>
              <w:rPr>
                <w:sz w:val="22"/>
                <w:szCs w:val="22"/>
              </w:rPr>
            </w:pPr>
            <w:r w:rsidRPr="008F4C86">
              <w:rPr>
                <w:sz w:val="22"/>
                <w:szCs w:val="22"/>
              </w:rPr>
              <w:t>6</w:t>
            </w:r>
          </w:p>
        </w:tc>
        <w:tc>
          <w:tcPr>
            <w:tcW w:w="2957" w:type="dxa"/>
            <w:vAlign w:val="center"/>
          </w:tcPr>
          <w:p w14:paraId="04DBAA5B" w14:textId="77777777" w:rsidR="008F4C86" w:rsidRPr="00596EA3" w:rsidRDefault="008F4C86" w:rsidP="00C03AD8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8F4C86">
              <w:rPr>
                <w:b/>
                <w:bCs/>
                <w:sz w:val="22"/>
                <w:szCs w:val="22"/>
              </w:rPr>
              <w:t>Tiemed</w:t>
            </w:r>
            <w:proofErr w:type="spellEnd"/>
            <w:r w:rsidRPr="008F4C86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7A2306D9" w14:textId="77777777" w:rsidR="008F4C86" w:rsidRPr="00211A34" w:rsidRDefault="008F4C86" w:rsidP="00C03AD8">
            <w:pPr>
              <w:rPr>
                <w:sz w:val="20"/>
                <w:szCs w:val="20"/>
              </w:rPr>
            </w:pPr>
            <w:r w:rsidRPr="008F4C86">
              <w:rPr>
                <w:sz w:val="20"/>
                <w:szCs w:val="20"/>
              </w:rPr>
              <w:t>Czorsztyńska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4C86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2CCAAFF7" w14:textId="77777777" w:rsidR="008F4C86" w:rsidRPr="00211A34" w:rsidRDefault="008F4C86" w:rsidP="00C03AD8">
            <w:pPr>
              <w:spacing w:after="40"/>
              <w:rPr>
                <w:sz w:val="20"/>
                <w:szCs w:val="20"/>
              </w:rPr>
            </w:pPr>
            <w:r w:rsidRPr="008F4C86">
              <w:rPr>
                <w:sz w:val="20"/>
                <w:szCs w:val="20"/>
              </w:rPr>
              <w:t>60-474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4C86">
              <w:rPr>
                <w:sz w:val="20"/>
                <w:szCs w:val="20"/>
              </w:rPr>
              <w:t>Poznań</w:t>
            </w:r>
          </w:p>
        </w:tc>
        <w:tc>
          <w:tcPr>
            <w:tcW w:w="5670" w:type="dxa"/>
          </w:tcPr>
          <w:p w14:paraId="2C3E7010" w14:textId="0864277D" w:rsidR="00D735AB" w:rsidRDefault="00D735AB" w:rsidP="00D735AB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8F4C86">
              <w:rPr>
                <w:sz w:val="22"/>
                <w:szCs w:val="22"/>
              </w:rPr>
              <w:t xml:space="preserve">Oferta odrzucona w zadaniu </w:t>
            </w:r>
            <w:r>
              <w:rPr>
                <w:sz w:val="22"/>
                <w:szCs w:val="22"/>
              </w:rPr>
              <w:t>4</w:t>
            </w:r>
          </w:p>
          <w:p w14:paraId="725DF39F" w14:textId="77777777" w:rsidR="00D735AB" w:rsidRDefault="00D735AB" w:rsidP="00D735AB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8F4C86">
              <w:rPr>
                <w:sz w:val="22"/>
                <w:szCs w:val="22"/>
              </w:rPr>
              <w:t>Art. 226 ust. 1 pkt 8</w:t>
            </w:r>
            <w:r>
              <w:rPr>
                <w:sz w:val="22"/>
                <w:szCs w:val="22"/>
              </w:rPr>
              <w:t xml:space="preserve"> – Oferta zawiera rażąco niską cenę </w:t>
            </w:r>
            <w:r>
              <w:rPr>
                <w:sz w:val="22"/>
                <w:szCs w:val="22"/>
              </w:rPr>
              <w:br/>
              <w:t>lub koszt w stosunku do przedmiotu zamówienia</w:t>
            </w:r>
          </w:p>
          <w:p w14:paraId="1958047D" w14:textId="77777777" w:rsidR="00D735AB" w:rsidRPr="00E41F07" w:rsidRDefault="00D735AB" w:rsidP="00D735AB">
            <w:pPr>
              <w:spacing w:before="40" w:after="40"/>
              <w:jc w:val="both"/>
              <w:rPr>
                <w:sz w:val="22"/>
                <w:szCs w:val="22"/>
                <w:u w:val="single"/>
              </w:rPr>
            </w:pPr>
            <w:r w:rsidRPr="00E41F07">
              <w:rPr>
                <w:sz w:val="22"/>
                <w:szCs w:val="22"/>
                <w:u w:val="single"/>
              </w:rPr>
              <w:t>Uzasadnienie:</w:t>
            </w:r>
          </w:p>
          <w:p w14:paraId="3E9E8E2A" w14:textId="60B0EE46" w:rsidR="008F4C86" w:rsidRPr="00596EA3" w:rsidRDefault="00D735AB" w:rsidP="00D735A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Wykonawca w odpowiedzi na wezwanie Zamawiającego </w:t>
            </w:r>
            <w:r>
              <w:rPr>
                <w:sz w:val="22"/>
                <w:szCs w:val="22"/>
              </w:rPr>
              <w:br/>
              <w:t>z dnia 09.06.2021 r. do złożenia wyjaśnień w zakresie wyliczenia ceny lub kosztu n</w:t>
            </w:r>
            <w:r w:rsidRPr="008F4C86">
              <w:rPr>
                <w:sz w:val="22"/>
                <w:szCs w:val="22"/>
              </w:rPr>
              <w:t xml:space="preserve">ie złożył wyjaśnień </w:t>
            </w:r>
            <w:r>
              <w:rPr>
                <w:sz w:val="22"/>
                <w:szCs w:val="22"/>
              </w:rPr>
              <w:t>do końca upływu wyznaczonego terminu.</w:t>
            </w:r>
          </w:p>
        </w:tc>
      </w:tr>
      <w:tr w:rsidR="008F4C86" w14:paraId="009B1DA6" w14:textId="77777777" w:rsidTr="00C03AD8">
        <w:tc>
          <w:tcPr>
            <w:tcW w:w="871" w:type="dxa"/>
            <w:vAlign w:val="center"/>
          </w:tcPr>
          <w:p w14:paraId="7454FA10" w14:textId="77777777" w:rsidR="008F4C86" w:rsidRPr="00596EA3" w:rsidRDefault="008F4C86" w:rsidP="00C03AD8">
            <w:pPr>
              <w:spacing w:before="40"/>
              <w:jc w:val="center"/>
              <w:rPr>
                <w:sz w:val="22"/>
                <w:szCs w:val="22"/>
              </w:rPr>
            </w:pPr>
            <w:r w:rsidRPr="008F4C86">
              <w:rPr>
                <w:sz w:val="22"/>
                <w:szCs w:val="22"/>
              </w:rPr>
              <w:t>6</w:t>
            </w:r>
          </w:p>
        </w:tc>
        <w:tc>
          <w:tcPr>
            <w:tcW w:w="2957" w:type="dxa"/>
            <w:vAlign w:val="center"/>
          </w:tcPr>
          <w:p w14:paraId="7B0A1BB0" w14:textId="77777777" w:rsidR="008F4C86" w:rsidRPr="00596EA3" w:rsidRDefault="008F4C86" w:rsidP="00C03AD8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8F4C86">
              <w:rPr>
                <w:b/>
                <w:bCs/>
                <w:sz w:val="22"/>
                <w:szCs w:val="22"/>
              </w:rPr>
              <w:t>Tiemed</w:t>
            </w:r>
            <w:proofErr w:type="spellEnd"/>
            <w:r w:rsidRPr="008F4C86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4DD53416" w14:textId="77777777" w:rsidR="008F4C86" w:rsidRPr="00211A34" w:rsidRDefault="008F4C86" w:rsidP="00C03AD8">
            <w:pPr>
              <w:rPr>
                <w:sz w:val="20"/>
                <w:szCs w:val="20"/>
              </w:rPr>
            </w:pPr>
            <w:r w:rsidRPr="008F4C86">
              <w:rPr>
                <w:sz w:val="20"/>
                <w:szCs w:val="20"/>
              </w:rPr>
              <w:t>Czorsztyńska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4C86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073C014B" w14:textId="77777777" w:rsidR="008F4C86" w:rsidRPr="00211A34" w:rsidRDefault="008F4C86" w:rsidP="00C03AD8">
            <w:pPr>
              <w:spacing w:after="40"/>
              <w:rPr>
                <w:sz w:val="20"/>
                <w:szCs w:val="20"/>
              </w:rPr>
            </w:pPr>
            <w:r w:rsidRPr="008F4C86">
              <w:rPr>
                <w:sz w:val="20"/>
                <w:szCs w:val="20"/>
              </w:rPr>
              <w:t>60-474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4C86">
              <w:rPr>
                <w:sz w:val="20"/>
                <w:szCs w:val="20"/>
              </w:rPr>
              <w:t>Poznań</w:t>
            </w:r>
          </w:p>
        </w:tc>
        <w:tc>
          <w:tcPr>
            <w:tcW w:w="5670" w:type="dxa"/>
          </w:tcPr>
          <w:p w14:paraId="30FF0818" w14:textId="07AECBDA" w:rsidR="00D735AB" w:rsidRDefault="00D735AB" w:rsidP="00D735AB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8F4C86">
              <w:rPr>
                <w:sz w:val="22"/>
                <w:szCs w:val="22"/>
              </w:rPr>
              <w:t xml:space="preserve">Oferta odrzucona w zadaniu </w:t>
            </w:r>
            <w:r>
              <w:rPr>
                <w:sz w:val="22"/>
                <w:szCs w:val="22"/>
              </w:rPr>
              <w:t>5</w:t>
            </w:r>
          </w:p>
          <w:p w14:paraId="42E65AB5" w14:textId="77777777" w:rsidR="00D735AB" w:rsidRDefault="00D735AB" w:rsidP="00D735AB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8F4C86">
              <w:rPr>
                <w:sz w:val="22"/>
                <w:szCs w:val="22"/>
              </w:rPr>
              <w:t>Art. 226 ust. 1 pkt 8</w:t>
            </w:r>
            <w:r>
              <w:rPr>
                <w:sz w:val="22"/>
                <w:szCs w:val="22"/>
              </w:rPr>
              <w:t xml:space="preserve"> – Oferta zawiera rażąco niską cenę </w:t>
            </w:r>
            <w:r>
              <w:rPr>
                <w:sz w:val="22"/>
                <w:szCs w:val="22"/>
              </w:rPr>
              <w:br/>
              <w:t>lub koszt w stosunku do przedmiotu zamówienia</w:t>
            </w:r>
          </w:p>
          <w:p w14:paraId="1A32B15D" w14:textId="77777777" w:rsidR="00D735AB" w:rsidRPr="00E41F07" w:rsidRDefault="00D735AB" w:rsidP="00D735AB">
            <w:pPr>
              <w:spacing w:before="40" w:after="40"/>
              <w:jc w:val="both"/>
              <w:rPr>
                <w:sz w:val="22"/>
                <w:szCs w:val="22"/>
                <w:u w:val="single"/>
              </w:rPr>
            </w:pPr>
            <w:r w:rsidRPr="00E41F07">
              <w:rPr>
                <w:sz w:val="22"/>
                <w:szCs w:val="22"/>
                <w:u w:val="single"/>
              </w:rPr>
              <w:t>Uzasadnienie:</w:t>
            </w:r>
          </w:p>
          <w:p w14:paraId="3ACA5E94" w14:textId="25CB0DEF" w:rsidR="008F4C86" w:rsidRPr="00596EA3" w:rsidRDefault="00D735AB" w:rsidP="00D735A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Wykonawca w odpowiedzi na wezwanie Zamawiającego </w:t>
            </w:r>
            <w:r>
              <w:rPr>
                <w:sz w:val="22"/>
                <w:szCs w:val="22"/>
              </w:rPr>
              <w:br/>
              <w:t>z dnia 09.06.2021 r. do złożenia wyjaśnień w zakresie wyliczenia ceny lub kosztu n</w:t>
            </w:r>
            <w:r w:rsidRPr="008F4C86">
              <w:rPr>
                <w:sz w:val="22"/>
                <w:szCs w:val="22"/>
              </w:rPr>
              <w:t xml:space="preserve">ie złożył wyjaśnień </w:t>
            </w:r>
            <w:r>
              <w:rPr>
                <w:sz w:val="22"/>
                <w:szCs w:val="22"/>
              </w:rPr>
              <w:t>do końca upływu wyznaczonego terminu.</w:t>
            </w:r>
          </w:p>
        </w:tc>
      </w:tr>
    </w:tbl>
    <w:p w14:paraId="59CD2087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5677A8F8" w14:textId="3397A9BD" w:rsidR="00D735AB" w:rsidRDefault="00D735AB" w:rsidP="00D735AB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2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>w zakresie zadania nr 3</w:t>
      </w:r>
      <w:r>
        <w:rPr>
          <w:bCs/>
          <w:sz w:val="22"/>
          <w:szCs w:val="22"/>
        </w:rPr>
        <w:t xml:space="preserve"> (Kardiomonitory – producent Mindray Chiny) i </w:t>
      </w:r>
      <w:r w:rsidRPr="00D735AB">
        <w:rPr>
          <w:b/>
          <w:sz w:val="22"/>
          <w:szCs w:val="22"/>
          <w:u w:val="single"/>
        </w:rPr>
        <w:t>w zakresie zadania nr 5</w:t>
      </w:r>
      <w:r>
        <w:rPr>
          <w:bCs/>
          <w:sz w:val="22"/>
          <w:szCs w:val="22"/>
        </w:rPr>
        <w:t xml:space="preserve"> (Kardiomonitory – producent Welch Allyn) ze względu na fakt, iż wszystkie złożone oferty podlegały odrzuceniu.</w:t>
      </w:r>
    </w:p>
    <w:p w14:paraId="7913D9D5" w14:textId="2492D9E7" w:rsidR="00D735AB" w:rsidRDefault="00D735AB" w:rsidP="00D8427E">
      <w:pPr>
        <w:spacing w:after="40" w:line="276" w:lineRule="auto"/>
        <w:jc w:val="both"/>
      </w:pPr>
    </w:p>
    <w:p w14:paraId="7E0E0680" w14:textId="505706F4" w:rsidR="00D735AB" w:rsidRDefault="00D735AB" w:rsidP="00D735AB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1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>w zakresie zadania nr 7</w:t>
      </w:r>
      <w:r>
        <w:rPr>
          <w:bCs/>
          <w:sz w:val="22"/>
          <w:szCs w:val="22"/>
        </w:rPr>
        <w:t xml:space="preserve"> (Kardiomonitory – producent Aspel) ze względu na fakt, iż nie złożono żadnej oferty.</w:t>
      </w:r>
    </w:p>
    <w:p w14:paraId="30BE450A" w14:textId="7CECA03F" w:rsidR="00D735AB" w:rsidRPr="005F060B" w:rsidRDefault="00947E0E" w:rsidP="00D8427E">
      <w:pPr>
        <w:spacing w:after="40" w:line="276" w:lineRule="auto"/>
        <w:jc w:val="both"/>
        <w:rPr>
          <w:b/>
          <w:bCs/>
          <w:sz w:val="22"/>
          <w:szCs w:val="22"/>
          <w:u w:val="single"/>
        </w:rPr>
      </w:pPr>
      <w:r w:rsidRPr="005F060B">
        <w:rPr>
          <w:b/>
          <w:bCs/>
          <w:sz w:val="22"/>
          <w:szCs w:val="22"/>
          <w:u w:val="single"/>
        </w:rPr>
        <w:lastRenderedPageBreak/>
        <w:t>Zamawiający przypomina, iż zgodnie z rozdziałem 4.2 SWZ:</w:t>
      </w:r>
    </w:p>
    <w:p w14:paraId="1F409CFF" w14:textId="28FE6C1D" w:rsidR="00947E0E" w:rsidRPr="005F060B" w:rsidRDefault="00947E0E" w:rsidP="00947E0E">
      <w:pPr>
        <w:pStyle w:val="Akapitzlist"/>
        <w:numPr>
          <w:ilvl w:val="0"/>
          <w:numId w:val="1"/>
        </w:numPr>
        <w:spacing w:after="120"/>
        <w:ind w:left="284"/>
        <w:jc w:val="both"/>
        <w:rPr>
          <w:sz w:val="22"/>
          <w:szCs w:val="22"/>
        </w:rPr>
      </w:pPr>
      <w:r w:rsidRPr="005F060B">
        <w:rPr>
          <w:sz w:val="22"/>
          <w:szCs w:val="22"/>
        </w:rPr>
        <w:t>Pracownik serwisu realizujący umowę musi posiadać na dzień podpisania umowy, ważny certyfikat uprawniający do wykonania przedmiotu zamówienia.</w:t>
      </w:r>
    </w:p>
    <w:p w14:paraId="0CD3B07E" w14:textId="64B19D69" w:rsidR="00947E0E" w:rsidRPr="005F060B" w:rsidRDefault="00947E0E" w:rsidP="00947E0E">
      <w:pPr>
        <w:pStyle w:val="Akapitzlist"/>
        <w:numPr>
          <w:ilvl w:val="0"/>
          <w:numId w:val="1"/>
        </w:numPr>
        <w:spacing w:after="120"/>
        <w:ind w:left="284"/>
        <w:jc w:val="both"/>
        <w:rPr>
          <w:sz w:val="22"/>
          <w:szCs w:val="22"/>
        </w:rPr>
      </w:pPr>
      <w:r w:rsidRPr="005F060B">
        <w:rPr>
          <w:sz w:val="22"/>
          <w:szCs w:val="22"/>
        </w:rPr>
        <w:t>Wykonawca musi posiadać legalne oprogramowanie serwisowe, a na dzień podpisania umowy przedstawi dokument potwierdzający prawo dysponowania oprogramowaniem oraz narzędzia.</w:t>
      </w:r>
    </w:p>
    <w:p w14:paraId="27C6EAA4" w14:textId="77777777" w:rsidR="00947E0E" w:rsidRDefault="00947E0E" w:rsidP="00D8427E">
      <w:pPr>
        <w:spacing w:after="40" w:line="276" w:lineRule="auto"/>
        <w:jc w:val="both"/>
      </w:pPr>
    </w:p>
    <w:p w14:paraId="51195667" w14:textId="77777777" w:rsidR="00947E0E" w:rsidRDefault="00947E0E" w:rsidP="00D8427E">
      <w:pPr>
        <w:spacing w:after="40" w:line="276" w:lineRule="auto"/>
        <w:jc w:val="both"/>
      </w:pPr>
    </w:p>
    <w:p w14:paraId="2D65AFDD" w14:textId="493D5602" w:rsidR="009F0E5C" w:rsidRPr="005F060B" w:rsidRDefault="009F0E5C" w:rsidP="00D8427E">
      <w:pPr>
        <w:spacing w:after="40" w:line="276" w:lineRule="auto"/>
        <w:jc w:val="both"/>
        <w:rPr>
          <w:sz w:val="22"/>
          <w:szCs w:val="22"/>
        </w:rPr>
      </w:pPr>
      <w:r w:rsidRPr="005F060B">
        <w:rPr>
          <w:sz w:val="22"/>
          <w:szCs w:val="22"/>
        </w:rPr>
        <w:t xml:space="preserve">Informacja </w:t>
      </w:r>
      <w:r w:rsidR="00BD2174" w:rsidRPr="005F060B">
        <w:rPr>
          <w:sz w:val="22"/>
          <w:szCs w:val="22"/>
        </w:rPr>
        <w:t>o terminie zawarcia umowy</w:t>
      </w:r>
      <w:r w:rsidR="00F33C66" w:rsidRPr="005F060B">
        <w:rPr>
          <w:sz w:val="22"/>
          <w:szCs w:val="22"/>
        </w:rPr>
        <w:t>:</w:t>
      </w:r>
    </w:p>
    <w:p w14:paraId="311887E7" w14:textId="79AD09DB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5F2CB0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D735AB">
        <w:rPr>
          <w:sz w:val="22"/>
          <w:szCs w:val="22"/>
        </w:rPr>
        <w:br/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8F4C86" w:rsidRPr="00F33C66">
        <w:rPr>
          <w:sz w:val="22"/>
          <w:szCs w:val="22"/>
        </w:rPr>
        <w:t xml:space="preserve">nie krótszym niż </w:t>
      </w:r>
      <w:r w:rsidR="00D735AB">
        <w:rPr>
          <w:sz w:val="22"/>
          <w:szCs w:val="22"/>
        </w:rPr>
        <w:t>5</w:t>
      </w:r>
      <w:r w:rsidR="008F4C86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152281DC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</w:t>
      </w:r>
      <w:r w:rsidR="005F2CB0">
        <w:rPr>
          <w:sz w:val="22"/>
          <w:szCs w:val="22"/>
        </w:rPr>
        <w:t xml:space="preserve"> 308</w:t>
      </w:r>
      <w:r w:rsidR="00F960D7" w:rsidRPr="00F33C66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67DC9FB3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25DFCD09" w14:textId="77777777" w:rsidR="00D735AB" w:rsidRDefault="00D735AB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72B1B8CD" w14:textId="77777777" w:rsidR="00D735AB" w:rsidRDefault="00D735AB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bookmarkEnd w:id="0"/>
    <w:p w14:paraId="270B85F6" w14:textId="77777777" w:rsidR="00D735AB" w:rsidRPr="00021EFF" w:rsidRDefault="00D735AB" w:rsidP="00D735AB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021EFF">
        <w:rPr>
          <w:i/>
          <w:sz w:val="22"/>
          <w:szCs w:val="22"/>
        </w:rPr>
        <w:t>Zamawiający</w:t>
      </w:r>
    </w:p>
    <w:p w14:paraId="001F0104" w14:textId="38011B57" w:rsidR="00D735AB" w:rsidRPr="00021EFF" w:rsidRDefault="00D735AB" w:rsidP="00D735AB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   /-/ Dyrektor Szpitala Wojewódzkiego </w:t>
      </w:r>
    </w:p>
    <w:p w14:paraId="4076B757" w14:textId="77777777" w:rsidR="00D735AB" w:rsidRPr="00021EFF" w:rsidRDefault="00D735AB" w:rsidP="00D735AB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 w Poznaniu</w:t>
      </w:r>
    </w:p>
    <w:p w14:paraId="256469FD" w14:textId="77777777" w:rsidR="00D735AB" w:rsidRPr="00021EFF" w:rsidRDefault="00D735AB" w:rsidP="00D735AB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Piotr Nowicki</w:t>
      </w:r>
    </w:p>
    <w:p w14:paraId="5DD304A7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7C2D7F" w14:textId="77777777" w:rsidR="00480BF5" w:rsidRDefault="00480BF5">
      <w:r>
        <w:separator/>
      </w:r>
    </w:p>
  </w:endnote>
  <w:endnote w:type="continuationSeparator" w:id="0">
    <w:p w14:paraId="3A301721" w14:textId="77777777" w:rsidR="00480BF5" w:rsidRDefault="00480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88C3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1990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3B7E1C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05D796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A608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F0F01" w14:textId="77777777" w:rsidR="00480BF5" w:rsidRDefault="00480BF5">
      <w:r>
        <w:separator/>
      </w:r>
    </w:p>
  </w:footnote>
  <w:footnote w:type="continuationSeparator" w:id="0">
    <w:p w14:paraId="0FD683C0" w14:textId="77777777" w:rsidR="00480BF5" w:rsidRDefault="00480B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B6C4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B38D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7F4D8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851254"/>
    <w:multiLevelType w:val="hybridMultilevel"/>
    <w:tmpl w:val="DE141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A03"/>
    <w:rsid w:val="00022322"/>
    <w:rsid w:val="00042497"/>
    <w:rsid w:val="00090843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3E58E2"/>
    <w:rsid w:val="00431C0B"/>
    <w:rsid w:val="00437CAD"/>
    <w:rsid w:val="004657DA"/>
    <w:rsid w:val="00480BF5"/>
    <w:rsid w:val="004B2665"/>
    <w:rsid w:val="004C3459"/>
    <w:rsid w:val="004E324A"/>
    <w:rsid w:val="004E7234"/>
    <w:rsid w:val="0054734E"/>
    <w:rsid w:val="00596EA3"/>
    <w:rsid w:val="00596FD7"/>
    <w:rsid w:val="005E5BFF"/>
    <w:rsid w:val="005F060B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8F4C86"/>
    <w:rsid w:val="00915B9E"/>
    <w:rsid w:val="00947E0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7A03"/>
    <w:rsid w:val="00D26ED6"/>
    <w:rsid w:val="00D42C90"/>
    <w:rsid w:val="00D735AB"/>
    <w:rsid w:val="00D8427E"/>
    <w:rsid w:val="00E30B2D"/>
    <w:rsid w:val="00E41F07"/>
    <w:rsid w:val="00E62859"/>
    <w:rsid w:val="00E85D70"/>
    <w:rsid w:val="00F33C66"/>
    <w:rsid w:val="00F83783"/>
    <w:rsid w:val="00F960D7"/>
    <w:rsid w:val="00FB024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0F5CEF"/>
  <w15:chartTrackingRefBased/>
  <w15:docId w15:val="{D732FCBC-517F-479F-9680-5938189E8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47E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5</Pages>
  <Words>1431</Words>
  <Characters>8361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4</cp:revision>
  <cp:lastPrinted>2021-07-05T08:33:00Z</cp:lastPrinted>
  <dcterms:created xsi:type="dcterms:W3CDTF">2021-07-05T08:27:00Z</dcterms:created>
  <dcterms:modified xsi:type="dcterms:W3CDTF">2021-07-05T08:35:00Z</dcterms:modified>
</cp:coreProperties>
</file>