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6D305D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6D305D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6D305D">
        <w:rPr>
          <w:sz w:val="22"/>
          <w:szCs w:val="22"/>
        </w:rPr>
        <w:t>2021-06-22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6D305D" w:rsidP="00577BC6">
      <w:pPr>
        <w:spacing w:after="40"/>
        <w:rPr>
          <w:b/>
          <w:bCs/>
          <w:sz w:val="22"/>
          <w:szCs w:val="22"/>
        </w:rPr>
      </w:pPr>
      <w:r w:rsidRPr="006D305D">
        <w:rPr>
          <w:b/>
          <w:bCs/>
          <w:sz w:val="22"/>
          <w:szCs w:val="22"/>
        </w:rPr>
        <w:t>Politechnika Częstochowska</w:t>
      </w:r>
    </w:p>
    <w:p w:rsidR="00D665F5" w:rsidRPr="00BD5546" w:rsidRDefault="006D305D" w:rsidP="00D665F5">
      <w:pPr>
        <w:rPr>
          <w:sz w:val="22"/>
          <w:szCs w:val="22"/>
        </w:rPr>
      </w:pPr>
      <w:r w:rsidRPr="006D305D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6D305D">
        <w:rPr>
          <w:sz w:val="22"/>
          <w:szCs w:val="22"/>
        </w:rPr>
        <w:t>69</w:t>
      </w:r>
    </w:p>
    <w:p w:rsidR="00D665F5" w:rsidRPr="00BD5546" w:rsidRDefault="006D305D" w:rsidP="00D665F5">
      <w:pPr>
        <w:rPr>
          <w:sz w:val="22"/>
          <w:szCs w:val="22"/>
        </w:rPr>
      </w:pPr>
      <w:r w:rsidRPr="006D305D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6D305D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D305D" w:rsidRPr="006D305D">
        <w:rPr>
          <w:b/>
          <w:sz w:val="22"/>
          <w:szCs w:val="22"/>
        </w:rPr>
        <w:t>ZP/D-09/21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D305D" w:rsidRPr="006D305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D305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D305D">
        <w:rPr>
          <w:b/>
          <w:sz w:val="22"/>
          <w:szCs w:val="22"/>
        </w:rPr>
        <w:t>Dostawa i montaż mebli dla jednostek organizacyjnych Politechniki Częstochowskiej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D305D" w:rsidRPr="006D305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D305D" w:rsidRPr="006D305D">
        <w:rPr>
          <w:sz w:val="22"/>
          <w:szCs w:val="22"/>
        </w:rPr>
        <w:t>22/06/2021</w:t>
      </w:r>
      <w:r w:rsidR="00FF4AB1" w:rsidRPr="00577BC6">
        <w:rPr>
          <w:sz w:val="22"/>
          <w:szCs w:val="22"/>
        </w:rPr>
        <w:t xml:space="preserve"> o godz. </w:t>
      </w:r>
      <w:r w:rsidR="006D305D" w:rsidRPr="006D305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Biuro Inżynieryjne DOT Tomasz Dubiecki</w:t>
            </w:r>
          </w:p>
          <w:p w:rsidR="006D305D" w:rsidRPr="00CB5EDB" w:rsidRDefault="006D305D" w:rsidP="00DB1E5D">
            <w:r w:rsidRPr="006D305D">
              <w:t>Lubomira</w:t>
            </w:r>
            <w:r w:rsidRPr="00CB5EDB">
              <w:t xml:space="preserve"> </w:t>
            </w:r>
            <w:r w:rsidRPr="006D305D">
              <w:t>29/A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62-090</w:t>
            </w:r>
            <w:r w:rsidRPr="00CB5EDB">
              <w:t xml:space="preserve"> </w:t>
            </w:r>
            <w:r w:rsidRPr="006D305D"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29 520.00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4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Biuro Inżynieryjne DOT Tomasz Dubiecki</w:t>
            </w:r>
          </w:p>
          <w:p w:rsidR="006D305D" w:rsidRPr="00CB5EDB" w:rsidRDefault="006D305D" w:rsidP="00DB1E5D">
            <w:r w:rsidRPr="006D305D">
              <w:t>Lubomira</w:t>
            </w:r>
            <w:r w:rsidRPr="00CB5EDB">
              <w:t xml:space="preserve"> </w:t>
            </w:r>
            <w:r w:rsidRPr="006D305D">
              <w:t>29/A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62-090</w:t>
            </w:r>
            <w:r w:rsidRPr="00CB5EDB">
              <w:t xml:space="preserve"> </w:t>
            </w:r>
            <w:r w:rsidRPr="006D305D"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22 140.00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Biuro Inżynieryjne DOT Tomasz Dubiecki</w:t>
            </w:r>
          </w:p>
          <w:p w:rsidR="006D305D" w:rsidRPr="00CB5EDB" w:rsidRDefault="006D305D" w:rsidP="00DB1E5D">
            <w:r w:rsidRPr="006D305D">
              <w:t>Lubomira</w:t>
            </w:r>
            <w:r w:rsidRPr="00CB5EDB">
              <w:t xml:space="preserve"> </w:t>
            </w:r>
            <w:r w:rsidRPr="006D305D">
              <w:t>29/A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62-090</w:t>
            </w:r>
            <w:r w:rsidRPr="00CB5EDB">
              <w:t xml:space="preserve"> </w:t>
            </w:r>
            <w:r w:rsidRPr="006D305D"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61 500.00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1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Przedsiębiorstwo Produkcyjno- Handlowo- Usługowe Studio-7</w:t>
            </w:r>
          </w:p>
          <w:p w:rsidR="006D305D" w:rsidRPr="00CB5EDB" w:rsidRDefault="006D305D" w:rsidP="00DB1E5D">
            <w:r w:rsidRPr="006D305D">
              <w:t>Miąsowa</w:t>
            </w:r>
            <w:r w:rsidRPr="00CB5EDB">
              <w:t xml:space="preserve"> </w:t>
            </w:r>
            <w:r w:rsidRPr="006D305D">
              <w:t>19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28-305</w:t>
            </w:r>
            <w:r w:rsidRPr="00CB5EDB">
              <w:t xml:space="preserve"> </w:t>
            </w:r>
            <w:r w:rsidRPr="006D305D">
              <w:t>Miąsowa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1 150.00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4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Przedsiębiorstwo Produkcyjno- Handlowo- Usługowe Studio-7</w:t>
            </w:r>
          </w:p>
          <w:p w:rsidR="006D305D" w:rsidRPr="00CB5EDB" w:rsidRDefault="006D305D" w:rsidP="00DB1E5D">
            <w:r w:rsidRPr="006D305D">
              <w:t>Miąsowa</w:t>
            </w:r>
            <w:r w:rsidRPr="00CB5EDB">
              <w:t xml:space="preserve"> </w:t>
            </w:r>
            <w:r w:rsidRPr="006D305D">
              <w:t>19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28-305</w:t>
            </w:r>
            <w:r w:rsidRPr="00CB5EDB">
              <w:t xml:space="preserve"> </w:t>
            </w:r>
            <w:r w:rsidRPr="006D305D">
              <w:t>Miąsowa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13 000.00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Przedsiębiorstwo Produkcyjno- Handlowo- Usługowe Studio-7</w:t>
            </w:r>
          </w:p>
          <w:p w:rsidR="006D305D" w:rsidRPr="00CB5EDB" w:rsidRDefault="006D305D" w:rsidP="00DB1E5D">
            <w:r w:rsidRPr="006D305D">
              <w:t>Miąsowa</w:t>
            </w:r>
            <w:r w:rsidRPr="00CB5EDB">
              <w:t xml:space="preserve"> </w:t>
            </w:r>
            <w:r w:rsidRPr="006D305D">
              <w:t>19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28-305</w:t>
            </w:r>
            <w:r w:rsidRPr="00CB5EDB">
              <w:t xml:space="preserve"> </w:t>
            </w:r>
            <w:r w:rsidRPr="006D305D">
              <w:t>Miąsowa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47 320.00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6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Przedsiębiorstwo Produkcyjno- Handlowo- Usługowe Studio-7</w:t>
            </w:r>
          </w:p>
          <w:p w:rsidR="006D305D" w:rsidRPr="00CB5EDB" w:rsidRDefault="006D305D" w:rsidP="00DB1E5D">
            <w:r w:rsidRPr="006D305D">
              <w:t>Miąsowa</w:t>
            </w:r>
            <w:r w:rsidRPr="00CB5EDB">
              <w:t xml:space="preserve"> </w:t>
            </w:r>
            <w:r w:rsidRPr="006D305D">
              <w:t>19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28-305</w:t>
            </w:r>
            <w:r w:rsidRPr="00CB5EDB">
              <w:t xml:space="preserve"> </w:t>
            </w:r>
            <w:r w:rsidRPr="006D305D">
              <w:t>Miąsowa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5 500.00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1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Tronus Polska Sp. z o.o.</w:t>
            </w:r>
          </w:p>
          <w:p w:rsidR="006D305D" w:rsidRPr="00CB5EDB" w:rsidRDefault="006D305D" w:rsidP="00DB1E5D">
            <w:r w:rsidRPr="006D305D">
              <w:t>Ordona</w:t>
            </w:r>
            <w:r w:rsidRPr="00CB5EDB">
              <w:t xml:space="preserve"> </w:t>
            </w:r>
            <w:r w:rsidRPr="006D305D">
              <w:t>2a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01-237</w:t>
            </w:r>
            <w:r w:rsidRPr="00CB5EDB">
              <w:t xml:space="preserve"> </w:t>
            </w:r>
            <w:r w:rsidRPr="006D305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2 152.50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Tronus Polska Sp. z o.o.</w:t>
            </w:r>
          </w:p>
          <w:p w:rsidR="006D305D" w:rsidRPr="00CB5EDB" w:rsidRDefault="006D305D" w:rsidP="00DB1E5D">
            <w:r w:rsidRPr="006D305D">
              <w:t>Ordona</w:t>
            </w:r>
            <w:r w:rsidRPr="00CB5EDB">
              <w:t xml:space="preserve"> </w:t>
            </w:r>
            <w:r w:rsidRPr="006D305D">
              <w:t>2a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01-237</w:t>
            </w:r>
            <w:r w:rsidRPr="00CB5EDB">
              <w:t xml:space="preserve"> </w:t>
            </w:r>
            <w:r w:rsidRPr="006D305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5 719.50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Tronus Polska Sp. z o.o.</w:t>
            </w:r>
          </w:p>
          <w:p w:rsidR="006D305D" w:rsidRPr="00CB5EDB" w:rsidRDefault="006D305D" w:rsidP="00DB1E5D">
            <w:r w:rsidRPr="006D305D">
              <w:t>Ordona</w:t>
            </w:r>
            <w:r w:rsidRPr="00CB5EDB">
              <w:t xml:space="preserve"> </w:t>
            </w:r>
            <w:r w:rsidRPr="006D305D">
              <w:t>2a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01-237</w:t>
            </w:r>
            <w:r w:rsidRPr="00CB5EDB">
              <w:t xml:space="preserve"> </w:t>
            </w:r>
            <w:r w:rsidRPr="006D305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30 750.00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4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Tronus Polska Sp. z o.o.</w:t>
            </w:r>
          </w:p>
          <w:p w:rsidR="006D305D" w:rsidRPr="00CB5EDB" w:rsidRDefault="006D305D" w:rsidP="00DB1E5D">
            <w:r w:rsidRPr="006D305D">
              <w:t>Ordona</w:t>
            </w:r>
            <w:r w:rsidRPr="00CB5EDB">
              <w:t xml:space="preserve"> </w:t>
            </w:r>
            <w:r w:rsidRPr="006D305D">
              <w:t>2a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01-237</w:t>
            </w:r>
            <w:r w:rsidRPr="00CB5EDB">
              <w:t xml:space="preserve"> </w:t>
            </w:r>
            <w:r w:rsidRPr="006D305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67 896.00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Tronus Polska Sp. z o.o.</w:t>
            </w:r>
          </w:p>
          <w:p w:rsidR="006D305D" w:rsidRPr="00CB5EDB" w:rsidRDefault="006D305D" w:rsidP="00DB1E5D">
            <w:r w:rsidRPr="006D305D">
              <w:t>Ordona</w:t>
            </w:r>
            <w:r w:rsidRPr="00CB5EDB">
              <w:t xml:space="preserve"> </w:t>
            </w:r>
            <w:r w:rsidRPr="006D305D">
              <w:t>2a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01-237</w:t>
            </w:r>
            <w:r w:rsidRPr="00CB5EDB">
              <w:t xml:space="preserve"> </w:t>
            </w:r>
            <w:r w:rsidRPr="006D305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57 625.50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6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Tronus Polska Sp. z o.o.</w:t>
            </w:r>
          </w:p>
          <w:p w:rsidR="006D305D" w:rsidRPr="00CB5EDB" w:rsidRDefault="006D305D" w:rsidP="00DB1E5D">
            <w:r w:rsidRPr="006D305D">
              <w:t>Ordona</w:t>
            </w:r>
            <w:r w:rsidRPr="00CB5EDB">
              <w:t xml:space="preserve"> </w:t>
            </w:r>
            <w:r w:rsidRPr="006D305D">
              <w:t>2a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01-237</w:t>
            </w:r>
            <w:r w:rsidRPr="00CB5EDB">
              <w:t xml:space="preserve"> </w:t>
            </w:r>
            <w:r w:rsidRPr="006D305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9 409.50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7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Tronus Polska Sp. z o.o.</w:t>
            </w:r>
          </w:p>
          <w:p w:rsidR="006D305D" w:rsidRPr="00CB5EDB" w:rsidRDefault="006D305D" w:rsidP="00DB1E5D">
            <w:r w:rsidRPr="006D305D">
              <w:t>Ordona</w:t>
            </w:r>
            <w:r w:rsidRPr="00CB5EDB">
              <w:t xml:space="preserve"> </w:t>
            </w:r>
            <w:r w:rsidRPr="006D305D">
              <w:t>2a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01-237</w:t>
            </w:r>
            <w:r w:rsidRPr="00CB5EDB">
              <w:t xml:space="preserve"> </w:t>
            </w:r>
            <w:r w:rsidRPr="006D305D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1 894.20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4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KOMA R.Kozakiewicz Sp.j.</w:t>
            </w:r>
          </w:p>
          <w:p w:rsidR="006D305D" w:rsidRPr="00CB5EDB" w:rsidRDefault="006D305D" w:rsidP="00DB1E5D">
            <w:r w:rsidRPr="006D305D">
              <w:t>Chorzowska</w:t>
            </w:r>
            <w:r w:rsidRPr="00CB5EDB">
              <w:t xml:space="preserve"> </w:t>
            </w:r>
            <w:r w:rsidRPr="006D305D">
              <w:t>3/3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26-600</w:t>
            </w:r>
            <w:r w:rsidRPr="00CB5EDB">
              <w:t xml:space="preserve"> </w:t>
            </w:r>
            <w:r w:rsidRPr="006D305D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21 336.00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KOMA R.Kozakiewicz Sp.j.</w:t>
            </w:r>
          </w:p>
          <w:p w:rsidR="006D305D" w:rsidRPr="00CB5EDB" w:rsidRDefault="006D305D" w:rsidP="00DB1E5D">
            <w:r w:rsidRPr="006D305D">
              <w:t>Chorzowska</w:t>
            </w:r>
            <w:r w:rsidRPr="00CB5EDB">
              <w:t xml:space="preserve"> </w:t>
            </w:r>
            <w:r w:rsidRPr="006D305D">
              <w:t>3/3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26-600</w:t>
            </w:r>
            <w:r w:rsidRPr="00CB5EDB">
              <w:t xml:space="preserve"> </w:t>
            </w:r>
            <w:r w:rsidRPr="006D305D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51 830.00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6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KOMA R.Kozakiewicz Sp.j.</w:t>
            </w:r>
          </w:p>
          <w:p w:rsidR="006D305D" w:rsidRPr="00CB5EDB" w:rsidRDefault="006D305D" w:rsidP="00DB1E5D">
            <w:r w:rsidRPr="006D305D">
              <w:t>Chorzowska</w:t>
            </w:r>
            <w:r w:rsidRPr="00CB5EDB">
              <w:t xml:space="preserve"> </w:t>
            </w:r>
            <w:r w:rsidRPr="006D305D">
              <w:t>3/3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26-600</w:t>
            </w:r>
            <w:r w:rsidRPr="00CB5EDB">
              <w:t xml:space="preserve"> </w:t>
            </w:r>
            <w:r w:rsidRPr="006D305D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6 930.00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1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"Drzewiarz- Bis" sp .z o.o.</w:t>
            </w:r>
          </w:p>
          <w:p w:rsidR="006D305D" w:rsidRPr="00CB5EDB" w:rsidRDefault="006D305D" w:rsidP="00DB1E5D">
            <w:r w:rsidRPr="006D305D">
              <w:t>Kardynała Wyszńskiego</w:t>
            </w:r>
            <w:r w:rsidRPr="00CB5EDB">
              <w:t xml:space="preserve"> </w:t>
            </w:r>
            <w:r w:rsidRPr="006D305D">
              <w:t>46/a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87-600</w:t>
            </w:r>
            <w:r w:rsidRPr="00CB5EDB">
              <w:t xml:space="preserve"> </w:t>
            </w:r>
            <w:r w:rsidRPr="006D305D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688.80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"Drzewiarz- Bis" sp .z o.o.</w:t>
            </w:r>
          </w:p>
          <w:p w:rsidR="006D305D" w:rsidRPr="00CB5EDB" w:rsidRDefault="006D305D" w:rsidP="00DB1E5D">
            <w:r w:rsidRPr="006D305D">
              <w:t>Kardynała Wyszńskiego</w:t>
            </w:r>
            <w:r w:rsidRPr="00CB5EDB">
              <w:t xml:space="preserve"> </w:t>
            </w:r>
            <w:r w:rsidRPr="006D305D">
              <w:t>46/a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87-600</w:t>
            </w:r>
            <w:r w:rsidRPr="00CB5EDB">
              <w:t xml:space="preserve"> </w:t>
            </w:r>
            <w:r w:rsidRPr="006D305D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4 059.00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"Drzewiarz- Bis" sp .z o.o.</w:t>
            </w:r>
          </w:p>
          <w:p w:rsidR="006D305D" w:rsidRPr="00CB5EDB" w:rsidRDefault="006D305D" w:rsidP="00DB1E5D">
            <w:r w:rsidRPr="006D305D">
              <w:t>Kardynała Wyszńskiego</w:t>
            </w:r>
            <w:r w:rsidRPr="00CB5EDB">
              <w:t xml:space="preserve"> </w:t>
            </w:r>
            <w:r w:rsidRPr="006D305D">
              <w:t>46/a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87-600</w:t>
            </w:r>
            <w:r w:rsidRPr="00CB5EDB">
              <w:t xml:space="preserve"> </w:t>
            </w:r>
            <w:r w:rsidRPr="006D305D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24 600.00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4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"Drzewiarz- Bis" sp .z o.o.</w:t>
            </w:r>
          </w:p>
          <w:p w:rsidR="006D305D" w:rsidRPr="00CB5EDB" w:rsidRDefault="006D305D" w:rsidP="00DB1E5D">
            <w:r w:rsidRPr="006D305D">
              <w:t>Kardynała Wyszńskiego</w:t>
            </w:r>
            <w:r w:rsidRPr="00CB5EDB">
              <w:t xml:space="preserve"> </w:t>
            </w:r>
            <w:r w:rsidRPr="006D305D">
              <w:t>46/a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87-600</w:t>
            </w:r>
            <w:r w:rsidRPr="00CB5EDB">
              <w:t xml:space="preserve"> </w:t>
            </w:r>
            <w:r w:rsidRPr="006D305D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18 560.70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"Drzewiarz- Bis" sp .z o.o.</w:t>
            </w:r>
          </w:p>
          <w:p w:rsidR="006D305D" w:rsidRPr="00CB5EDB" w:rsidRDefault="006D305D" w:rsidP="00DB1E5D">
            <w:r w:rsidRPr="006D305D">
              <w:t>Kardynała Wyszńskiego</w:t>
            </w:r>
            <w:r w:rsidRPr="00CB5EDB">
              <w:t xml:space="preserve"> </w:t>
            </w:r>
            <w:r w:rsidRPr="006D305D">
              <w:t>46/a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87-600</w:t>
            </w:r>
            <w:r w:rsidRPr="00CB5EDB">
              <w:t xml:space="preserve"> </w:t>
            </w:r>
            <w:r w:rsidRPr="006D305D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40 085.70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6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"Drzewiarz- Bis" sp .z o.o.</w:t>
            </w:r>
          </w:p>
          <w:p w:rsidR="006D305D" w:rsidRPr="00CB5EDB" w:rsidRDefault="006D305D" w:rsidP="00DB1E5D">
            <w:r w:rsidRPr="006D305D">
              <w:t>Kardynała Wyszńskiego</w:t>
            </w:r>
            <w:r w:rsidRPr="00CB5EDB">
              <w:t xml:space="preserve"> </w:t>
            </w:r>
            <w:r w:rsidRPr="006D305D">
              <w:t>46/a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87-600</w:t>
            </w:r>
            <w:r w:rsidRPr="00CB5EDB">
              <w:t xml:space="preserve"> </w:t>
            </w:r>
            <w:r w:rsidRPr="006D305D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5 756.40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7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"Drzewiarz- Bis" sp .z o.o.</w:t>
            </w:r>
          </w:p>
          <w:p w:rsidR="006D305D" w:rsidRPr="00CB5EDB" w:rsidRDefault="006D305D" w:rsidP="00DB1E5D">
            <w:r w:rsidRPr="006D305D">
              <w:t>Kardynała Wyszńskiego</w:t>
            </w:r>
            <w:r w:rsidRPr="00CB5EDB">
              <w:t xml:space="preserve"> </w:t>
            </w:r>
            <w:r w:rsidRPr="006D305D">
              <w:t>46/a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87-600</w:t>
            </w:r>
            <w:r w:rsidRPr="00CB5EDB">
              <w:t xml:space="preserve"> </w:t>
            </w:r>
            <w:r w:rsidRPr="006D305D"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1 525.20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Toro Jasnosz Joanna</w:t>
            </w:r>
          </w:p>
          <w:p w:rsidR="006D305D" w:rsidRPr="00CB5EDB" w:rsidRDefault="006D305D" w:rsidP="00DB1E5D">
            <w:r w:rsidRPr="006D305D">
              <w:t>brak</w:t>
            </w:r>
            <w:r w:rsidRPr="00CB5EDB">
              <w:t xml:space="preserve"> </w:t>
            </w:r>
            <w:r w:rsidRPr="006D305D">
              <w:t>64a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33-140</w:t>
            </w:r>
            <w:r w:rsidRPr="00CB5EDB">
              <w:t xml:space="preserve"> </w:t>
            </w:r>
            <w:r w:rsidRPr="006D305D">
              <w:t>Lisia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27 060.00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1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EURO-MEBLE MAŁGORZATA MASŁOŃ</w:t>
            </w:r>
          </w:p>
          <w:p w:rsidR="006D305D" w:rsidRPr="00CB5EDB" w:rsidRDefault="006D305D" w:rsidP="00DB1E5D">
            <w:r w:rsidRPr="006D305D">
              <w:t>KS. BP. HERBERTA BEDNORZA</w:t>
            </w:r>
            <w:r w:rsidRPr="00CB5EDB">
              <w:t xml:space="preserve"> </w:t>
            </w:r>
            <w:r w:rsidRPr="006D305D">
              <w:t>2A-6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40-384</w:t>
            </w:r>
            <w:r w:rsidRPr="00CB5EDB">
              <w:t xml:space="preserve"> </w:t>
            </w:r>
            <w:r w:rsidRPr="006D305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1 845.00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EURO-MEBLE MAŁGORZATA MASŁOŃ</w:t>
            </w:r>
          </w:p>
          <w:p w:rsidR="006D305D" w:rsidRPr="00CB5EDB" w:rsidRDefault="006D305D" w:rsidP="00DB1E5D">
            <w:r w:rsidRPr="006D305D">
              <w:t>KS. BP. HERBERTA BEDNORZA</w:t>
            </w:r>
            <w:r w:rsidRPr="00CB5EDB">
              <w:t xml:space="preserve"> </w:t>
            </w:r>
            <w:r w:rsidRPr="006D305D">
              <w:t>2A-6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40-384</w:t>
            </w:r>
            <w:r w:rsidRPr="00CB5EDB">
              <w:t xml:space="preserve"> </w:t>
            </w:r>
            <w:r w:rsidRPr="006D305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3 763.80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EURO-MEBLE MAŁGORZATA MASŁOŃ</w:t>
            </w:r>
          </w:p>
          <w:p w:rsidR="006D305D" w:rsidRPr="00CB5EDB" w:rsidRDefault="006D305D" w:rsidP="00DB1E5D">
            <w:r w:rsidRPr="006D305D">
              <w:t>KS. BP. HERBERTA BEDNORZA</w:t>
            </w:r>
            <w:r w:rsidRPr="00CB5EDB">
              <w:t xml:space="preserve"> </w:t>
            </w:r>
            <w:r w:rsidRPr="006D305D">
              <w:t>2A-6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40-384</w:t>
            </w:r>
            <w:r w:rsidRPr="00CB5EDB">
              <w:t xml:space="preserve"> </w:t>
            </w:r>
            <w:r w:rsidRPr="006D305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27 232.20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4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EURO-MEBLE MAŁGORZATA MASŁOŃ</w:t>
            </w:r>
          </w:p>
          <w:p w:rsidR="006D305D" w:rsidRPr="00CB5EDB" w:rsidRDefault="006D305D" w:rsidP="00DB1E5D">
            <w:r w:rsidRPr="006D305D">
              <w:t>KS. BP. HERBERTA BEDNORZA</w:t>
            </w:r>
            <w:r w:rsidRPr="00CB5EDB">
              <w:t xml:space="preserve"> </w:t>
            </w:r>
            <w:r w:rsidRPr="006D305D">
              <w:t>2A-6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40-384</w:t>
            </w:r>
            <w:r w:rsidRPr="00CB5EDB">
              <w:t xml:space="preserve"> </w:t>
            </w:r>
            <w:r w:rsidRPr="006D305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28 486.80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EURO-MEBLE MAŁGORZATA MASŁOŃ</w:t>
            </w:r>
          </w:p>
          <w:p w:rsidR="006D305D" w:rsidRPr="00CB5EDB" w:rsidRDefault="006D305D" w:rsidP="00DB1E5D">
            <w:r w:rsidRPr="006D305D">
              <w:t>KS. BP. HERBERTA BEDNORZA</w:t>
            </w:r>
            <w:r w:rsidRPr="00CB5EDB">
              <w:t xml:space="preserve"> </w:t>
            </w:r>
            <w:r w:rsidRPr="006D305D">
              <w:t>2A-6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40-384</w:t>
            </w:r>
            <w:r w:rsidRPr="00CB5EDB">
              <w:t xml:space="preserve"> </w:t>
            </w:r>
            <w:r w:rsidRPr="006D305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49 851.90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6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EURO-MEBLE MAŁGORZATA MASŁOŃ</w:t>
            </w:r>
          </w:p>
          <w:p w:rsidR="006D305D" w:rsidRPr="00CB5EDB" w:rsidRDefault="006D305D" w:rsidP="00DB1E5D">
            <w:r w:rsidRPr="006D305D">
              <w:t>KS. BP. HERBERTA BEDNORZA</w:t>
            </w:r>
            <w:r w:rsidRPr="00CB5EDB">
              <w:t xml:space="preserve"> </w:t>
            </w:r>
            <w:r w:rsidRPr="006D305D">
              <w:t>2A-6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40-384</w:t>
            </w:r>
            <w:r w:rsidRPr="00CB5EDB">
              <w:t xml:space="preserve"> </w:t>
            </w:r>
            <w:r w:rsidRPr="006D305D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7 503.00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Przedsiębiorstwo Handlowo-Usługowe "BOSTO" S.C.</w:t>
            </w:r>
          </w:p>
          <w:p w:rsidR="006D305D" w:rsidRPr="00CB5EDB" w:rsidRDefault="006D305D" w:rsidP="00DB1E5D">
            <w:r w:rsidRPr="006D305D">
              <w:t>Białostocka</w:t>
            </w:r>
            <w:r w:rsidRPr="00CB5EDB">
              <w:t xml:space="preserve"> </w:t>
            </w:r>
            <w:r w:rsidRPr="006D305D">
              <w:t>40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42-202</w:t>
            </w:r>
            <w:r w:rsidRPr="00CB5EDB">
              <w:t xml:space="preserve"> </w:t>
            </w:r>
            <w:r w:rsidRPr="006D305D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5 904.00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Przedsiębiorstwo Handlowo-Usługowe "BOSTO" S.C.</w:t>
            </w:r>
          </w:p>
          <w:p w:rsidR="006D305D" w:rsidRPr="00CB5EDB" w:rsidRDefault="006D305D" w:rsidP="00DB1E5D">
            <w:r w:rsidRPr="006D305D">
              <w:t>Białostocka</w:t>
            </w:r>
            <w:r w:rsidRPr="00CB5EDB">
              <w:t xml:space="preserve"> </w:t>
            </w:r>
            <w:r w:rsidRPr="006D305D">
              <w:t>40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42-202</w:t>
            </w:r>
            <w:r w:rsidRPr="00CB5EDB">
              <w:t xml:space="preserve"> </w:t>
            </w:r>
            <w:r w:rsidRPr="006D305D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39 360.00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4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Przedsiębiorstwo Handlowo-Usługowe "BOSTO" S.C.</w:t>
            </w:r>
          </w:p>
          <w:p w:rsidR="006D305D" w:rsidRPr="00CB5EDB" w:rsidRDefault="006D305D" w:rsidP="00DB1E5D">
            <w:r w:rsidRPr="006D305D">
              <w:t>Białostocka</w:t>
            </w:r>
            <w:r w:rsidRPr="00CB5EDB">
              <w:t xml:space="preserve"> </w:t>
            </w:r>
            <w:r w:rsidRPr="006D305D">
              <w:t>40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42-202</w:t>
            </w:r>
            <w:r w:rsidRPr="00CB5EDB">
              <w:t xml:space="preserve"> </w:t>
            </w:r>
            <w:r w:rsidRPr="006D305D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20 295.00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Przedsiębiorstwo Handlowo-Usługowe "BOSTO" S.C.</w:t>
            </w:r>
          </w:p>
          <w:p w:rsidR="006D305D" w:rsidRPr="00CB5EDB" w:rsidRDefault="006D305D" w:rsidP="00DB1E5D">
            <w:r w:rsidRPr="006D305D">
              <w:t>Białostocka</w:t>
            </w:r>
            <w:r w:rsidRPr="00CB5EDB">
              <w:t xml:space="preserve"> </w:t>
            </w:r>
            <w:r w:rsidRPr="006D305D">
              <w:t>40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42-202</w:t>
            </w:r>
            <w:r w:rsidRPr="00CB5EDB">
              <w:t xml:space="preserve"> </w:t>
            </w:r>
            <w:r w:rsidRPr="006D305D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44 895.00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6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Przedsiębiorstwo Handlowo-Usługowe "BOSTO" S.C.</w:t>
            </w:r>
          </w:p>
          <w:p w:rsidR="006D305D" w:rsidRPr="00CB5EDB" w:rsidRDefault="006D305D" w:rsidP="00DB1E5D">
            <w:r w:rsidRPr="006D305D">
              <w:t>Białostocka</w:t>
            </w:r>
            <w:r w:rsidRPr="00CB5EDB">
              <w:t xml:space="preserve"> </w:t>
            </w:r>
            <w:r w:rsidRPr="006D305D">
              <w:t>40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42-202</w:t>
            </w:r>
            <w:r w:rsidRPr="00CB5EDB">
              <w:t xml:space="preserve"> </w:t>
            </w:r>
            <w:r w:rsidRPr="006D305D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7 257.00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7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Przedsiębiorstwo Handlowo-Usługowe "BOSTO" S.C.</w:t>
            </w:r>
          </w:p>
          <w:p w:rsidR="006D305D" w:rsidRPr="00CB5EDB" w:rsidRDefault="006D305D" w:rsidP="00DB1E5D">
            <w:r w:rsidRPr="006D305D">
              <w:t>Białostocka</w:t>
            </w:r>
            <w:r w:rsidRPr="00CB5EDB">
              <w:t xml:space="preserve"> </w:t>
            </w:r>
            <w:r w:rsidRPr="006D305D">
              <w:t>40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lastRenderedPageBreak/>
              <w:t>42-202</w:t>
            </w:r>
            <w:r w:rsidRPr="00CB5EDB">
              <w:t xml:space="preserve"> </w:t>
            </w:r>
            <w:r w:rsidRPr="006D305D"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lastRenderedPageBreak/>
              <w:t>2 829.00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3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BENER MICHAŁ BENKA</w:t>
            </w:r>
          </w:p>
          <w:p w:rsidR="006D305D" w:rsidRPr="00CB5EDB" w:rsidRDefault="006D305D" w:rsidP="00DB1E5D">
            <w:r w:rsidRPr="006D305D">
              <w:t>WILEŃSKA</w:t>
            </w:r>
            <w:r w:rsidRPr="00CB5EDB">
              <w:t xml:space="preserve"> </w:t>
            </w:r>
            <w:r w:rsidRPr="006D305D">
              <w:t>59B/15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80-215</w:t>
            </w:r>
            <w:r w:rsidRPr="00CB5EDB">
              <w:t xml:space="preserve"> </w:t>
            </w:r>
            <w:r w:rsidRPr="006D305D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52 644.00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4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BENER MICHAŁ BENKA</w:t>
            </w:r>
          </w:p>
          <w:p w:rsidR="006D305D" w:rsidRPr="00CB5EDB" w:rsidRDefault="006D305D" w:rsidP="00DB1E5D">
            <w:r w:rsidRPr="006D305D">
              <w:t>WILEŃSKA</w:t>
            </w:r>
            <w:r w:rsidRPr="00CB5EDB">
              <w:t xml:space="preserve"> </w:t>
            </w:r>
            <w:r w:rsidRPr="006D305D">
              <w:t>59B/15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80-215</w:t>
            </w:r>
            <w:r w:rsidRPr="00CB5EDB">
              <w:t xml:space="preserve"> </w:t>
            </w:r>
            <w:r w:rsidRPr="006D305D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23 239.62 zł</w:t>
            </w:r>
          </w:p>
        </w:tc>
      </w:tr>
      <w:tr w:rsidR="006D305D" w:rsidRPr="00075CD0" w:rsidTr="00DB1E5D">
        <w:tc>
          <w:tcPr>
            <w:tcW w:w="993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</w:t>
            </w:r>
          </w:p>
        </w:tc>
        <w:tc>
          <w:tcPr>
            <w:tcW w:w="4110" w:type="dxa"/>
            <w:shd w:val="clear" w:color="auto" w:fill="auto"/>
          </w:tcPr>
          <w:p w:rsidR="006D305D" w:rsidRPr="00C82837" w:rsidRDefault="006D305D" w:rsidP="00DB1E5D">
            <w:pPr>
              <w:spacing w:before="40"/>
            </w:pPr>
            <w:r w:rsidRPr="006D305D">
              <w:t>BENER MICHAŁ BENKA</w:t>
            </w:r>
          </w:p>
          <w:p w:rsidR="006D305D" w:rsidRPr="00CB5EDB" w:rsidRDefault="006D305D" w:rsidP="00DB1E5D">
            <w:r w:rsidRPr="006D305D">
              <w:t>WILEŃSKA</w:t>
            </w:r>
            <w:r w:rsidRPr="00CB5EDB">
              <w:t xml:space="preserve"> </w:t>
            </w:r>
            <w:r w:rsidRPr="006D305D">
              <w:t>59B/15</w:t>
            </w:r>
            <w:r w:rsidRPr="00CB5EDB">
              <w:t xml:space="preserve"> </w:t>
            </w:r>
          </w:p>
          <w:p w:rsidR="006D305D" w:rsidRPr="00CB5EDB" w:rsidRDefault="006D305D" w:rsidP="00DB1E5D">
            <w:pPr>
              <w:spacing w:after="120"/>
              <w:jc w:val="both"/>
            </w:pPr>
            <w:r w:rsidRPr="006D305D">
              <w:t>80-215</w:t>
            </w:r>
            <w:r w:rsidRPr="00CB5EDB">
              <w:t xml:space="preserve"> </w:t>
            </w:r>
            <w:r w:rsidRPr="006D305D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D305D" w:rsidRPr="00CB5EDB" w:rsidRDefault="006D305D" w:rsidP="00DB1E5D">
            <w:pPr>
              <w:spacing w:before="120" w:after="120"/>
              <w:jc w:val="center"/>
            </w:pPr>
            <w:r w:rsidRPr="006D305D">
              <w:t>52 143.39 zł</w:t>
            </w:r>
          </w:p>
        </w:tc>
      </w:tr>
    </w:tbl>
    <w:p w:rsidR="00C236D3" w:rsidRPr="006B27ED" w:rsidRDefault="00C236D3" w:rsidP="00A528CB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4C29" w:rsidRDefault="007E4C29">
      <w:r>
        <w:separator/>
      </w:r>
    </w:p>
  </w:endnote>
  <w:endnote w:type="continuationSeparator" w:id="0">
    <w:p w:rsidR="007E4C29" w:rsidRDefault="007E4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28CB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28CB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E4C2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4C29" w:rsidRDefault="007E4C29">
      <w:r>
        <w:separator/>
      </w:r>
    </w:p>
  </w:footnote>
  <w:footnote w:type="continuationSeparator" w:id="0">
    <w:p w:rsidR="007E4C29" w:rsidRDefault="007E4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05D" w:rsidRDefault="006D30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05D" w:rsidRDefault="006D30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305D" w:rsidRDefault="006D30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4C2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D305D"/>
    <w:rsid w:val="007E4C29"/>
    <w:rsid w:val="00843263"/>
    <w:rsid w:val="00861E75"/>
    <w:rsid w:val="009D19BD"/>
    <w:rsid w:val="009F189D"/>
    <w:rsid w:val="00A528CB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0D7B1D-740A-4A65-961D-29643A960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648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2021-06-22T10:44:00Z</dcterms:created>
  <dcterms:modified xsi:type="dcterms:W3CDTF">2021-06-22T10:44:00Z</dcterms:modified>
</cp:coreProperties>
</file>