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CFCF8" w14:textId="77777777" w:rsidR="00D665F5" w:rsidRDefault="006A620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A620E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6A620E">
        <w:rPr>
          <w:sz w:val="22"/>
          <w:szCs w:val="22"/>
        </w:rPr>
        <w:t>2021-06-22</w:t>
      </w:r>
    </w:p>
    <w:p w14:paraId="1BB18B2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339DC7" w14:textId="77777777" w:rsidR="006A620E" w:rsidRPr="006A620E" w:rsidRDefault="006A620E" w:rsidP="00577BC6">
      <w:pPr>
        <w:spacing w:after="40"/>
        <w:rPr>
          <w:b/>
          <w:bCs/>
          <w:sz w:val="22"/>
          <w:szCs w:val="22"/>
        </w:rPr>
      </w:pPr>
      <w:r w:rsidRPr="006A620E">
        <w:rPr>
          <w:b/>
          <w:bCs/>
          <w:sz w:val="22"/>
          <w:szCs w:val="22"/>
        </w:rPr>
        <w:t>Szpital Wojewódzki w Poznaniu</w:t>
      </w:r>
    </w:p>
    <w:p w14:paraId="28388987" w14:textId="77777777" w:rsidR="00D665F5" w:rsidRPr="00D91931" w:rsidRDefault="006A620E" w:rsidP="00577BC6">
      <w:pPr>
        <w:spacing w:after="40"/>
        <w:rPr>
          <w:b/>
          <w:bCs/>
          <w:sz w:val="22"/>
          <w:szCs w:val="22"/>
        </w:rPr>
      </w:pPr>
      <w:r w:rsidRPr="006A620E">
        <w:rPr>
          <w:b/>
          <w:bCs/>
          <w:sz w:val="22"/>
          <w:szCs w:val="22"/>
        </w:rPr>
        <w:t>Dział Zamówień Publicznych</w:t>
      </w:r>
    </w:p>
    <w:p w14:paraId="1C00B64B" w14:textId="388311EC" w:rsidR="00D665F5" w:rsidRPr="00BD5546" w:rsidRDefault="00D35E32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A620E" w:rsidRPr="006A620E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6A620E" w:rsidRPr="006A620E">
        <w:rPr>
          <w:sz w:val="22"/>
          <w:szCs w:val="22"/>
        </w:rPr>
        <w:t>7/19</w:t>
      </w:r>
    </w:p>
    <w:p w14:paraId="625E2234" w14:textId="77777777" w:rsidR="00D665F5" w:rsidRPr="00BD5546" w:rsidRDefault="006A620E" w:rsidP="00D665F5">
      <w:pPr>
        <w:rPr>
          <w:sz w:val="22"/>
          <w:szCs w:val="22"/>
        </w:rPr>
      </w:pPr>
      <w:r w:rsidRPr="006A620E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6A620E">
        <w:rPr>
          <w:sz w:val="22"/>
          <w:szCs w:val="22"/>
        </w:rPr>
        <w:t>Poznań</w:t>
      </w:r>
    </w:p>
    <w:p w14:paraId="658081E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057EA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D965F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620E" w:rsidRPr="006A620E">
        <w:rPr>
          <w:b/>
          <w:sz w:val="22"/>
          <w:szCs w:val="22"/>
        </w:rPr>
        <w:t>SZW/DZP/25/2021</w:t>
      </w:r>
      <w:r w:rsidR="00A80738">
        <w:rPr>
          <w:sz w:val="24"/>
        </w:rPr>
        <w:tab/>
        <w:t xml:space="preserve"> </w:t>
      </w:r>
    </w:p>
    <w:p w14:paraId="4628F0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9E19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4882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B8089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A2F557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EE755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A620E" w:rsidRPr="006A620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B17A262" w14:textId="77777777" w:rsidR="00A80738" w:rsidRPr="00577BC6" w:rsidRDefault="006A62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A620E">
        <w:rPr>
          <w:b/>
          <w:sz w:val="22"/>
          <w:szCs w:val="22"/>
        </w:rPr>
        <w:t>Przeglądy techniczne i naprawy urządzeń medycznych - Aparaty USG</w:t>
      </w:r>
    </w:p>
    <w:p w14:paraId="74BD4A0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A620E" w:rsidRPr="006A620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CE4391" w14:textId="7F4F90DF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</w:t>
      </w:r>
      <w:r w:rsidR="00D35E32">
        <w:rPr>
          <w:sz w:val="22"/>
          <w:szCs w:val="22"/>
        </w:rPr>
        <w:t xml:space="preserve"> 21.06.2021 r. </w:t>
      </w:r>
      <w:r w:rsidR="00FF4AB1" w:rsidRPr="00577BC6">
        <w:rPr>
          <w:sz w:val="22"/>
          <w:szCs w:val="22"/>
        </w:rPr>
        <w:t>o godz.</w:t>
      </w:r>
      <w:r w:rsidR="00D35E32">
        <w:rPr>
          <w:sz w:val="22"/>
          <w:szCs w:val="22"/>
        </w:rPr>
        <w:t xml:space="preserve"> 10:00</w:t>
      </w:r>
      <w:r w:rsidRPr="00577BC6">
        <w:rPr>
          <w:sz w:val="22"/>
          <w:szCs w:val="22"/>
        </w:rPr>
        <w:t xml:space="preserve">, otwarte zostały oferty następujących </w:t>
      </w:r>
      <w:r w:rsidR="00D35E32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693"/>
        <w:gridCol w:w="1417"/>
        <w:gridCol w:w="1134"/>
        <w:gridCol w:w="1248"/>
        <w:gridCol w:w="1020"/>
      </w:tblGrid>
      <w:tr w:rsidR="00D35E32" w:rsidRPr="00075CD0" w14:paraId="32FBD129" w14:textId="098E91D7" w:rsidTr="00D35E32">
        <w:tc>
          <w:tcPr>
            <w:tcW w:w="709" w:type="dxa"/>
            <w:shd w:val="clear" w:color="auto" w:fill="auto"/>
            <w:vAlign w:val="center"/>
          </w:tcPr>
          <w:p w14:paraId="3002D4BD" w14:textId="77777777" w:rsidR="00D35E32" w:rsidRPr="00CB5EDB" w:rsidRDefault="00D35E32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A81FF0" w14:textId="77777777" w:rsidR="00D35E32" w:rsidRPr="00CB5EDB" w:rsidRDefault="00D35E32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7DE2CC2" w14:textId="77777777" w:rsidR="00D35E32" w:rsidRPr="00CB5EDB" w:rsidRDefault="00D35E32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10D99F" w14:textId="4314EBAA" w:rsidR="00D35E32" w:rsidRDefault="00D35E32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</w:t>
            </w:r>
          </w:p>
          <w:p w14:paraId="7167B79C" w14:textId="68DF200B" w:rsidR="00D35E32" w:rsidRPr="00CB5EDB" w:rsidRDefault="00D35E32" w:rsidP="00C82837">
            <w:pPr>
              <w:spacing w:before="120" w:after="120"/>
              <w:jc w:val="center"/>
            </w:pPr>
            <w:r>
              <w:t>K-1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A124D" w14:textId="402AC7A6" w:rsidR="00D35E32" w:rsidRDefault="00D35E32" w:rsidP="00C82837">
            <w:pPr>
              <w:spacing w:before="120" w:after="120"/>
              <w:jc w:val="center"/>
            </w:pPr>
            <w:r>
              <w:t xml:space="preserve">Okres gwarancji </w:t>
            </w:r>
            <w:r>
              <w:br/>
              <w:t>po naprawie</w:t>
            </w:r>
          </w:p>
          <w:p w14:paraId="097EB69F" w14:textId="2CDD4848" w:rsidR="00D35E32" w:rsidRPr="00CB5EDB" w:rsidRDefault="00D35E32" w:rsidP="00C82837">
            <w:pPr>
              <w:spacing w:before="120" w:after="120"/>
              <w:jc w:val="center"/>
            </w:pPr>
            <w:r>
              <w:t>K-2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52E039AB" w14:textId="77777777" w:rsidR="00D35E32" w:rsidRDefault="00D35E32" w:rsidP="00C82837">
            <w:pPr>
              <w:spacing w:before="120" w:after="120"/>
              <w:jc w:val="center"/>
            </w:pPr>
            <w:r>
              <w:t>Czas reakcji Wykonawcy liczony od zgłoszenia naprawy do czasu wykonania diagnostyki uszkodzenia</w:t>
            </w:r>
          </w:p>
          <w:p w14:paraId="6C2A3F90" w14:textId="5695AF3E" w:rsidR="00D35E32" w:rsidRPr="00CB5EDB" w:rsidRDefault="00D35E32" w:rsidP="00C82837">
            <w:pPr>
              <w:spacing w:before="120" w:after="120"/>
              <w:jc w:val="center"/>
            </w:pPr>
            <w:r>
              <w:t>K-3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1C5A91A6" w14:textId="77777777" w:rsidR="00D35E32" w:rsidRDefault="00D35E32" w:rsidP="00C82837">
            <w:pPr>
              <w:spacing w:before="120" w:after="120"/>
              <w:jc w:val="center"/>
            </w:pPr>
            <w:r>
              <w:t>Autoryzacja producenta do serwisowania sprzętu</w:t>
            </w:r>
          </w:p>
          <w:p w14:paraId="3D7D99A1" w14:textId="2AECBE0B" w:rsidR="00D35E32" w:rsidRPr="00CB5EDB" w:rsidRDefault="00D35E32" w:rsidP="00C82837">
            <w:pPr>
              <w:spacing w:before="120" w:after="120"/>
              <w:jc w:val="center"/>
            </w:pPr>
            <w:r>
              <w:t>K-4</w:t>
            </w:r>
          </w:p>
        </w:tc>
      </w:tr>
      <w:tr w:rsidR="00D35E32" w:rsidRPr="00075CD0" w14:paraId="15170ADA" w14:textId="068D4BA4" w:rsidTr="00D35E32">
        <w:tc>
          <w:tcPr>
            <w:tcW w:w="709" w:type="dxa"/>
            <w:shd w:val="clear" w:color="auto" w:fill="auto"/>
            <w:vAlign w:val="center"/>
          </w:tcPr>
          <w:p w14:paraId="0193E48B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B36963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8</w:t>
            </w:r>
          </w:p>
        </w:tc>
        <w:tc>
          <w:tcPr>
            <w:tcW w:w="2693" w:type="dxa"/>
            <w:shd w:val="clear" w:color="auto" w:fill="auto"/>
          </w:tcPr>
          <w:p w14:paraId="7ADEB9FA" w14:textId="2A75B49F" w:rsidR="00D35E32" w:rsidRPr="00C82837" w:rsidRDefault="00D35E32" w:rsidP="00694D53">
            <w:pPr>
              <w:spacing w:before="40"/>
            </w:pPr>
            <w:r w:rsidRPr="006A620E">
              <w:t>Siemens Healthcare Sp. z o.o..</w:t>
            </w:r>
          </w:p>
          <w:p w14:paraId="4D91AE4F" w14:textId="25B0DECC" w:rsidR="00D35E32" w:rsidRPr="00CB5EDB" w:rsidRDefault="00D35E32" w:rsidP="00694D53">
            <w:r>
              <w:t xml:space="preserve">ul. </w:t>
            </w:r>
            <w:r w:rsidRPr="006A620E">
              <w:t>Żupnicza</w:t>
            </w:r>
            <w:r w:rsidRPr="00CB5EDB">
              <w:t xml:space="preserve"> </w:t>
            </w:r>
            <w:r w:rsidRPr="006A620E">
              <w:t>11</w:t>
            </w:r>
            <w:r w:rsidRPr="00CB5EDB">
              <w:t xml:space="preserve"> </w:t>
            </w:r>
          </w:p>
          <w:p w14:paraId="68D8DFF1" w14:textId="77777777" w:rsidR="00D35E32" w:rsidRPr="00CB5EDB" w:rsidRDefault="00D35E32" w:rsidP="00694D53">
            <w:pPr>
              <w:spacing w:after="120"/>
              <w:jc w:val="both"/>
            </w:pPr>
            <w:r w:rsidRPr="006A620E">
              <w:t>03-821</w:t>
            </w:r>
            <w:r w:rsidRPr="00CB5EDB">
              <w:t xml:space="preserve"> </w:t>
            </w:r>
            <w:r w:rsidRPr="006A620E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14192F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11 534.40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2B68F1" w14:textId="470BCF39" w:rsidR="00D35E32" w:rsidRPr="00CB5EDB" w:rsidRDefault="00D35E32" w:rsidP="00694D53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394B1FA9" w14:textId="477D07D8" w:rsidR="00D35E32" w:rsidRPr="00CB5EDB" w:rsidRDefault="00D35E32" w:rsidP="00694D53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59B80F5" w14:textId="444A8779" w:rsidR="00D35E32" w:rsidRPr="00CB5EDB" w:rsidRDefault="00D35E32" w:rsidP="00694D53">
            <w:pPr>
              <w:spacing w:before="120" w:after="120"/>
              <w:jc w:val="center"/>
            </w:pPr>
            <w:r>
              <w:t>TAK</w:t>
            </w:r>
          </w:p>
        </w:tc>
      </w:tr>
      <w:tr w:rsidR="00D35E32" w:rsidRPr="00075CD0" w14:paraId="5EC88C4C" w14:textId="6BC1F279" w:rsidTr="00D35E32">
        <w:tc>
          <w:tcPr>
            <w:tcW w:w="709" w:type="dxa"/>
            <w:shd w:val="clear" w:color="auto" w:fill="auto"/>
            <w:vAlign w:val="center"/>
          </w:tcPr>
          <w:p w14:paraId="3007FA74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2002E4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3</w:t>
            </w:r>
          </w:p>
        </w:tc>
        <w:tc>
          <w:tcPr>
            <w:tcW w:w="2693" w:type="dxa"/>
            <w:shd w:val="clear" w:color="auto" w:fill="auto"/>
          </w:tcPr>
          <w:p w14:paraId="101BBB00" w14:textId="78B915FE" w:rsidR="00D35E32" w:rsidRPr="00C82837" w:rsidRDefault="00D35E32" w:rsidP="00694D53">
            <w:pPr>
              <w:spacing w:before="40"/>
            </w:pPr>
            <w:r w:rsidRPr="006A620E">
              <w:t xml:space="preserve">KOSMED </w:t>
            </w:r>
            <w:r>
              <w:t>Sp. z o. o.</w:t>
            </w:r>
          </w:p>
          <w:p w14:paraId="12E19E22" w14:textId="3FFEB7F1" w:rsidR="00D35E32" w:rsidRPr="00CB5EDB" w:rsidRDefault="00D35E32" w:rsidP="00694D53">
            <w:r>
              <w:t xml:space="preserve">ul. </w:t>
            </w:r>
            <w:r w:rsidRPr="006A620E">
              <w:t>Łazy</w:t>
            </w:r>
            <w:r w:rsidRPr="00CB5EDB">
              <w:t xml:space="preserve"> </w:t>
            </w:r>
            <w:r w:rsidRPr="006A620E">
              <w:t>30A</w:t>
            </w:r>
            <w:r w:rsidRPr="00CB5EDB">
              <w:t xml:space="preserve"> </w:t>
            </w:r>
          </w:p>
          <w:p w14:paraId="747C3B7D" w14:textId="13A2CF48" w:rsidR="00D35E32" w:rsidRPr="00CB5EDB" w:rsidRDefault="00D35E32" w:rsidP="00694D53">
            <w:pPr>
              <w:spacing w:after="120"/>
              <w:jc w:val="both"/>
            </w:pPr>
            <w:r w:rsidRPr="006A620E">
              <w:t>25-677</w:t>
            </w:r>
            <w:r w:rsidRPr="00CB5EDB">
              <w:t xml:space="preserve"> </w:t>
            </w:r>
            <w:r>
              <w:t>K</w:t>
            </w:r>
            <w:r w:rsidRPr="006A620E">
              <w:t>ielce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033301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2 700.00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DF3B5B" w14:textId="7D5030FB" w:rsidR="00D35E32" w:rsidRPr="00CB5EDB" w:rsidRDefault="00D35E32" w:rsidP="00694D53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6FCB582E" w14:textId="2B388624" w:rsidR="00D35E32" w:rsidRPr="00CB5EDB" w:rsidRDefault="00D35E32" w:rsidP="00694D53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0A7FF7A2" w14:textId="57F1A68C" w:rsidR="00D35E32" w:rsidRPr="00CB5EDB" w:rsidRDefault="00D35E32" w:rsidP="00694D53">
            <w:pPr>
              <w:spacing w:before="120" w:after="120"/>
              <w:jc w:val="center"/>
            </w:pPr>
            <w:r>
              <w:t>TAK</w:t>
            </w:r>
          </w:p>
        </w:tc>
      </w:tr>
      <w:tr w:rsidR="00D35E32" w:rsidRPr="00075CD0" w14:paraId="60463F71" w14:textId="54E36DE9" w:rsidTr="00D35E32">
        <w:tc>
          <w:tcPr>
            <w:tcW w:w="709" w:type="dxa"/>
            <w:shd w:val="clear" w:color="auto" w:fill="auto"/>
            <w:vAlign w:val="center"/>
          </w:tcPr>
          <w:p w14:paraId="4EBB1EC5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983944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2</w:t>
            </w:r>
          </w:p>
        </w:tc>
        <w:tc>
          <w:tcPr>
            <w:tcW w:w="2693" w:type="dxa"/>
            <w:shd w:val="clear" w:color="auto" w:fill="auto"/>
          </w:tcPr>
          <w:p w14:paraId="19D9CD68" w14:textId="77777777" w:rsidR="00D35E32" w:rsidRPr="00C82837" w:rsidRDefault="00D35E32" w:rsidP="00694D53">
            <w:pPr>
              <w:spacing w:before="40"/>
            </w:pPr>
            <w:r w:rsidRPr="006A620E">
              <w:t>VARIMED Sp. z o.o.</w:t>
            </w:r>
          </w:p>
          <w:p w14:paraId="53A9D13E" w14:textId="5A9B155C" w:rsidR="00D35E32" w:rsidRPr="00CB5EDB" w:rsidRDefault="00D35E32" w:rsidP="00694D53">
            <w:r>
              <w:t>ul. Tadeusza Kościuszki 115/4U</w:t>
            </w:r>
            <w:r w:rsidRPr="00CB5EDB">
              <w:t xml:space="preserve"> </w:t>
            </w:r>
          </w:p>
          <w:p w14:paraId="34CD15C9" w14:textId="3F1952A3" w:rsidR="00D35E32" w:rsidRPr="00CB5EDB" w:rsidRDefault="00D35E32" w:rsidP="00694D53">
            <w:pPr>
              <w:spacing w:after="120"/>
              <w:jc w:val="both"/>
            </w:pPr>
            <w:r w:rsidRPr="006A620E">
              <w:t>5</w:t>
            </w:r>
            <w:r>
              <w:t>0</w:t>
            </w:r>
            <w:r w:rsidRPr="006A620E">
              <w:t>-</w:t>
            </w:r>
            <w:r>
              <w:t>44</w:t>
            </w:r>
            <w:r w:rsidRPr="006A620E">
              <w:t>2</w:t>
            </w:r>
            <w:r w:rsidRPr="00CB5EDB">
              <w:t xml:space="preserve"> </w:t>
            </w:r>
            <w:r w:rsidRPr="006A620E">
              <w:t>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C986D4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1 620.00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8DB76B" w14:textId="5FD5A107" w:rsidR="00D35E32" w:rsidRPr="00CB5EDB" w:rsidRDefault="00D35E32" w:rsidP="00694D53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730E5792" w14:textId="1476A50D" w:rsidR="00D35E32" w:rsidRPr="00CB5EDB" w:rsidRDefault="00D35E32" w:rsidP="00694D53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33FC6A99" w14:textId="5A4C2F81" w:rsidR="00D35E32" w:rsidRPr="00CB5EDB" w:rsidRDefault="00D35E32" w:rsidP="00694D53">
            <w:pPr>
              <w:spacing w:before="120" w:after="120"/>
              <w:jc w:val="center"/>
            </w:pPr>
            <w:r>
              <w:t>TAK</w:t>
            </w:r>
          </w:p>
        </w:tc>
      </w:tr>
      <w:tr w:rsidR="00D35E32" w:rsidRPr="00075CD0" w14:paraId="58C39F25" w14:textId="56D54D6D" w:rsidTr="00D35E32">
        <w:tc>
          <w:tcPr>
            <w:tcW w:w="709" w:type="dxa"/>
            <w:shd w:val="clear" w:color="auto" w:fill="auto"/>
            <w:vAlign w:val="center"/>
          </w:tcPr>
          <w:p w14:paraId="01FCB662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ED8965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5</w:t>
            </w:r>
          </w:p>
        </w:tc>
        <w:tc>
          <w:tcPr>
            <w:tcW w:w="2693" w:type="dxa"/>
            <w:shd w:val="clear" w:color="auto" w:fill="auto"/>
          </w:tcPr>
          <w:p w14:paraId="71BCBF95" w14:textId="77777777" w:rsidR="00D35E32" w:rsidRPr="00C82837" w:rsidRDefault="00D35E32" w:rsidP="00694D53">
            <w:pPr>
              <w:spacing w:before="40"/>
            </w:pPr>
            <w:r w:rsidRPr="006A620E">
              <w:t>Philips Polska Sp. z o.o.</w:t>
            </w:r>
          </w:p>
          <w:p w14:paraId="710EAA71" w14:textId="77777777" w:rsidR="00D35E32" w:rsidRPr="00CB5EDB" w:rsidRDefault="00D35E32" w:rsidP="00694D53">
            <w:r w:rsidRPr="006A620E">
              <w:t>Al. Jerozolimskie</w:t>
            </w:r>
            <w:r w:rsidRPr="00CB5EDB">
              <w:t xml:space="preserve"> </w:t>
            </w:r>
            <w:r w:rsidRPr="006A620E">
              <w:t>195/B</w:t>
            </w:r>
            <w:r w:rsidRPr="00CB5EDB">
              <w:t xml:space="preserve"> </w:t>
            </w:r>
          </w:p>
          <w:p w14:paraId="5AAD9FDE" w14:textId="77777777" w:rsidR="00D35E32" w:rsidRPr="00CB5EDB" w:rsidRDefault="00D35E32" w:rsidP="00694D53">
            <w:pPr>
              <w:spacing w:after="120"/>
              <w:jc w:val="both"/>
            </w:pPr>
            <w:r w:rsidRPr="006A620E">
              <w:t>02-222</w:t>
            </w:r>
            <w:r w:rsidRPr="00CB5EDB">
              <w:t xml:space="preserve"> </w:t>
            </w:r>
            <w:r w:rsidRPr="006A620E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DAFA5D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6 804.00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61BC01" w14:textId="45F67D9B" w:rsidR="00D35E32" w:rsidRPr="00CB5EDB" w:rsidRDefault="00D35E32" w:rsidP="00694D53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74CBA555" w14:textId="65D24D32" w:rsidR="00D35E32" w:rsidRPr="00CB5EDB" w:rsidRDefault="00D35E32" w:rsidP="00694D53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0084462" w14:textId="469C338F" w:rsidR="00D35E32" w:rsidRPr="00CB5EDB" w:rsidRDefault="00D35E32" w:rsidP="00694D53">
            <w:pPr>
              <w:spacing w:before="120" w:after="120"/>
              <w:jc w:val="center"/>
            </w:pPr>
            <w:r>
              <w:t>TAK</w:t>
            </w:r>
          </w:p>
        </w:tc>
      </w:tr>
      <w:tr w:rsidR="00D35E32" w:rsidRPr="00075CD0" w14:paraId="3A2F611F" w14:textId="5BBB20CB" w:rsidTr="00D35E32">
        <w:tc>
          <w:tcPr>
            <w:tcW w:w="709" w:type="dxa"/>
            <w:shd w:val="clear" w:color="auto" w:fill="auto"/>
            <w:vAlign w:val="center"/>
          </w:tcPr>
          <w:p w14:paraId="63BD34B7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lastRenderedPageBreak/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9C4E5C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7</w:t>
            </w:r>
          </w:p>
        </w:tc>
        <w:tc>
          <w:tcPr>
            <w:tcW w:w="2693" w:type="dxa"/>
            <w:shd w:val="clear" w:color="auto" w:fill="auto"/>
          </w:tcPr>
          <w:p w14:paraId="4376FF41" w14:textId="77777777" w:rsidR="00D35E32" w:rsidRPr="00C82837" w:rsidRDefault="00D35E32" w:rsidP="00694D53">
            <w:pPr>
              <w:spacing w:before="40"/>
            </w:pPr>
            <w:r w:rsidRPr="006A620E">
              <w:t>EUROMED Medical Solution Sp. z o.o. Sp.k</w:t>
            </w:r>
          </w:p>
          <w:p w14:paraId="472B46BE" w14:textId="72BC0F80" w:rsidR="00D35E32" w:rsidRPr="00CB5EDB" w:rsidRDefault="00D35E32" w:rsidP="00694D53">
            <w:r>
              <w:t>ul. Szczęsna 2</w:t>
            </w:r>
            <w:r w:rsidRPr="00CB5EDB">
              <w:t xml:space="preserve"> </w:t>
            </w:r>
          </w:p>
          <w:p w14:paraId="6245B09A" w14:textId="2A8FF5C5" w:rsidR="00D35E32" w:rsidRPr="00CB5EDB" w:rsidRDefault="00D35E32" w:rsidP="00694D53">
            <w:pPr>
              <w:spacing w:after="120"/>
              <w:jc w:val="both"/>
            </w:pPr>
            <w:r w:rsidRPr="006A620E">
              <w:t>60-</w:t>
            </w:r>
            <w:r>
              <w:t>587</w:t>
            </w:r>
            <w:r w:rsidRPr="00CB5EDB">
              <w:t xml:space="preserve"> </w:t>
            </w:r>
            <w:r w:rsidRPr="006A620E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94EC06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1 944.00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FC620" w14:textId="5ED4474E" w:rsidR="00D35E32" w:rsidRPr="00CB5EDB" w:rsidRDefault="00D35E32" w:rsidP="00694D53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537E6B78" w14:textId="569D1DC6" w:rsidR="00D35E32" w:rsidRPr="00CB5EDB" w:rsidRDefault="00D35E32" w:rsidP="00694D53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34E5F4CC" w14:textId="144A26CF" w:rsidR="00D35E32" w:rsidRPr="00CB5EDB" w:rsidRDefault="00D35E32" w:rsidP="00694D53">
            <w:pPr>
              <w:spacing w:before="120" w:after="120"/>
              <w:jc w:val="center"/>
            </w:pPr>
            <w:r>
              <w:t>TAK</w:t>
            </w:r>
          </w:p>
        </w:tc>
      </w:tr>
      <w:tr w:rsidR="00D35E32" w:rsidRPr="00075CD0" w14:paraId="53A2454B" w14:textId="35D6B6E1" w:rsidTr="00D35E32">
        <w:tc>
          <w:tcPr>
            <w:tcW w:w="709" w:type="dxa"/>
            <w:shd w:val="clear" w:color="auto" w:fill="auto"/>
            <w:vAlign w:val="center"/>
          </w:tcPr>
          <w:p w14:paraId="46ADABEB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A91F0E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4</w:t>
            </w:r>
          </w:p>
        </w:tc>
        <w:tc>
          <w:tcPr>
            <w:tcW w:w="2693" w:type="dxa"/>
            <w:shd w:val="clear" w:color="auto" w:fill="auto"/>
          </w:tcPr>
          <w:p w14:paraId="661916E7" w14:textId="77777777" w:rsidR="00D35E32" w:rsidRPr="00C82837" w:rsidRDefault="00D35E32" w:rsidP="00694D53">
            <w:pPr>
              <w:spacing w:before="40"/>
            </w:pPr>
            <w:r w:rsidRPr="006A620E">
              <w:t>MEDINCO Polska Sp. z o. o. Sp. k.</w:t>
            </w:r>
          </w:p>
          <w:p w14:paraId="6B908C4F" w14:textId="77777777" w:rsidR="00D35E32" w:rsidRPr="00CB5EDB" w:rsidRDefault="00D35E32" w:rsidP="00694D53">
            <w:r w:rsidRPr="006A620E">
              <w:t>ul Sarmacka</w:t>
            </w:r>
            <w:r w:rsidRPr="00CB5EDB">
              <w:t xml:space="preserve"> </w:t>
            </w:r>
            <w:r w:rsidRPr="006A620E">
              <w:t>5/31</w:t>
            </w:r>
            <w:r w:rsidRPr="00CB5EDB">
              <w:t xml:space="preserve"> </w:t>
            </w:r>
          </w:p>
          <w:p w14:paraId="23639E39" w14:textId="77777777" w:rsidR="00D35E32" w:rsidRPr="00CB5EDB" w:rsidRDefault="00D35E32" w:rsidP="00694D53">
            <w:pPr>
              <w:spacing w:after="120"/>
              <w:jc w:val="both"/>
            </w:pPr>
            <w:r w:rsidRPr="006A620E">
              <w:t>02-972</w:t>
            </w:r>
            <w:r w:rsidRPr="00CB5EDB">
              <w:t xml:space="preserve"> </w:t>
            </w:r>
            <w:r w:rsidRPr="006A620E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B9BD5C" w14:textId="77777777" w:rsidR="00D35E32" w:rsidRPr="00CB5EDB" w:rsidRDefault="00D35E32" w:rsidP="00694D53">
            <w:pPr>
              <w:spacing w:before="120" w:after="120"/>
              <w:jc w:val="center"/>
            </w:pPr>
            <w:r w:rsidRPr="006A620E">
              <w:t>7 452.00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6AFB33" w14:textId="15403814" w:rsidR="00D35E32" w:rsidRPr="00CB5EDB" w:rsidRDefault="00D35E32" w:rsidP="00D35E32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2073C7F1" w14:textId="1CCDAA3C" w:rsidR="00D35E32" w:rsidRPr="00CB5EDB" w:rsidRDefault="00D35E32" w:rsidP="00694D53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0932B341" w14:textId="0D697B9A" w:rsidR="00D35E32" w:rsidRPr="00CB5EDB" w:rsidRDefault="00D35E32" w:rsidP="00694D53">
            <w:pPr>
              <w:spacing w:before="120" w:after="120"/>
              <w:jc w:val="center"/>
            </w:pPr>
            <w:r>
              <w:t>TAK</w:t>
            </w:r>
          </w:p>
        </w:tc>
      </w:tr>
      <w:bookmarkEnd w:id="0"/>
    </w:tbl>
    <w:p w14:paraId="2554875D" w14:textId="7D1526AA" w:rsidR="009B57DA" w:rsidRDefault="009B57DA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6B62747E" w14:textId="77777777" w:rsidR="009B57DA" w:rsidRPr="009B57DA" w:rsidRDefault="009B57DA" w:rsidP="009B57DA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9B57DA">
        <w:rPr>
          <w:i/>
          <w:sz w:val="24"/>
          <w:szCs w:val="24"/>
        </w:rPr>
        <w:t>Zamawiający</w:t>
      </w:r>
    </w:p>
    <w:p w14:paraId="3B1BF09F" w14:textId="77777777" w:rsidR="009B57DA" w:rsidRPr="009B57DA" w:rsidRDefault="009B57DA" w:rsidP="009B57DA">
      <w:pPr>
        <w:ind w:firstLine="425"/>
        <w:jc w:val="center"/>
        <w:rPr>
          <w:sz w:val="22"/>
          <w:szCs w:val="22"/>
        </w:rPr>
      </w:pPr>
      <w:r w:rsidRPr="009B57DA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1F45122" w14:textId="77777777" w:rsidR="009B57DA" w:rsidRDefault="009B57DA" w:rsidP="009B57DA">
      <w:pPr>
        <w:ind w:firstLine="425"/>
        <w:jc w:val="center"/>
        <w:rPr>
          <w:sz w:val="22"/>
          <w:szCs w:val="22"/>
        </w:rPr>
      </w:pPr>
      <w:r w:rsidRPr="009B57DA">
        <w:rPr>
          <w:sz w:val="22"/>
          <w:szCs w:val="22"/>
        </w:rPr>
        <w:t xml:space="preserve">                                                          w Poznaniu</w:t>
      </w:r>
    </w:p>
    <w:p w14:paraId="2F7953F3" w14:textId="67A4C5A0" w:rsidR="009B57DA" w:rsidRPr="006B27ED" w:rsidRDefault="009B57DA" w:rsidP="009B57DA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 w:rsidRPr="009B57DA">
        <w:rPr>
          <w:sz w:val="22"/>
          <w:szCs w:val="22"/>
        </w:rPr>
        <w:t xml:space="preserve">  Piotr Nowicki</w:t>
      </w:r>
    </w:p>
    <w:sectPr w:rsidR="009B57DA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1943A" w14:textId="77777777" w:rsidR="002C07BB" w:rsidRDefault="002C07BB">
      <w:r>
        <w:separator/>
      </w:r>
    </w:p>
  </w:endnote>
  <w:endnote w:type="continuationSeparator" w:id="0">
    <w:p w14:paraId="6EBC96DB" w14:textId="77777777" w:rsidR="002C07BB" w:rsidRDefault="002C0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D63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F47F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9FAD0" w14:textId="77777777" w:rsidR="009F189D" w:rsidRDefault="009B57D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2E3EB6">
        <v:line id="_x0000_s2049" style="position:absolute;left:0;text-align:left;z-index:251657728" from="-3.85pt,8.7pt" to="455.15pt,8.7pt"/>
      </w:pict>
    </w:r>
  </w:p>
  <w:p w14:paraId="40F7D59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449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B0277F" w14:textId="77777777" w:rsidR="009F189D" w:rsidRDefault="009F189D">
    <w:pPr>
      <w:pStyle w:val="Stopka"/>
      <w:tabs>
        <w:tab w:val="clear" w:pos="4536"/>
      </w:tabs>
      <w:jc w:val="center"/>
    </w:pPr>
  </w:p>
  <w:p w14:paraId="58E80D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FC7F9" w14:textId="77777777" w:rsidR="002C07BB" w:rsidRDefault="002C07BB">
      <w:r>
        <w:separator/>
      </w:r>
    </w:p>
  </w:footnote>
  <w:footnote w:type="continuationSeparator" w:id="0">
    <w:p w14:paraId="5EABABE1" w14:textId="77777777" w:rsidR="002C07BB" w:rsidRDefault="002C0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1C2C2" w14:textId="77777777" w:rsidR="006A620E" w:rsidRDefault="006A62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60431" w14:textId="77777777" w:rsidR="006A620E" w:rsidRDefault="006A62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2CA5F" w14:textId="77777777" w:rsidR="006A620E" w:rsidRDefault="006A62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7BB"/>
    <w:rsid w:val="00007727"/>
    <w:rsid w:val="00017720"/>
    <w:rsid w:val="00035488"/>
    <w:rsid w:val="000D7F25"/>
    <w:rsid w:val="000E00E5"/>
    <w:rsid w:val="00173B20"/>
    <w:rsid w:val="001C69FF"/>
    <w:rsid w:val="0023318D"/>
    <w:rsid w:val="002C07BB"/>
    <w:rsid w:val="003D72FD"/>
    <w:rsid w:val="00423179"/>
    <w:rsid w:val="00490DC0"/>
    <w:rsid w:val="00493F8C"/>
    <w:rsid w:val="004C7E9B"/>
    <w:rsid w:val="005614F2"/>
    <w:rsid w:val="00577BC6"/>
    <w:rsid w:val="0069085C"/>
    <w:rsid w:val="006A620E"/>
    <w:rsid w:val="006B27ED"/>
    <w:rsid w:val="00843263"/>
    <w:rsid w:val="00861E75"/>
    <w:rsid w:val="009B57DA"/>
    <w:rsid w:val="009D19BD"/>
    <w:rsid w:val="009F189D"/>
    <w:rsid w:val="00A80738"/>
    <w:rsid w:val="00C236D3"/>
    <w:rsid w:val="00C659E2"/>
    <w:rsid w:val="00C82837"/>
    <w:rsid w:val="00CB0802"/>
    <w:rsid w:val="00D35E3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087091"/>
  <w15:chartTrackingRefBased/>
  <w15:docId w15:val="{D244D418-AE8B-4A5E-82E2-A44BD5786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9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2021-06-22T06:36:00Z</cp:lastPrinted>
  <dcterms:created xsi:type="dcterms:W3CDTF">2021-06-22T06:37:00Z</dcterms:created>
  <dcterms:modified xsi:type="dcterms:W3CDTF">2021-06-22T06:37:00Z</dcterms:modified>
</cp:coreProperties>
</file>