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BDDCF" w14:textId="0037F246" w:rsidR="006A5DF1" w:rsidRDefault="00956A67" w:rsidP="006A5DF1">
      <w:pPr>
        <w:spacing w:after="240"/>
        <w:jc w:val="right"/>
        <w:rPr>
          <w:sz w:val="22"/>
          <w:szCs w:val="22"/>
        </w:rPr>
      </w:pPr>
      <w:r w:rsidRPr="00956A67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956A67">
        <w:rPr>
          <w:sz w:val="22"/>
          <w:szCs w:val="22"/>
        </w:rPr>
        <w:t>2021-06-22</w:t>
      </w:r>
    </w:p>
    <w:p w14:paraId="6DD7887D" w14:textId="77777777" w:rsidR="00956A67" w:rsidRPr="00956A67" w:rsidRDefault="00956A67" w:rsidP="006A5DF1">
      <w:pPr>
        <w:rPr>
          <w:b/>
          <w:bCs/>
          <w:sz w:val="22"/>
          <w:szCs w:val="22"/>
        </w:rPr>
      </w:pPr>
      <w:r w:rsidRPr="00956A67">
        <w:rPr>
          <w:b/>
          <w:bCs/>
          <w:sz w:val="22"/>
          <w:szCs w:val="22"/>
        </w:rPr>
        <w:t>Szpital Wojewódzki w Poznaniu</w:t>
      </w:r>
    </w:p>
    <w:p w14:paraId="009C2484" w14:textId="77777777" w:rsidR="006A5DF1" w:rsidRPr="00D91931" w:rsidRDefault="00956A67" w:rsidP="006A5DF1">
      <w:pPr>
        <w:rPr>
          <w:b/>
          <w:bCs/>
          <w:sz w:val="22"/>
          <w:szCs w:val="22"/>
        </w:rPr>
      </w:pPr>
      <w:r w:rsidRPr="00956A67">
        <w:rPr>
          <w:b/>
          <w:bCs/>
          <w:sz w:val="22"/>
          <w:szCs w:val="22"/>
        </w:rPr>
        <w:t>Dział Zamówień Publicznych</w:t>
      </w:r>
    </w:p>
    <w:p w14:paraId="01318E3C" w14:textId="77777777" w:rsidR="006A5DF1" w:rsidRPr="00BD5546" w:rsidRDefault="00956A67" w:rsidP="006A5DF1">
      <w:pPr>
        <w:rPr>
          <w:sz w:val="22"/>
          <w:szCs w:val="22"/>
        </w:rPr>
      </w:pPr>
      <w:r w:rsidRPr="00956A67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Pr="00956A67">
        <w:rPr>
          <w:sz w:val="22"/>
          <w:szCs w:val="22"/>
        </w:rPr>
        <w:t>7/19</w:t>
      </w:r>
    </w:p>
    <w:p w14:paraId="652A42B4" w14:textId="77777777" w:rsidR="006A5DF1" w:rsidRPr="00BD5546" w:rsidRDefault="00956A67" w:rsidP="006A5DF1">
      <w:pPr>
        <w:rPr>
          <w:sz w:val="22"/>
          <w:szCs w:val="22"/>
        </w:rPr>
      </w:pPr>
      <w:r w:rsidRPr="00956A67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956A67">
        <w:rPr>
          <w:sz w:val="22"/>
          <w:szCs w:val="22"/>
        </w:rPr>
        <w:t>Poznań</w:t>
      </w:r>
    </w:p>
    <w:p w14:paraId="4FA08482" w14:textId="587D81E9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5C08585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32487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F12D9E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2BB66A8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5E1A69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0728371E" w14:textId="298449B0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56A67" w:rsidRPr="00956A67">
        <w:rPr>
          <w:sz w:val="22"/>
          <w:szCs w:val="22"/>
        </w:rPr>
        <w:t>przetarg</w:t>
      </w:r>
      <w:r w:rsidR="00425BE8">
        <w:rPr>
          <w:sz w:val="22"/>
          <w:szCs w:val="22"/>
        </w:rPr>
        <w:t>u</w:t>
      </w:r>
      <w:r w:rsidR="00956A67" w:rsidRPr="00956A67">
        <w:rPr>
          <w:sz w:val="22"/>
          <w:szCs w:val="22"/>
        </w:rPr>
        <w:t xml:space="preserve"> nieograniczon</w:t>
      </w:r>
      <w:r w:rsidR="00425BE8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56A67" w:rsidRPr="00956A67">
        <w:rPr>
          <w:b/>
          <w:bCs/>
          <w:sz w:val="22"/>
          <w:szCs w:val="22"/>
        </w:rPr>
        <w:t>Wykonanie opracowania koncepcji oraz częściowej dokumentacji projektowo-kosztorysowej dla inwestycji  pn. "Rozbudowa Wielkopolskiego Centrum Specjalistycznego - etap I - dokumentacja projektowa" z podziałem : Etap 1 - Opracowanie koncepcji, kosztorysów szacunkowych oraz wizualizacji dla całości inwestycji, Etap 2 - Wykonanie Projektu Budowlanego dla budynku F oraz SOR-u (</w:t>
      </w:r>
      <w:proofErr w:type="spellStart"/>
      <w:r w:rsidR="00956A67" w:rsidRPr="00956A67">
        <w:rPr>
          <w:b/>
          <w:bCs/>
          <w:sz w:val="22"/>
          <w:szCs w:val="22"/>
        </w:rPr>
        <w:t>cz.budynku</w:t>
      </w:r>
      <w:proofErr w:type="spellEnd"/>
      <w:r w:rsidR="00956A67" w:rsidRPr="00956A67">
        <w:rPr>
          <w:b/>
          <w:bCs/>
          <w:sz w:val="22"/>
          <w:szCs w:val="22"/>
        </w:rPr>
        <w:t xml:space="preserve"> D) z podjazdem dla karetek i układem drogowym.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56A67" w:rsidRPr="00956A67">
        <w:rPr>
          <w:b/>
          <w:sz w:val="22"/>
          <w:szCs w:val="22"/>
        </w:rPr>
        <w:t>SZW/DZP/32/2021</w:t>
      </w:r>
      <w:r w:rsidRPr="006A5DF1">
        <w:rPr>
          <w:b/>
          <w:sz w:val="22"/>
          <w:szCs w:val="22"/>
        </w:rPr>
        <w:t>.</w:t>
      </w:r>
    </w:p>
    <w:p w14:paraId="562E0AF6" w14:textId="1ED75842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956A67" w:rsidRPr="00956A67">
        <w:rPr>
          <w:b/>
          <w:sz w:val="22"/>
          <w:szCs w:val="22"/>
        </w:rPr>
        <w:t>Szpital Wojewódzki w Poznaniu</w:t>
      </w:r>
      <w:r w:rsidR="00425BE8">
        <w:rPr>
          <w:b/>
          <w:sz w:val="22"/>
          <w:szCs w:val="22"/>
        </w:rPr>
        <w:t xml:space="preserve">, </w:t>
      </w:r>
      <w:r w:rsidR="00956A67" w:rsidRPr="00956A67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956A67" w:rsidRPr="00956A67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56A67" w:rsidRPr="006A5DF1" w14:paraId="009591F6" w14:textId="77777777" w:rsidTr="00161D83">
        <w:tc>
          <w:tcPr>
            <w:tcW w:w="9356" w:type="dxa"/>
            <w:shd w:val="clear" w:color="auto" w:fill="auto"/>
          </w:tcPr>
          <w:p w14:paraId="4520B115" w14:textId="77777777" w:rsidR="00956A67" w:rsidRPr="00956A67" w:rsidRDefault="00956A67" w:rsidP="00161D8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956A67">
              <w:rPr>
                <w:sz w:val="22"/>
                <w:szCs w:val="22"/>
              </w:rPr>
              <w:t>1. Czy Zamawiający dysponuje inwentaryzacją istniejącego budynku? Jeśli tak - proszę o jej publikację. Odpowiedź: Zamawiający opublikował inwentaryzację istniejącego budynku.</w:t>
            </w:r>
          </w:p>
          <w:p w14:paraId="12365995" w14:textId="77777777" w:rsidR="00956A67" w:rsidRPr="00956A67" w:rsidRDefault="00956A67" w:rsidP="00161D8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956A67">
              <w:rPr>
                <w:sz w:val="22"/>
                <w:szCs w:val="22"/>
              </w:rPr>
              <w:t>2. Proszę o doprecyzowanie wymagań dotyczących opracowania projektu budowlanego. Czy Zamawiający oczekuje opracowania projektu zagospodarowania terenu i projektu architektoniczno-budowlanego - projektów niezbędnych do uzyskania pozwolenia na budowę, czy również projektu technicznego niezbędnego do realizacji prac budowlanych? Zwracam uwagę, że tylko projekt techniczny zawiera branże instalacyjne i konstrukcyjne, więc bez niego opracowanie kosztorysów inwestorskich byłoby wskaźnikowe. Odpowiedź: Zamawiający oczekuje opracowania projektu zagospodarowania terenu i projektu architektoniczno-budowlanego - projektów niezbędnych do uzyskania pozwolenia na budowę, zgodnie z zapisami SIWZ.</w:t>
            </w:r>
          </w:p>
          <w:p w14:paraId="4A1772A2" w14:textId="77777777" w:rsidR="00956A67" w:rsidRPr="006A5DF1" w:rsidRDefault="00956A67" w:rsidP="00161D8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956A67">
              <w:rPr>
                <w:sz w:val="22"/>
                <w:szCs w:val="22"/>
              </w:rPr>
              <w:t>3. We wzorze umowy §4 ust1. jest zapis "7) Zamawiający załącza jako opis przedmiotu zamówienia posiadaną koncepcję nowoprojektowanej Kuchni wskazanej" Czego ten zapis dotyczy? Odpowiedź: Zamawiający zmodyfikował wzór umowy.</w:t>
            </w:r>
          </w:p>
        </w:tc>
      </w:tr>
    </w:tbl>
    <w:p w14:paraId="050D4D6F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6A603E3D" w14:textId="5AAD3F75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14:paraId="1677A1C2" w14:textId="77777777" w:rsidR="00425BE8" w:rsidRDefault="00425BE8" w:rsidP="00425BE8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068551A4" w14:textId="77777777" w:rsidR="00425BE8" w:rsidRDefault="00425BE8" w:rsidP="00425BE8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4399C2F7" w14:textId="77777777" w:rsidR="00425BE8" w:rsidRPr="006B27ED" w:rsidRDefault="00425BE8" w:rsidP="00425BE8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436861AA" w14:textId="77777777" w:rsidR="00425BE8" w:rsidRPr="006A5DF1" w:rsidRDefault="00425BE8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425BE8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6CD4E" w14:textId="77777777" w:rsidR="00DC7FFE" w:rsidRDefault="00DC7FFE">
      <w:r>
        <w:separator/>
      </w:r>
    </w:p>
  </w:endnote>
  <w:endnote w:type="continuationSeparator" w:id="0">
    <w:p w14:paraId="798AD5B0" w14:textId="77777777" w:rsidR="00DC7FFE" w:rsidRDefault="00DC7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E8E0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6BB16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B4A5B" w14:textId="1EE2A093" w:rsidR="006D4AB3" w:rsidRDefault="00425BE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5338F42" wp14:editId="764DB9ED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12BD3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589052D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8E01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B8A3F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C7853D7" w14:textId="77777777" w:rsidR="006D4AB3" w:rsidRDefault="006D4AB3">
    <w:pPr>
      <w:pStyle w:val="Stopka"/>
      <w:tabs>
        <w:tab w:val="clear" w:pos="4536"/>
        <w:tab w:val="left" w:pos="6237"/>
      </w:tabs>
    </w:pPr>
  </w:p>
  <w:p w14:paraId="3F352FA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84A4A" w14:textId="77777777" w:rsidR="00DC7FFE" w:rsidRDefault="00DC7FFE">
      <w:r>
        <w:separator/>
      </w:r>
    </w:p>
  </w:footnote>
  <w:footnote w:type="continuationSeparator" w:id="0">
    <w:p w14:paraId="27948E79" w14:textId="77777777" w:rsidR="00DC7FFE" w:rsidRDefault="00DC7F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C6EBA" w14:textId="77777777" w:rsidR="00956A67" w:rsidRDefault="00956A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A6106" w14:textId="77777777" w:rsidR="00956A67" w:rsidRDefault="00956A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04510" w14:textId="77777777" w:rsidR="00956A67" w:rsidRDefault="00956A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FFE"/>
    <w:rsid w:val="00031374"/>
    <w:rsid w:val="000A1097"/>
    <w:rsid w:val="000E2A8F"/>
    <w:rsid w:val="0012774F"/>
    <w:rsid w:val="00144B7A"/>
    <w:rsid w:val="00180C6E"/>
    <w:rsid w:val="0029606A"/>
    <w:rsid w:val="00425BE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56A67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C7FFE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AAD6688"/>
  <w15:chartTrackingRefBased/>
  <w15:docId w15:val="{757B28A8-020D-4C72-B5A0-4C1CA6C48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272</Words>
  <Characters>2185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2021-06-22T06:29:00Z</cp:lastPrinted>
  <dcterms:created xsi:type="dcterms:W3CDTF">2021-06-22T06:30:00Z</dcterms:created>
  <dcterms:modified xsi:type="dcterms:W3CDTF">2021-06-22T06:30:00Z</dcterms:modified>
</cp:coreProperties>
</file>